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6DDD5" w14:textId="77777777" w:rsidR="00581506" w:rsidRDefault="006B4A28" w:rsidP="00581506">
      <w:pPr>
        <w:pStyle w:val="ThesisTitle"/>
        <w:spacing w:after="5600"/>
        <w:rPr>
          <w:rStyle w:val="PlaceholderText"/>
          <w:rFonts w:asciiTheme="majorBidi" w:hAnsiTheme="majorBidi" w:cstheme="majorBidi"/>
          <w:noProof w:val="0"/>
          <w:color w:val="auto"/>
        </w:rPr>
      </w:pPr>
      <w:r>
        <w:rPr>
          <w:rStyle w:val="PlaceholderText"/>
          <w:rFonts w:asciiTheme="majorBidi" w:hAnsiTheme="majorBidi" w:cstheme="majorBidi"/>
          <w:noProof w:val="0"/>
          <w:color w:val="auto"/>
        </w:rPr>
        <w:t>TITLE</w:t>
      </w:r>
    </w:p>
    <w:p w14:paraId="26D85D82" w14:textId="4457694E" w:rsidR="00D75630" w:rsidRPr="00581506" w:rsidRDefault="006B4A28" w:rsidP="00581506">
      <w:pPr>
        <w:pStyle w:val="ThesisTitle"/>
        <w:spacing w:after="5600"/>
        <w:rPr>
          <w:rFonts w:asciiTheme="majorBidi" w:hAnsiTheme="majorBidi" w:cstheme="majorBidi"/>
          <w:noProof w:val="0"/>
        </w:rPr>
      </w:pPr>
      <w:r>
        <w:rPr>
          <w:rFonts w:asciiTheme="majorBidi" w:hAnsiTheme="majorBidi" w:cstheme="majorBidi"/>
          <w:noProof w:val="0"/>
        </w:rPr>
        <w:t>NAME</w:t>
      </w:r>
    </w:p>
    <w:p w14:paraId="16072548" w14:textId="1D7A02C7" w:rsidR="00D05919" w:rsidRPr="0025426E" w:rsidRDefault="00D05919" w:rsidP="00D75630">
      <w:pPr>
        <w:spacing w:after="0" w:line="240" w:lineRule="auto"/>
        <w:jc w:val="center"/>
        <w:rPr>
          <w:rFonts w:asciiTheme="majorBidi" w:hAnsiTheme="majorBidi" w:cstheme="majorBidi"/>
          <w:b/>
          <w:noProof w:val="0"/>
          <w:sz w:val="28"/>
          <w:szCs w:val="28"/>
        </w:rPr>
      </w:pPr>
      <w:r w:rsidRPr="0025426E">
        <w:rPr>
          <w:rFonts w:asciiTheme="majorBidi" w:hAnsiTheme="majorBidi" w:cstheme="majorBidi"/>
          <w:b/>
          <w:noProof w:val="0"/>
          <w:sz w:val="28"/>
          <w:szCs w:val="28"/>
        </w:rPr>
        <w:t>DOCTOR OF PHILOSOPHY</w:t>
      </w:r>
    </w:p>
    <w:p w14:paraId="2B2DEA2D" w14:textId="30B02A7C" w:rsidR="00D05919" w:rsidRPr="0025426E" w:rsidRDefault="00D05919" w:rsidP="00D75630">
      <w:pPr>
        <w:spacing w:after="0" w:line="240" w:lineRule="auto"/>
        <w:jc w:val="center"/>
        <w:rPr>
          <w:rFonts w:asciiTheme="majorBidi" w:hAnsiTheme="majorBidi" w:cstheme="majorBidi"/>
          <w:b/>
          <w:bCs/>
          <w:noProof w:val="0"/>
          <w:sz w:val="28"/>
        </w:rPr>
      </w:pPr>
      <w:r w:rsidRPr="0025426E">
        <w:rPr>
          <w:rFonts w:asciiTheme="majorBidi" w:hAnsiTheme="majorBidi" w:cstheme="majorBidi"/>
          <w:b/>
          <w:bCs/>
          <w:noProof w:val="0"/>
          <w:sz w:val="28"/>
        </w:rPr>
        <w:t>UNIVERSIT</w:t>
      </w:r>
      <w:r w:rsidR="001A75D1">
        <w:rPr>
          <w:rFonts w:asciiTheme="majorBidi" w:hAnsiTheme="majorBidi" w:cstheme="majorBidi"/>
          <w:b/>
          <w:bCs/>
          <w:noProof w:val="0"/>
          <w:sz w:val="28"/>
        </w:rPr>
        <w:t>I</w:t>
      </w:r>
      <w:r w:rsidRPr="0025426E">
        <w:rPr>
          <w:rFonts w:asciiTheme="majorBidi" w:hAnsiTheme="majorBidi" w:cstheme="majorBidi"/>
          <w:b/>
          <w:bCs/>
          <w:noProof w:val="0"/>
          <w:sz w:val="28"/>
        </w:rPr>
        <w:t xml:space="preserve"> UTARA MALAYSIA</w:t>
      </w:r>
    </w:p>
    <w:p w14:paraId="484B48E5" w14:textId="50CAA44F" w:rsidR="00D05919" w:rsidRPr="0025426E" w:rsidRDefault="00D05919" w:rsidP="00D75630">
      <w:pPr>
        <w:pStyle w:val="Year"/>
        <w:rPr>
          <w:rStyle w:val="PlaceholderText"/>
          <w:rFonts w:asciiTheme="majorBidi" w:hAnsiTheme="majorBidi" w:cstheme="majorBidi"/>
          <w:noProof w:val="0"/>
          <w:color w:val="auto"/>
        </w:rPr>
      </w:pPr>
      <w:r w:rsidRPr="0025426E">
        <w:rPr>
          <w:rStyle w:val="PlaceholderText"/>
          <w:rFonts w:asciiTheme="majorBidi" w:hAnsiTheme="majorBidi" w:cstheme="majorBidi"/>
          <w:noProof w:val="0"/>
          <w:color w:val="auto"/>
        </w:rPr>
        <w:t>202</w:t>
      </w:r>
      <w:r w:rsidR="00733835">
        <w:rPr>
          <w:rStyle w:val="PlaceholderText"/>
          <w:rFonts w:asciiTheme="majorBidi" w:hAnsiTheme="majorBidi" w:cstheme="majorBidi"/>
          <w:noProof w:val="0"/>
          <w:color w:val="auto"/>
        </w:rPr>
        <w:t>2</w:t>
      </w:r>
    </w:p>
    <w:p w14:paraId="0A207C0D" w14:textId="77777777" w:rsidR="006B4A28" w:rsidRDefault="006B4A28">
      <w:pPr>
        <w:spacing w:after="160" w:line="259" w:lineRule="auto"/>
        <w:jc w:val="left"/>
        <w:rPr>
          <w:rFonts w:asciiTheme="majorBidi" w:eastAsiaTheme="minorHAnsi" w:hAnsiTheme="majorBidi" w:cstheme="majorBidi"/>
          <w:b/>
          <w:bCs/>
          <w:noProof w:val="0"/>
          <w:szCs w:val="24"/>
        </w:rPr>
      </w:pPr>
      <w:r>
        <w:rPr>
          <w:rFonts w:asciiTheme="majorBidi" w:eastAsiaTheme="minorHAnsi" w:hAnsiTheme="majorBidi" w:cstheme="majorBidi"/>
          <w:b/>
          <w:bCs/>
          <w:noProof w:val="0"/>
          <w:szCs w:val="24"/>
        </w:rPr>
        <w:br w:type="page"/>
      </w:r>
    </w:p>
    <w:p w14:paraId="490DC7B1" w14:textId="1854F95B" w:rsidR="0094242D" w:rsidRPr="0025426E" w:rsidRDefault="006B4A28" w:rsidP="00581506">
      <w:pPr>
        <w:autoSpaceDE w:val="0"/>
        <w:autoSpaceDN w:val="0"/>
        <w:adjustRightInd w:val="0"/>
        <w:spacing w:after="5600" w:line="240" w:lineRule="auto"/>
        <w:jc w:val="center"/>
        <w:rPr>
          <w:rFonts w:asciiTheme="majorBidi" w:eastAsiaTheme="minorHAnsi" w:hAnsiTheme="majorBidi" w:cstheme="majorBidi"/>
          <w:b/>
          <w:bCs/>
          <w:noProof w:val="0"/>
          <w:szCs w:val="24"/>
        </w:rPr>
      </w:pPr>
      <w:r>
        <w:rPr>
          <w:rFonts w:asciiTheme="majorBidi" w:eastAsiaTheme="minorHAnsi" w:hAnsiTheme="majorBidi" w:cstheme="majorBidi"/>
          <w:b/>
          <w:bCs/>
          <w:noProof w:val="0"/>
          <w:szCs w:val="24"/>
        </w:rPr>
        <w:lastRenderedPageBreak/>
        <w:t>TITLE</w:t>
      </w:r>
    </w:p>
    <w:p w14:paraId="75A1A9A9" w14:textId="77777777" w:rsidR="00292520" w:rsidRPr="0025426E" w:rsidRDefault="00292520" w:rsidP="00522D2E">
      <w:pPr>
        <w:autoSpaceDE w:val="0"/>
        <w:autoSpaceDN w:val="0"/>
        <w:adjustRightInd w:val="0"/>
        <w:spacing w:after="0" w:line="240" w:lineRule="auto"/>
        <w:jc w:val="center"/>
        <w:rPr>
          <w:rFonts w:asciiTheme="majorBidi" w:eastAsiaTheme="minorHAnsi" w:hAnsiTheme="majorBidi" w:cstheme="majorBidi"/>
          <w:b/>
          <w:bCs/>
          <w:noProof w:val="0"/>
          <w:szCs w:val="24"/>
        </w:rPr>
      </w:pPr>
      <w:r w:rsidRPr="0025426E">
        <w:rPr>
          <w:rFonts w:asciiTheme="majorBidi" w:eastAsiaTheme="minorHAnsi" w:hAnsiTheme="majorBidi" w:cstheme="majorBidi"/>
          <w:b/>
          <w:bCs/>
          <w:noProof w:val="0"/>
          <w:szCs w:val="24"/>
        </w:rPr>
        <w:t>BY</w:t>
      </w:r>
    </w:p>
    <w:p w14:paraId="55F6A125" w14:textId="51CE8095" w:rsidR="00292520" w:rsidRPr="0025426E" w:rsidRDefault="006B4A28" w:rsidP="00581506">
      <w:pPr>
        <w:autoSpaceDE w:val="0"/>
        <w:autoSpaceDN w:val="0"/>
        <w:adjustRightInd w:val="0"/>
        <w:spacing w:after="5600" w:line="240" w:lineRule="auto"/>
        <w:jc w:val="center"/>
        <w:rPr>
          <w:rFonts w:asciiTheme="majorBidi" w:eastAsiaTheme="minorHAnsi" w:hAnsiTheme="majorBidi" w:cstheme="majorBidi"/>
          <w:b/>
          <w:bCs/>
          <w:noProof w:val="0"/>
          <w:szCs w:val="24"/>
        </w:rPr>
      </w:pPr>
      <w:r>
        <w:rPr>
          <w:rFonts w:asciiTheme="majorBidi" w:eastAsiaTheme="minorHAnsi" w:hAnsiTheme="majorBidi" w:cstheme="majorBidi"/>
          <w:b/>
          <w:bCs/>
          <w:noProof w:val="0"/>
          <w:szCs w:val="24"/>
        </w:rPr>
        <w:t>YOUR NAME</w:t>
      </w:r>
    </w:p>
    <w:p w14:paraId="76A0584F" w14:textId="77777777" w:rsidR="0094242D" w:rsidRPr="0025426E" w:rsidRDefault="0094242D" w:rsidP="00522D2E">
      <w:pPr>
        <w:autoSpaceDE w:val="0"/>
        <w:autoSpaceDN w:val="0"/>
        <w:adjustRightInd w:val="0"/>
        <w:spacing w:after="0" w:line="240" w:lineRule="auto"/>
        <w:jc w:val="center"/>
        <w:rPr>
          <w:rFonts w:asciiTheme="majorBidi" w:eastAsiaTheme="minorHAnsi" w:hAnsiTheme="majorBidi" w:cstheme="majorBidi"/>
          <w:b/>
          <w:bCs/>
          <w:noProof w:val="0"/>
          <w:szCs w:val="24"/>
        </w:rPr>
      </w:pPr>
      <w:r w:rsidRPr="0025426E">
        <w:rPr>
          <w:rFonts w:asciiTheme="majorBidi" w:eastAsiaTheme="minorHAnsi" w:hAnsiTheme="majorBidi" w:cstheme="majorBidi"/>
          <w:b/>
          <w:bCs/>
          <w:noProof w:val="0"/>
          <w:szCs w:val="24"/>
        </w:rPr>
        <w:t>Thesis Submitted to</w:t>
      </w:r>
    </w:p>
    <w:p w14:paraId="0068B6C7" w14:textId="0E46CB9A" w:rsidR="0094242D" w:rsidRPr="0025426E" w:rsidRDefault="004134CE" w:rsidP="00522D2E">
      <w:pPr>
        <w:autoSpaceDE w:val="0"/>
        <w:autoSpaceDN w:val="0"/>
        <w:adjustRightInd w:val="0"/>
        <w:spacing w:after="0" w:line="240" w:lineRule="auto"/>
        <w:jc w:val="center"/>
        <w:rPr>
          <w:rFonts w:asciiTheme="majorBidi" w:eastAsiaTheme="minorHAnsi" w:hAnsiTheme="majorBidi" w:cstheme="majorBidi"/>
          <w:b/>
          <w:bCs/>
          <w:noProof w:val="0"/>
          <w:szCs w:val="24"/>
        </w:rPr>
      </w:pPr>
      <w:r w:rsidRPr="0025426E">
        <w:rPr>
          <w:rFonts w:asciiTheme="majorBidi" w:eastAsiaTheme="minorHAnsi" w:hAnsiTheme="majorBidi" w:cstheme="majorBidi"/>
          <w:b/>
          <w:bCs/>
          <w:noProof w:val="0"/>
          <w:szCs w:val="24"/>
        </w:rPr>
        <w:t>College of Business</w:t>
      </w:r>
      <w:r w:rsidR="0094242D" w:rsidRPr="0025426E">
        <w:rPr>
          <w:rFonts w:asciiTheme="majorBidi" w:eastAsiaTheme="minorHAnsi" w:hAnsiTheme="majorBidi" w:cstheme="majorBidi"/>
          <w:b/>
          <w:bCs/>
          <w:noProof w:val="0"/>
          <w:szCs w:val="24"/>
        </w:rPr>
        <w:t>,</w:t>
      </w:r>
    </w:p>
    <w:p w14:paraId="4C38AF4F" w14:textId="77777777" w:rsidR="0094242D" w:rsidRPr="0025426E" w:rsidRDefault="0094242D" w:rsidP="00522D2E">
      <w:pPr>
        <w:autoSpaceDE w:val="0"/>
        <w:autoSpaceDN w:val="0"/>
        <w:adjustRightInd w:val="0"/>
        <w:spacing w:after="0" w:line="240" w:lineRule="auto"/>
        <w:jc w:val="center"/>
        <w:rPr>
          <w:rFonts w:asciiTheme="majorBidi" w:eastAsiaTheme="minorHAnsi" w:hAnsiTheme="majorBidi" w:cstheme="majorBidi"/>
          <w:b/>
          <w:bCs/>
          <w:noProof w:val="0"/>
          <w:szCs w:val="24"/>
        </w:rPr>
      </w:pPr>
      <w:proofErr w:type="spellStart"/>
      <w:r w:rsidRPr="0025426E">
        <w:rPr>
          <w:rFonts w:asciiTheme="majorBidi" w:eastAsiaTheme="minorHAnsi" w:hAnsiTheme="majorBidi" w:cstheme="majorBidi"/>
          <w:b/>
          <w:bCs/>
          <w:noProof w:val="0"/>
          <w:szCs w:val="24"/>
        </w:rPr>
        <w:t>Universiti</w:t>
      </w:r>
      <w:proofErr w:type="spellEnd"/>
      <w:r w:rsidRPr="0025426E">
        <w:rPr>
          <w:rFonts w:asciiTheme="majorBidi" w:eastAsiaTheme="minorHAnsi" w:hAnsiTheme="majorBidi" w:cstheme="majorBidi"/>
          <w:b/>
          <w:bCs/>
          <w:noProof w:val="0"/>
          <w:szCs w:val="24"/>
        </w:rPr>
        <w:t xml:space="preserve"> Utara Malaysia,</w:t>
      </w:r>
    </w:p>
    <w:p w14:paraId="1B7D8639" w14:textId="48524E05" w:rsidR="0094242D" w:rsidRPr="0025426E" w:rsidRDefault="0094242D" w:rsidP="00522D2E">
      <w:pPr>
        <w:pStyle w:val="Year"/>
        <w:rPr>
          <w:rFonts w:asciiTheme="majorBidi" w:hAnsiTheme="majorBidi" w:cstheme="majorBidi"/>
          <w:noProof w:val="0"/>
          <w:sz w:val="24"/>
          <w:szCs w:val="24"/>
        </w:rPr>
        <w:sectPr w:rsidR="0094242D" w:rsidRPr="0025426E" w:rsidSect="00AF2515">
          <w:footerReference w:type="even" r:id="rId8"/>
          <w:type w:val="nextColumn"/>
          <w:pgSz w:w="11906" w:h="16838" w:code="9"/>
          <w:pgMar w:top="1418" w:right="1418" w:bottom="1418" w:left="2268" w:header="720" w:footer="720" w:gutter="0"/>
          <w:cols w:space="720"/>
          <w:docGrid w:linePitch="360"/>
        </w:sectPr>
      </w:pPr>
      <w:r w:rsidRPr="0025426E">
        <w:rPr>
          <w:rFonts w:asciiTheme="majorBidi" w:eastAsiaTheme="minorHAnsi" w:hAnsiTheme="majorBidi" w:cstheme="majorBidi"/>
          <w:bCs/>
          <w:noProof w:val="0"/>
          <w:sz w:val="24"/>
          <w:szCs w:val="24"/>
        </w:rPr>
        <w:t>in Fulfilment of the Requirement for the Degree of Doctor of Philosophy</w:t>
      </w:r>
    </w:p>
    <w:p w14:paraId="53CAD0B3" w14:textId="49AB06BD" w:rsidR="00D05919" w:rsidRPr="0025426E" w:rsidRDefault="00C47931" w:rsidP="00522D2E">
      <w:pPr>
        <w:pStyle w:val="Heading1"/>
        <w:numPr>
          <w:ilvl w:val="0"/>
          <w:numId w:val="0"/>
        </w:numPr>
        <w:rPr>
          <w:rFonts w:asciiTheme="majorBidi" w:hAnsiTheme="majorBidi"/>
          <w:noProof w:val="0"/>
        </w:rPr>
        <w:sectPr w:rsidR="00D05919" w:rsidRPr="0025426E" w:rsidSect="000D14D3">
          <w:footerReference w:type="default" r:id="rId9"/>
          <w:pgSz w:w="11907" w:h="16840" w:code="9"/>
          <w:pgMar w:top="1440" w:right="1440" w:bottom="1440" w:left="2160" w:header="720" w:footer="720" w:gutter="0"/>
          <w:pgNumType w:fmt="lowerRoman" w:start="1"/>
          <w:cols w:space="720"/>
          <w:docGrid w:linePitch="299"/>
        </w:sectPr>
      </w:pPr>
      <w:bookmarkStart w:id="0" w:name="_Toc301872166"/>
      <w:bookmarkStart w:id="1" w:name="_Toc167002207"/>
      <w:r w:rsidRPr="0025426E">
        <w:rPr>
          <w:rFonts w:asciiTheme="majorBidi" w:hAnsiTheme="majorBidi"/>
          <w:noProof w:val="0"/>
        </w:rPr>
        <w:lastRenderedPageBreak/>
        <w:t>Certification of Thesis</w:t>
      </w:r>
      <w:bookmarkEnd w:id="0"/>
      <w:r w:rsidRPr="0025426E">
        <w:rPr>
          <w:rFonts w:asciiTheme="majorBidi" w:hAnsiTheme="majorBidi"/>
          <w:noProof w:val="0"/>
        </w:rPr>
        <w:t xml:space="preserve"> Work</w:t>
      </w:r>
      <w:bookmarkEnd w:id="1"/>
    </w:p>
    <w:p w14:paraId="26B5408A" w14:textId="77777777" w:rsidR="00D05919" w:rsidRPr="0025426E" w:rsidRDefault="00D05919" w:rsidP="00522D2E">
      <w:pPr>
        <w:pStyle w:val="Heading1"/>
        <w:numPr>
          <w:ilvl w:val="0"/>
          <w:numId w:val="0"/>
        </w:numPr>
        <w:rPr>
          <w:rFonts w:asciiTheme="majorBidi" w:hAnsiTheme="majorBidi"/>
          <w:noProof w:val="0"/>
        </w:rPr>
      </w:pPr>
      <w:bookmarkStart w:id="2" w:name="_Toc305406541"/>
      <w:bookmarkStart w:id="3" w:name="_Toc420687110"/>
      <w:bookmarkStart w:id="4" w:name="_Toc167002208"/>
      <w:r w:rsidRPr="0025426E">
        <w:rPr>
          <w:rFonts w:asciiTheme="majorBidi" w:hAnsiTheme="majorBidi"/>
          <w:noProof w:val="0"/>
        </w:rPr>
        <w:lastRenderedPageBreak/>
        <w:t>Permission to Use</w:t>
      </w:r>
      <w:bookmarkEnd w:id="2"/>
      <w:bookmarkEnd w:id="3"/>
      <w:bookmarkEnd w:id="4"/>
    </w:p>
    <w:p w14:paraId="1279BBFD" w14:textId="1AD9B5CE" w:rsidR="00D05919" w:rsidRPr="0025426E" w:rsidRDefault="004134CE" w:rsidP="00522D2E">
      <w:pPr>
        <w:pStyle w:val="Pre-ChapterBodyText"/>
        <w:rPr>
          <w:rFonts w:asciiTheme="majorBidi" w:hAnsiTheme="majorBidi" w:cstheme="majorBidi"/>
          <w:noProof w:val="0"/>
        </w:rPr>
      </w:pPr>
      <w:r w:rsidRPr="0025426E">
        <w:rPr>
          <w:rFonts w:asciiTheme="majorBidi" w:hAnsiTheme="majorBidi" w:cstheme="majorBidi"/>
          <w:noProof w:val="0"/>
        </w:rPr>
        <w:t xml:space="preserve">In presenting this thesis in fulfilment of the requirements for a Post Graduate degree from the </w:t>
      </w:r>
      <w:proofErr w:type="spellStart"/>
      <w:r w:rsidRPr="0025426E">
        <w:rPr>
          <w:rFonts w:asciiTheme="majorBidi" w:hAnsiTheme="majorBidi" w:cstheme="majorBidi"/>
          <w:noProof w:val="0"/>
        </w:rPr>
        <w:t>Universiti</w:t>
      </w:r>
      <w:proofErr w:type="spellEnd"/>
      <w:r w:rsidRPr="0025426E">
        <w:rPr>
          <w:rFonts w:asciiTheme="majorBidi" w:hAnsiTheme="majorBidi" w:cstheme="majorBidi"/>
          <w:noProof w:val="0"/>
        </w:rPr>
        <w:t xml:space="preserve"> Utara Malaysia (UUM), I agree that the library of this university may make it freely available for inspection. I further agree that permission for copying this thesis in any manner, in whole or in part, for scholarly purposes may be granted by my supervisor(s) or in their absence, by the Director of Postgraduate Studies Unit, College of Business where I did my thesis. It is understood that any copying or publication or use of this thesis or parts of it for financial gain shall not be allowed without my written permission. It is also understood that due recognition shall be given to me and to the UUM in any scholarly use which may be made of any material in my thesis</w:t>
      </w:r>
      <w:r w:rsidR="00D05919" w:rsidRPr="0025426E">
        <w:rPr>
          <w:rFonts w:asciiTheme="majorBidi" w:hAnsiTheme="majorBidi" w:cstheme="majorBidi"/>
          <w:noProof w:val="0"/>
        </w:rPr>
        <w:t>.</w:t>
      </w:r>
    </w:p>
    <w:p w14:paraId="632D81D2" w14:textId="77777777" w:rsidR="00D05919" w:rsidRPr="0025426E" w:rsidRDefault="00D05919" w:rsidP="00522D2E">
      <w:pPr>
        <w:pStyle w:val="Pre-ChapterBodyText"/>
        <w:rPr>
          <w:rFonts w:asciiTheme="majorBidi" w:hAnsiTheme="majorBidi" w:cstheme="majorBidi"/>
          <w:noProof w:val="0"/>
        </w:rPr>
      </w:pPr>
    </w:p>
    <w:p w14:paraId="63DA35DF" w14:textId="527E69E3" w:rsidR="00D05919" w:rsidRPr="0025426E" w:rsidRDefault="004134CE" w:rsidP="00522D2E">
      <w:pPr>
        <w:pStyle w:val="Pre-ChapterBodyText"/>
        <w:spacing w:after="0"/>
        <w:rPr>
          <w:rFonts w:asciiTheme="majorBidi" w:hAnsiTheme="majorBidi" w:cstheme="majorBidi"/>
          <w:noProof w:val="0"/>
        </w:rPr>
      </w:pPr>
      <w:r w:rsidRPr="0025426E">
        <w:rPr>
          <w:rFonts w:asciiTheme="majorBidi" w:hAnsiTheme="majorBidi" w:cstheme="majorBidi"/>
          <w:noProof w:val="0"/>
        </w:rPr>
        <w:t>Request for permission to copy or to make other use of materials in this thesis in whole or in part should be addressed to:</w:t>
      </w:r>
    </w:p>
    <w:p w14:paraId="45518B05" w14:textId="77777777" w:rsidR="00D05919" w:rsidRPr="0025426E" w:rsidRDefault="00D05919" w:rsidP="00522D2E">
      <w:pPr>
        <w:pStyle w:val="Pre-ChapterBodyText"/>
        <w:rPr>
          <w:rFonts w:asciiTheme="majorBidi" w:hAnsiTheme="majorBidi" w:cstheme="majorBidi"/>
          <w:noProof w:val="0"/>
        </w:rPr>
      </w:pPr>
    </w:p>
    <w:p w14:paraId="4B49217E" w14:textId="0A5035BE" w:rsidR="00D05919" w:rsidRPr="0025426E" w:rsidRDefault="004134CE" w:rsidP="004134CE">
      <w:pPr>
        <w:spacing w:after="0" w:line="240" w:lineRule="auto"/>
        <w:jc w:val="center"/>
        <w:rPr>
          <w:rFonts w:asciiTheme="majorBidi" w:hAnsiTheme="majorBidi" w:cstheme="majorBidi"/>
          <w:noProof w:val="0"/>
        </w:rPr>
      </w:pPr>
      <w:r w:rsidRPr="0025426E">
        <w:rPr>
          <w:rFonts w:asciiTheme="majorBidi" w:hAnsiTheme="majorBidi" w:cstheme="majorBidi"/>
          <w:noProof w:val="0"/>
        </w:rPr>
        <w:t xml:space="preserve">Director of Postgraduate Studies Unit, College of Business </w:t>
      </w:r>
    </w:p>
    <w:p w14:paraId="4F96C6D9" w14:textId="77777777" w:rsidR="00D05919" w:rsidRPr="0025426E" w:rsidRDefault="00D05919" w:rsidP="00522D2E">
      <w:pPr>
        <w:spacing w:after="0" w:line="240" w:lineRule="auto"/>
        <w:jc w:val="center"/>
        <w:rPr>
          <w:rFonts w:asciiTheme="majorBidi" w:hAnsiTheme="majorBidi" w:cstheme="majorBidi"/>
          <w:noProof w:val="0"/>
        </w:rPr>
      </w:pPr>
      <w:proofErr w:type="spellStart"/>
      <w:r w:rsidRPr="0025426E">
        <w:rPr>
          <w:rFonts w:asciiTheme="majorBidi" w:hAnsiTheme="majorBidi" w:cstheme="majorBidi"/>
          <w:noProof w:val="0"/>
        </w:rPr>
        <w:t>Universiti</w:t>
      </w:r>
      <w:proofErr w:type="spellEnd"/>
      <w:r w:rsidRPr="0025426E">
        <w:rPr>
          <w:rFonts w:asciiTheme="majorBidi" w:hAnsiTheme="majorBidi" w:cstheme="majorBidi"/>
          <w:noProof w:val="0"/>
        </w:rPr>
        <w:t xml:space="preserve"> Utara Malaysia</w:t>
      </w:r>
    </w:p>
    <w:p w14:paraId="66575822" w14:textId="422A6F99" w:rsidR="00D05919" w:rsidRPr="0025426E" w:rsidRDefault="00D05919" w:rsidP="00522D2E">
      <w:pPr>
        <w:spacing w:after="0" w:line="240" w:lineRule="auto"/>
        <w:jc w:val="center"/>
        <w:rPr>
          <w:rFonts w:asciiTheme="majorBidi" w:hAnsiTheme="majorBidi" w:cstheme="majorBidi"/>
          <w:noProof w:val="0"/>
        </w:rPr>
      </w:pPr>
      <w:r w:rsidRPr="0025426E">
        <w:rPr>
          <w:rFonts w:asciiTheme="majorBidi" w:hAnsiTheme="majorBidi" w:cstheme="majorBidi"/>
          <w:noProof w:val="0"/>
        </w:rPr>
        <w:t xml:space="preserve">06010 UUM </w:t>
      </w:r>
      <w:proofErr w:type="spellStart"/>
      <w:r w:rsidRPr="0025426E">
        <w:rPr>
          <w:rFonts w:asciiTheme="majorBidi" w:hAnsiTheme="majorBidi" w:cstheme="majorBidi"/>
          <w:noProof w:val="0"/>
        </w:rPr>
        <w:t>Sintok</w:t>
      </w:r>
      <w:proofErr w:type="spellEnd"/>
    </w:p>
    <w:p w14:paraId="7108158C" w14:textId="697BC983" w:rsidR="004134CE" w:rsidRPr="0025426E" w:rsidRDefault="004134CE" w:rsidP="00522D2E">
      <w:pPr>
        <w:spacing w:after="0" w:line="240" w:lineRule="auto"/>
        <w:jc w:val="center"/>
        <w:rPr>
          <w:rFonts w:asciiTheme="majorBidi" w:hAnsiTheme="majorBidi" w:cstheme="majorBidi"/>
          <w:noProof w:val="0"/>
        </w:rPr>
      </w:pPr>
      <w:r w:rsidRPr="0025426E">
        <w:rPr>
          <w:rFonts w:asciiTheme="majorBidi" w:hAnsiTheme="majorBidi" w:cstheme="majorBidi"/>
          <w:noProof w:val="0"/>
        </w:rPr>
        <w:t>Kedah Darul Aman</w:t>
      </w:r>
    </w:p>
    <w:p w14:paraId="3FDD005F" w14:textId="77777777" w:rsidR="00D05919" w:rsidRPr="0025426E" w:rsidRDefault="00D05919" w:rsidP="00522D2E">
      <w:pPr>
        <w:jc w:val="center"/>
        <w:rPr>
          <w:rFonts w:asciiTheme="majorBidi" w:hAnsiTheme="majorBidi" w:cstheme="majorBidi"/>
          <w:noProof w:val="0"/>
        </w:rPr>
      </w:pPr>
    </w:p>
    <w:p w14:paraId="1C640532" w14:textId="77777777" w:rsidR="00D05919" w:rsidRPr="0025426E" w:rsidRDefault="00D05919" w:rsidP="00522D2E">
      <w:pPr>
        <w:rPr>
          <w:rFonts w:asciiTheme="majorBidi" w:hAnsiTheme="majorBidi" w:cstheme="majorBidi"/>
          <w:noProof w:val="0"/>
        </w:rPr>
      </w:pPr>
      <w:r w:rsidRPr="0025426E">
        <w:rPr>
          <w:rFonts w:asciiTheme="majorBidi" w:hAnsiTheme="majorBidi" w:cstheme="majorBidi"/>
          <w:noProof w:val="0"/>
        </w:rPr>
        <w:br w:type="page"/>
      </w:r>
    </w:p>
    <w:p w14:paraId="442809FC" w14:textId="77777777" w:rsidR="00D05919" w:rsidRPr="0025426E" w:rsidRDefault="00D05919" w:rsidP="00522D2E">
      <w:pPr>
        <w:pStyle w:val="Heading1"/>
        <w:numPr>
          <w:ilvl w:val="0"/>
          <w:numId w:val="0"/>
        </w:numPr>
        <w:rPr>
          <w:rFonts w:asciiTheme="majorBidi" w:hAnsiTheme="majorBidi"/>
          <w:noProof w:val="0"/>
          <w:lang w:val="ms-MY"/>
        </w:rPr>
      </w:pPr>
      <w:bookmarkStart w:id="5" w:name="_Toc305406542"/>
      <w:bookmarkStart w:id="6" w:name="_Toc420687111"/>
      <w:bookmarkStart w:id="7" w:name="_Toc167002209"/>
      <w:r w:rsidRPr="0025426E">
        <w:rPr>
          <w:rFonts w:asciiTheme="majorBidi" w:hAnsiTheme="majorBidi"/>
          <w:noProof w:val="0"/>
          <w:lang w:val="ms-MY"/>
        </w:rPr>
        <w:lastRenderedPageBreak/>
        <w:t>Abstrak</w:t>
      </w:r>
      <w:bookmarkEnd w:id="5"/>
      <w:bookmarkEnd w:id="6"/>
      <w:bookmarkEnd w:id="7"/>
    </w:p>
    <w:p w14:paraId="6880C585" w14:textId="74D51B2E" w:rsidR="00AA5473" w:rsidRPr="0025426E" w:rsidRDefault="006B4A28" w:rsidP="00922579">
      <w:pPr>
        <w:spacing w:line="240" w:lineRule="auto"/>
        <w:rPr>
          <w:rFonts w:asciiTheme="majorBidi" w:hAnsiTheme="majorBidi" w:cstheme="majorBidi"/>
          <w:noProof w:val="0"/>
          <w:szCs w:val="24"/>
          <w:lang w:val="ms-MY"/>
        </w:rPr>
      </w:pPr>
      <w:r>
        <w:rPr>
          <w:rFonts w:asciiTheme="majorBidi" w:hAnsiTheme="majorBidi" w:cstheme="majorBidi"/>
          <w:noProof w:val="0"/>
          <w:szCs w:val="24"/>
          <w:lang w:val="ms-MY"/>
        </w:rPr>
        <w:t>..</w:t>
      </w:r>
      <w:r w:rsidR="00995684" w:rsidRPr="00995684">
        <w:rPr>
          <w:rFonts w:asciiTheme="majorBidi" w:hAnsiTheme="majorBidi" w:cstheme="majorBidi"/>
          <w:noProof w:val="0"/>
          <w:szCs w:val="24"/>
          <w:lang w:val="ms-MY"/>
        </w:rPr>
        <w:t>.</w:t>
      </w:r>
    </w:p>
    <w:p w14:paraId="2C3C17C9" w14:textId="6152F6D7" w:rsidR="00AA5473" w:rsidRPr="0025426E" w:rsidRDefault="00642C5D" w:rsidP="00922579">
      <w:pPr>
        <w:spacing w:line="240" w:lineRule="auto"/>
        <w:rPr>
          <w:rFonts w:asciiTheme="majorBidi" w:hAnsiTheme="majorBidi" w:cstheme="majorBidi"/>
          <w:b/>
          <w:bCs/>
          <w:noProof w:val="0"/>
          <w:szCs w:val="24"/>
        </w:rPr>
      </w:pPr>
      <w:r w:rsidRPr="0025426E">
        <w:rPr>
          <w:rFonts w:asciiTheme="majorBidi" w:hAnsiTheme="majorBidi" w:cstheme="majorBidi"/>
          <w:b/>
          <w:bCs/>
          <w:noProof w:val="0"/>
          <w:szCs w:val="24"/>
          <w:lang w:val="ms-MY"/>
        </w:rPr>
        <w:t xml:space="preserve">Kata kunci: </w:t>
      </w:r>
      <w:r w:rsidR="006B4A28">
        <w:rPr>
          <w:rFonts w:asciiTheme="majorBidi" w:hAnsiTheme="majorBidi" w:cstheme="majorBidi"/>
          <w:noProof w:val="0"/>
          <w:szCs w:val="24"/>
          <w:lang w:val="ms-MY"/>
        </w:rPr>
        <w:t>..</w:t>
      </w:r>
      <w:r w:rsidR="00AA5473" w:rsidRPr="0025426E">
        <w:rPr>
          <w:rFonts w:asciiTheme="majorBidi" w:hAnsiTheme="majorBidi" w:cstheme="majorBidi"/>
          <w:noProof w:val="0"/>
          <w:szCs w:val="24"/>
          <w:lang w:val="ms-MY"/>
        </w:rPr>
        <w:t>.</w:t>
      </w:r>
      <w:r w:rsidR="00CD2C6D">
        <w:rPr>
          <w:rFonts w:asciiTheme="majorBidi" w:hAnsiTheme="majorBidi" w:cstheme="majorBidi"/>
          <w:noProof w:val="0"/>
          <w:szCs w:val="24"/>
        </w:rPr>
        <w:t xml:space="preserve"> </w:t>
      </w:r>
    </w:p>
    <w:p w14:paraId="0D681CAE" w14:textId="77777777" w:rsidR="00D05919" w:rsidRPr="0025426E" w:rsidRDefault="00D05919" w:rsidP="00522D2E">
      <w:pPr>
        <w:pStyle w:val="Pre-ChapterBodyText"/>
        <w:rPr>
          <w:rFonts w:asciiTheme="majorBidi" w:hAnsiTheme="majorBidi" w:cstheme="majorBidi"/>
          <w:noProof w:val="0"/>
        </w:rPr>
      </w:pPr>
    </w:p>
    <w:p w14:paraId="6E20E4BF" w14:textId="77777777" w:rsidR="00D05919" w:rsidRPr="0025426E" w:rsidRDefault="00D05919" w:rsidP="00522D2E">
      <w:pPr>
        <w:pStyle w:val="Abstract"/>
        <w:rPr>
          <w:rFonts w:asciiTheme="majorBidi" w:hAnsiTheme="majorBidi" w:cstheme="majorBidi"/>
          <w:noProof w:val="0"/>
          <w:szCs w:val="24"/>
        </w:rPr>
      </w:pPr>
      <w:r w:rsidRPr="0025426E">
        <w:rPr>
          <w:rFonts w:asciiTheme="majorBidi" w:hAnsiTheme="majorBidi" w:cstheme="majorBidi"/>
          <w:noProof w:val="0"/>
        </w:rPr>
        <w:br w:type="page"/>
      </w:r>
    </w:p>
    <w:p w14:paraId="7EF473A9" w14:textId="77777777" w:rsidR="00D05919" w:rsidRPr="0025426E" w:rsidRDefault="00D05919" w:rsidP="00522D2E">
      <w:pPr>
        <w:pStyle w:val="Heading1"/>
        <w:numPr>
          <w:ilvl w:val="0"/>
          <w:numId w:val="0"/>
        </w:numPr>
        <w:rPr>
          <w:rFonts w:asciiTheme="majorBidi" w:hAnsiTheme="majorBidi"/>
          <w:noProof w:val="0"/>
        </w:rPr>
      </w:pPr>
      <w:bookmarkStart w:id="8" w:name="_Toc305406543"/>
      <w:bookmarkStart w:id="9" w:name="_Toc420687112"/>
      <w:bookmarkStart w:id="10" w:name="_Toc167002210"/>
      <w:r w:rsidRPr="0025426E">
        <w:rPr>
          <w:rFonts w:asciiTheme="majorBidi" w:hAnsiTheme="majorBidi"/>
          <w:noProof w:val="0"/>
        </w:rPr>
        <w:lastRenderedPageBreak/>
        <w:t>Abstract</w:t>
      </w:r>
      <w:bookmarkEnd w:id="8"/>
      <w:bookmarkEnd w:id="9"/>
      <w:bookmarkEnd w:id="10"/>
    </w:p>
    <w:p w14:paraId="03061967" w14:textId="3DC2A3FF" w:rsidR="00D05919" w:rsidRPr="0025426E" w:rsidRDefault="006B4A28" w:rsidP="00922579">
      <w:pPr>
        <w:spacing w:line="240" w:lineRule="auto"/>
        <w:rPr>
          <w:rFonts w:asciiTheme="majorBidi" w:hAnsiTheme="majorBidi" w:cstheme="majorBidi"/>
          <w:noProof w:val="0"/>
        </w:rPr>
      </w:pPr>
      <w:r>
        <w:rPr>
          <w:rFonts w:asciiTheme="majorBidi" w:hAnsiTheme="majorBidi" w:cstheme="majorBidi"/>
          <w:noProof w:val="0"/>
        </w:rPr>
        <w:t>..</w:t>
      </w:r>
      <w:r w:rsidR="00FB68E7" w:rsidRPr="00FB68E7">
        <w:rPr>
          <w:rFonts w:asciiTheme="majorBidi" w:hAnsiTheme="majorBidi" w:cstheme="majorBidi"/>
          <w:noProof w:val="0"/>
        </w:rPr>
        <w:t>.</w:t>
      </w:r>
    </w:p>
    <w:p w14:paraId="523316E9" w14:textId="6574814F" w:rsidR="00995176" w:rsidRPr="0025426E" w:rsidRDefault="00995176" w:rsidP="00922579">
      <w:pPr>
        <w:spacing w:line="240" w:lineRule="auto"/>
        <w:rPr>
          <w:rFonts w:asciiTheme="majorBidi" w:hAnsiTheme="majorBidi" w:cstheme="majorBidi"/>
          <w:b/>
          <w:bCs/>
          <w:noProof w:val="0"/>
        </w:rPr>
      </w:pPr>
      <w:r w:rsidRPr="0025426E">
        <w:rPr>
          <w:rFonts w:asciiTheme="majorBidi" w:hAnsiTheme="majorBidi" w:cstheme="majorBidi"/>
          <w:b/>
          <w:bCs/>
          <w:noProof w:val="0"/>
        </w:rPr>
        <w:t xml:space="preserve">Keywords: </w:t>
      </w:r>
      <w:r w:rsidR="006B4A28">
        <w:rPr>
          <w:rFonts w:asciiTheme="majorBidi" w:hAnsiTheme="majorBidi" w:cstheme="majorBidi"/>
          <w:noProof w:val="0"/>
          <w:sz w:val="23"/>
          <w:szCs w:val="23"/>
        </w:rPr>
        <w:t>..</w:t>
      </w:r>
      <w:r w:rsidR="00C632F5" w:rsidRPr="0025426E">
        <w:rPr>
          <w:rFonts w:asciiTheme="majorBidi" w:hAnsiTheme="majorBidi" w:cstheme="majorBidi"/>
          <w:noProof w:val="0"/>
          <w:sz w:val="23"/>
          <w:szCs w:val="23"/>
        </w:rPr>
        <w:t>.</w:t>
      </w:r>
    </w:p>
    <w:p w14:paraId="1C093367" w14:textId="77777777" w:rsidR="00D05919" w:rsidRPr="0025426E" w:rsidRDefault="00D05919" w:rsidP="00922579">
      <w:pPr>
        <w:pStyle w:val="Pre-ChapterBodyText"/>
        <w:rPr>
          <w:rFonts w:asciiTheme="majorBidi" w:hAnsiTheme="majorBidi" w:cstheme="majorBidi"/>
          <w:noProof w:val="0"/>
        </w:rPr>
      </w:pPr>
    </w:p>
    <w:p w14:paraId="2805A5A0" w14:textId="7AE535E9" w:rsidR="00D05919" w:rsidRPr="0025426E" w:rsidRDefault="00D05919" w:rsidP="00922579">
      <w:pPr>
        <w:pStyle w:val="Pre-ChapterBodyText"/>
        <w:rPr>
          <w:rFonts w:asciiTheme="majorBidi" w:hAnsiTheme="majorBidi" w:cstheme="majorBidi"/>
          <w:noProof w:val="0"/>
        </w:rPr>
      </w:pPr>
    </w:p>
    <w:p w14:paraId="7BAFC63C" w14:textId="77777777" w:rsidR="00D05919" w:rsidRPr="0025426E" w:rsidRDefault="00D05919" w:rsidP="00522D2E">
      <w:pPr>
        <w:pStyle w:val="Pre-ChapterBodyText"/>
        <w:rPr>
          <w:rFonts w:asciiTheme="majorBidi" w:hAnsiTheme="majorBidi" w:cstheme="majorBidi"/>
          <w:noProof w:val="0"/>
        </w:rPr>
      </w:pPr>
    </w:p>
    <w:p w14:paraId="2154E735" w14:textId="77777777" w:rsidR="00D05919" w:rsidRPr="0025426E" w:rsidRDefault="00D05919" w:rsidP="00522D2E">
      <w:pPr>
        <w:pStyle w:val="Abstract"/>
        <w:rPr>
          <w:rFonts w:asciiTheme="majorBidi" w:hAnsiTheme="majorBidi" w:cstheme="majorBidi"/>
          <w:noProof w:val="0"/>
          <w:szCs w:val="24"/>
        </w:rPr>
      </w:pPr>
      <w:r w:rsidRPr="0025426E">
        <w:rPr>
          <w:rFonts w:asciiTheme="majorBidi" w:hAnsiTheme="majorBidi" w:cstheme="majorBidi"/>
          <w:noProof w:val="0"/>
        </w:rPr>
        <w:br w:type="page"/>
      </w:r>
    </w:p>
    <w:p w14:paraId="51369606" w14:textId="77777777" w:rsidR="00D05919" w:rsidRPr="0025426E" w:rsidRDefault="00D05919" w:rsidP="00522D2E">
      <w:pPr>
        <w:pStyle w:val="Heading1"/>
        <w:numPr>
          <w:ilvl w:val="0"/>
          <w:numId w:val="0"/>
        </w:numPr>
        <w:spacing w:line="360" w:lineRule="auto"/>
        <w:rPr>
          <w:rFonts w:asciiTheme="majorBidi" w:hAnsiTheme="majorBidi"/>
          <w:noProof w:val="0"/>
        </w:rPr>
      </w:pPr>
      <w:bookmarkStart w:id="11" w:name="_Toc305406544"/>
      <w:bookmarkStart w:id="12" w:name="_Toc420687113"/>
      <w:bookmarkStart w:id="13" w:name="_Toc167002211"/>
      <w:r w:rsidRPr="0025426E">
        <w:rPr>
          <w:rFonts w:asciiTheme="majorBidi" w:hAnsiTheme="majorBidi"/>
          <w:noProof w:val="0"/>
        </w:rPr>
        <w:lastRenderedPageBreak/>
        <w:t>Acknowledgement</w:t>
      </w:r>
      <w:bookmarkEnd w:id="11"/>
      <w:bookmarkEnd w:id="12"/>
      <w:bookmarkEnd w:id="13"/>
    </w:p>
    <w:p w14:paraId="0C144D45" w14:textId="5EA7ECB7" w:rsidR="00D05919" w:rsidRPr="0025426E" w:rsidRDefault="006B4A28" w:rsidP="00522D2E">
      <w:pPr>
        <w:spacing w:line="360" w:lineRule="auto"/>
        <w:rPr>
          <w:rFonts w:asciiTheme="majorBidi" w:hAnsiTheme="majorBidi" w:cstheme="majorBidi"/>
          <w:noProof w:val="0"/>
          <w:szCs w:val="24"/>
        </w:rPr>
      </w:pPr>
      <w:r>
        <w:rPr>
          <w:rFonts w:asciiTheme="majorBidi" w:hAnsiTheme="majorBidi" w:cstheme="majorBidi" w:hint="cs"/>
          <w:noProof w:val="0"/>
          <w:szCs w:val="24"/>
          <w:shd w:val="clear" w:color="auto" w:fill="FFFFFF"/>
          <w:rtl/>
          <w:lang w:bidi="ar-JO"/>
        </w:rPr>
        <w:t>...</w:t>
      </w:r>
      <w:r w:rsidR="003A0570" w:rsidRPr="0025426E">
        <w:rPr>
          <w:rFonts w:asciiTheme="majorBidi" w:hAnsiTheme="majorBidi" w:cstheme="majorBidi"/>
          <w:noProof w:val="0"/>
          <w:szCs w:val="24"/>
        </w:rPr>
        <w:t>.</w:t>
      </w:r>
    </w:p>
    <w:p w14:paraId="3B5208C9" w14:textId="5527CF19" w:rsidR="006A06DE" w:rsidRPr="0025426E" w:rsidRDefault="006A06DE" w:rsidP="00522D2E">
      <w:pPr>
        <w:spacing w:line="360" w:lineRule="auto"/>
        <w:rPr>
          <w:rFonts w:asciiTheme="majorBidi" w:hAnsiTheme="majorBidi" w:cstheme="majorBidi"/>
          <w:noProof w:val="0"/>
          <w:szCs w:val="24"/>
        </w:rPr>
      </w:pPr>
    </w:p>
    <w:p w14:paraId="01E50EA3" w14:textId="77777777" w:rsidR="00D05919" w:rsidRPr="0025426E" w:rsidRDefault="00D05919" w:rsidP="00522D2E">
      <w:pPr>
        <w:spacing w:line="360" w:lineRule="auto"/>
        <w:rPr>
          <w:rFonts w:asciiTheme="majorBidi" w:eastAsia="Calibri" w:hAnsiTheme="majorBidi" w:cstheme="majorBidi"/>
          <w:b/>
          <w:noProof w:val="0"/>
          <w:szCs w:val="22"/>
        </w:rPr>
      </w:pPr>
      <w:r w:rsidRPr="0025426E">
        <w:rPr>
          <w:rFonts w:asciiTheme="majorBidi" w:hAnsiTheme="majorBidi" w:cstheme="majorBidi"/>
          <w:noProof w:val="0"/>
        </w:rPr>
        <w:br w:type="page"/>
      </w:r>
    </w:p>
    <w:bookmarkStart w:id="14" w:name="_Toc167002212" w:displacedByCustomXml="next"/>
    <w:sdt>
      <w:sdtPr>
        <w:rPr>
          <w:rFonts w:asciiTheme="majorBidi" w:eastAsia="Times New Roman" w:hAnsiTheme="majorBidi" w:cs="Times New Roman"/>
          <w:b w:val="0"/>
          <w:bCs w:val="0"/>
          <w:noProof w:val="0"/>
          <w:kern w:val="0"/>
          <w:sz w:val="28"/>
          <w:szCs w:val="22"/>
        </w:rPr>
        <w:id w:val="-859047159"/>
        <w:docPartObj>
          <w:docPartGallery w:val="Table of Contents"/>
          <w:docPartUnique/>
        </w:docPartObj>
      </w:sdtPr>
      <w:sdtEndPr>
        <w:rPr>
          <w:sz w:val="24"/>
          <w:szCs w:val="20"/>
        </w:rPr>
      </w:sdtEndPr>
      <w:sdtContent>
        <w:p w14:paraId="5B0E3B24" w14:textId="5063A6F8" w:rsidR="00ED4EC3" w:rsidRPr="0025426E" w:rsidRDefault="00243FDA" w:rsidP="002906CD">
          <w:pPr>
            <w:pStyle w:val="Heading1"/>
            <w:numPr>
              <w:ilvl w:val="0"/>
              <w:numId w:val="0"/>
            </w:numPr>
            <w:spacing w:line="360" w:lineRule="auto"/>
            <w:rPr>
              <w:rFonts w:asciiTheme="majorBidi" w:hAnsiTheme="majorBidi"/>
              <w:noProof w:val="0"/>
              <w:sz w:val="28"/>
              <w:szCs w:val="36"/>
            </w:rPr>
          </w:pPr>
          <w:r w:rsidRPr="0025426E">
            <w:rPr>
              <w:rFonts w:asciiTheme="majorBidi" w:hAnsiTheme="majorBidi"/>
              <w:noProof w:val="0"/>
              <w:sz w:val="28"/>
              <w:szCs w:val="36"/>
            </w:rPr>
            <w:t>Table of Content</w:t>
          </w:r>
          <w:r w:rsidR="0053773A">
            <w:rPr>
              <w:rFonts w:asciiTheme="majorBidi" w:hAnsiTheme="majorBidi"/>
              <w:noProof w:val="0"/>
              <w:sz w:val="28"/>
              <w:szCs w:val="36"/>
            </w:rPr>
            <w:t>s</w:t>
          </w:r>
          <w:bookmarkEnd w:id="14"/>
        </w:p>
        <w:p w14:paraId="45E598FD" w14:textId="6E3084A3" w:rsidR="0051577D" w:rsidRDefault="00733835">
          <w:pPr>
            <w:pStyle w:val="TOC1"/>
            <w:rPr>
              <w:rFonts w:asciiTheme="minorHAnsi" w:eastAsiaTheme="minorEastAsia" w:hAnsiTheme="minorHAnsi" w:cstheme="minorBidi"/>
              <w:b w:val="0"/>
              <w:bCs w:val="0"/>
              <w:kern w:val="2"/>
              <w:szCs w:val="24"/>
              <w:lang w:val="en-MY" w:eastAsia="en-GB"/>
              <w14:ligatures w14:val="standardContextual"/>
            </w:rPr>
          </w:pPr>
          <w:r>
            <w:rPr>
              <w:rFonts w:cstheme="majorBidi"/>
              <w:noProof w:val="0"/>
            </w:rPr>
            <w:fldChar w:fldCharType="begin"/>
          </w:r>
          <w:r>
            <w:rPr>
              <w:rFonts w:cstheme="majorBidi"/>
              <w:noProof w:val="0"/>
            </w:rPr>
            <w:instrText xml:space="preserve"> TOC \o "1-3" \h \z \u </w:instrText>
          </w:r>
          <w:r>
            <w:rPr>
              <w:rFonts w:cstheme="majorBidi"/>
              <w:noProof w:val="0"/>
            </w:rPr>
            <w:fldChar w:fldCharType="separate"/>
          </w:r>
          <w:hyperlink w:anchor="_Toc167002207" w:history="1">
            <w:r w:rsidR="0051577D" w:rsidRPr="004B5AB6">
              <w:rPr>
                <w:rStyle w:val="Hyperlink"/>
              </w:rPr>
              <w:t>Certification of Thesis Work</w:t>
            </w:r>
            <w:r w:rsidR="0051577D">
              <w:rPr>
                <w:webHidden/>
              </w:rPr>
              <w:tab/>
            </w:r>
            <w:r w:rsidR="0051577D">
              <w:rPr>
                <w:webHidden/>
              </w:rPr>
              <w:fldChar w:fldCharType="begin"/>
            </w:r>
            <w:r w:rsidR="0051577D">
              <w:rPr>
                <w:webHidden/>
              </w:rPr>
              <w:instrText xml:space="preserve"> PAGEREF _Toc167002207 \h </w:instrText>
            </w:r>
            <w:r w:rsidR="0051577D">
              <w:rPr>
                <w:webHidden/>
              </w:rPr>
            </w:r>
            <w:r w:rsidR="0051577D">
              <w:rPr>
                <w:webHidden/>
              </w:rPr>
              <w:fldChar w:fldCharType="separate"/>
            </w:r>
            <w:r w:rsidR="0051577D">
              <w:rPr>
                <w:webHidden/>
              </w:rPr>
              <w:t>i</w:t>
            </w:r>
            <w:r w:rsidR="0051577D">
              <w:rPr>
                <w:webHidden/>
              </w:rPr>
              <w:fldChar w:fldCharType="end"/>
            </w:r>
          </w:hyperlink>
        </w:p>
        <w:p w14:paraId="142AF54F" w14:textId="1541CA89"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08" w:history="1">
            <w:r w:rsidR="0051577D" w:rsidRPr="004B5AB6">
              <w:rPr>
                <w:rStyle w:val="Hyperlink"/>
              </w:rPr>
              <w:t>Permission to Use</w:t>
            </w:r>
            <w:r w:rsidR="0051577D">
              <w:rPr>
                <w:webHidden/>
              </w:rPr>
              <w:tab/>
            </w:r>
            <w:r w:rsidR="0051577D">
              <w:rPr>
                <w:webHidden/>
              </w:rPr>
              <w:fldChar w:fldCharType="begin"/>
            </w:r>
            <w:r w:rsidR="0051577D">
              <w:rPr>
                <w:webHidden/>
              </w:rPr>
              <w:instrText xml:space="preserve"> PAGEREF _Toc167002208 \h </w:instrText>
            </w:r>
            <w:r w:rsidR="0051577D">
              <w:rPr>
                <w:webHidden/>
              </w:rPr>
            </w:r>
            <w:r w:rsidR="0051577D">
              <w:rPr>
                <w:webHidden/>
              </w:rPr>
              <w:fldChar w:fldCharType="separate"/>
            </w:r>
            <w:r w:rsidR="0051577D">
              <w:rPr>
                <w:webHidden/>
              </w:rPr>
              <w:t>ii</w:t>
            </w:r>
            <w:r w:rsidR="0051577D">
              <w:rPr>
                <w:webHidden/>
              </w:rPr>
              <w:fldChar w:fldCharType="end"/>
            </w:r>
          </w:hyperlink>
        </w:p>
        <w:p w14:paraId="4F11918B" w14:textId="2B5FA239"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09" w:history="1">
            <w:r w:rsidR="0051577D" w:rsidRPr="004B5AB6">
              <w:rPr>
                <w:rStyle w:val="Hyperlink"/>
                <w:lang w:val="ms-MY"/>
              </w:rPr>
              <w:t>Abstrak</w:t>
            </w:r>
            <w:r w:rsidR="0051577D">
              <w:rPr>
                <w:webHidden/>
              </w:rPr>
              <w:tab/>
            </w:r>
            <w:r w:rsidR="0051577D">
              <w:rPr>
                <w:webHidden/>
              </w:rPr>
              <w:fldChar w:fldCharType="begin"/>
            </w:r>
            <w:r w:rsidR="0051577D">
              <w:rPr>
                <w:webHidden/>
              </w:rPr>
              <w:instrText xml:space="preserve"> PAGEREF _Toc167002209 \h </w:instrText>
            </w:r>
            <w:r w:rsidR="0051577D">
              <w:rPr>
                <w:webHidden/>
              </w:rPr>
            </w:r>
            <w:r w:rsidR="0051577D">
              <w:rPr>
                <w:webHidden/>
              </w:rPr>
              <w:fldChar w:fldCharType="separate"/>
            </w:r>
            <w:r w:rsidR="0051577D">
              <w:rPr>
                <w:webHidden/>
              </w:rPr>
              <w:t>iii</w:t>
            </w:r>
            <w:r w:rsidR="0051577D">
              <w:rPr>
                <w:webHidden/>
              </w:rPr>
              <w:fldChar w:fldCharType="end"/>
            </w:r>
          </w:hyperlink>
        </w:p>
        <w:p w14:paraId="70096406" w14:textId="2980E31E"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10" w:history="1">
            <w:r w:rsidR="0051577D" w:rsidRPr="004B5AB6">
              <w:rPr>
                <w:rStyle w:val="Hyperlink"/>
              </w:rPr>
              <w:t>Abstract</w:t>
            </w:r>
            <w:r w:rsidR="0051577D">
              <w:rPr>
                <w:webHidden/>
              </w:rPr>
              <w:tab/>
            </w:r>
            <w:r w:rsidR="0051577D">
              <w:rPr>
                <w:webHidden/>
              </w:rPr>
              <w:fldChar w:fldCharType="begin"/>
            </w:r>
            <w:r w:rsidR="0051577D">
              <w:rPr>
                <w:webHidden/>
              </w:rPr>
              <w:instrText xml:space="preserve"> PAGEREF _Toc167002210 \h </w:instrText>
            </w:r>
            <w:r w:rsidR="0051577D">
              <w:rPr>
                <w:webHidden/>
              </w:rPr>
            </w:r>
            <w:r w:rsidR="0051577D">
              <w:rPr>
                <w:webHidden/>
              </w:rPr>
              <w:fldChar w:fldCharType="separate"/>
            </w:r>
            <w:r w:rsidR="0051577D">
              <w:rPr>
                <w:webHidden/>
              </w:rPr>
              <w:t>iv</w:t>
            </w:r>
            <w:r w:rsidR="0051577D">
              <w:rPr>
                <w:webHidden/>
              </w:rPr>
              <w:fldChar w:fldCharType="end"/>
            </w:r>
          </w:hyperlink>
        </w:p>
        <w:p w14:paraId="334F34EA" w14:textId="63A9FBD8"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11" w:history="1">
            <w:r w:rsidR="0051577D" w:rsidRPr="004B5AB6">
              <w:rPr>
                <w:rStyle w:val="Hyperlink"/>
              </w:rPr>
              <w:t>Acknowledgement</w:t>
            </w:r>
            <w:r w:rsidR="0051577D">
              <w:rPr>
                <w:webHidden/>
              </w:rPr>
              <w:tab/>
            </w:r>
            <w:r w:rsidR="0051577D">
              <w:rPr>
                <w:webHidden/>
              </w:rPr>
              <w:fldChar w:fldCharType="begin"/>
            </w:r>
            <w:r w:rsidR="0051577D">
              <w:rPr>
                <w:webHidden/>
              </w:rPr>
              <w:instrText xml:space="preserve"> PAGEREF _Toc167002211 \h </w:instrText>
            </w:r>
            <w:r w:rsidR="0051577D">
              <w:rPr>
                <w:webHidden/>
              </w:rPr>
            </w:r>
            <w:r w:rsidR="0051577D">
              <w:rPr>
                <w:webHidden/>
              </w:rPr>
              <w:fldChar w:fldCharType="separate"/>
            </w:r>
            <w:r w:rsidR="0051577D">
              <w:rPr>
                <w:webHidden/>
              </w:rPr>
              <w:t>v</w:t>
            </w:r>
            <w:r w:rsidR="0051577D">
              <w:rPr>
                <w:webHidden/>
              </w:rPr>
              <w:fldChar w:fldCharType="end"/>
            </w:r>
          </w:hyperlink>
        </w:p>
        <w:p w14:paraId="00ADBCB8" w14:textId="31E6BCD6"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12" w:history="1">
            <w:r w:rsidR="0051577D" w:rsidRPr="004B5AB6">
              <w:rPr>
                <w:rStyle w:val="Hyperlink"/>
              </w:rPr>
              <w:t>Table of Contents</w:t>
            </w:r>
            <w:r w:rsidR="0051577D">
              <w:rPr>
                <w:webHidden/>
              </w:rPr>
              <w:tab/>
            </w:r>
            <w:r w:rsidR="0051577D">
              <w:rPr>
                <w:webHidden/>
              </w:rPr>
              <w:fldChar w:fldCharType="begin"/>
            </w:r>
            <w:r w:rsidR="0051577D">
              <w:rPr>
                <w:webHidden/>
              </w:rPr>
              <w:instrText xml:space="preserve"> PAGEREF _Toc167002212 \h </w:instrText>
            </w:r>
            <w:r w:rsidR="0051577D">
              <w:rPr>
                <w:webHidden/>
              </w:rPr>
            </w:r>
            <w:r w:rsidR="0051577D">
              <w:rPr>
                <w:webHidden/>
              </w:rPr>
              <w:fldChar w:fldCharType="separate"/>
            </w:r>
            <w:r w:rsidR="0051577D">
              <w:rPr>
                <w:webHidden/>
              </w:rPr>
              <w:t>vi</w:t>
            </w:r>
            <w:r w:rsidR="0051577D">
              <w:rPr>
                <w:webHidden/>
              </w:rPr>
              <w:fldChar w:fldCharType="end"/>
            </w:r>
          </w:hyperlink>
        </w:p>
        <w:p w14:paraId="242D8BCE" w14:textId="14A87C6A"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13" w:history="1">
            <w:r w:rsidR="0051577D" w:rsidRPr="004B5AB6">
              <w:rPr>
                <w:rStyle w:val="Hyperlink"/>
              </w:rPr>
              <w:t>List of Tables</w:t>
            </w:r>
            <w:r w:rsidR="0051577D">
              <w:rPr>
                <w:webHidden/>
              </w:rPr>
              <w:tab/>
            </w:r>
            <w:r w:rsidR="0051577D">
              <w:rPr>
                <w:webHidden/>
              </w:rPr>
              <w:fldChar w:fldCharType="begin"/>
            </w:r>
            <w:r w:rsidR="0051577D">
              <w:rPr>
                <w:webHidden/>
              </w:rPr>
              <w:instrText xml:space="preserve"> PAGEREF _Toc167002213 \h </w:instrText>
            </w:r>
            <w:r w:rsidR="0051577D">
              <w:rPr>
                <w:webHidden/>
              </w:rPr>
            </w:r>
            <w:r w:rsidR="0051577D">
              <w:rPr>
                <w:webHidden/>
              </w:rPr>
              <w:fldChar w:fldCharType="separate"/>
            </w:r>
            <w:r w:rsidR="0051577D">
              <w:rPr>
                <w:webHidden/>
              </w:rPr>
              <w:t>viii</w:t>
            </w:r>
            <w:r w:rsidR="0051577D">
              <w:rPr>
                <w:webHidden/>
              </w:rPr>
              <w:fldChar w:fldCharType="end"/>
            </w:r>
          </w:hyperlink>
        </w:p>
        <w:p w14:paraId="025910B8" w14:textId="0B8DA968"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14" w:history="1">
            <w:r w:rsidR="0051577D" w:rsidRPr="004B5AB6">
              <w:rPr>
                <w:rStyle w:val="Hyperlink"/>
              </w:rPr>
              <w:t>List of Figures</w:t>
            </w:r>
            <w:r w:rsidR="0051577D">
              <w:rPr>
                <w:webHidden/>
              </w:rPr>
              <w:tab/>
            </w:r>
            <w:r w:rsidR="0051577D">
              <w:rPr>
                <w:webHidden/>
              </w:rPr>
              <w:fldChar w:fldCharType="begin"/>
            </w:r>
            <w:r w:rsidR="0051577D">
              <w:rPr>
                <w:webHidden/>
              </w:rPr>
              <w:instrText xml:space="preserve"> PAGEREF _Toc167002214 \h </w:instrText>
            </w:r>
            <w:r w:rsidR="0051577D">
              <w:rPr>
                <w:webHidden/>
              </w:rPr>
            </w:r>
            <w:r w:rsidR="0051577D">
              <w:rPr>
                <w:webHidden/>
              </w:rPr>
              <w:fldChar w:fldCharType="separate"/>
            </w:r>
            <w:r w:rsidR="0051577D">
              <w:rPr>
                <w:webHidden/>
              </w:rPr>
              <w:t>ix</w:t>
            </w:r>
            <w:r w:rsidR="0051577D">
              <w:rPr>
                <w:webHidden/>
              </w:rPr>
              <w:fldChar w:fldCharType="end"/>
            </w:r>
          </w:hyperlink>
        </w:p>
        <w:p w14:paraId="2DE30846" w14:textId="04E20BEE"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15" w:history="1">
            <w:r w:rsidR="0051577D" w:rsidRPr="004B5AB6">
              <w:rPr>
                <w:rStyle w:val="Hyperlink"/>
              </w:rPr>
              <w:t>List of Abbreviations</w:t>
            </w:r>
            <w:r w:rsidR="0051577D">
              <w:rPr>
                <w:webHidden/>
              </w:rPr>
              <w:tab/>
            </w:r>
            <w:r w:rsidR="0051577D">
              <w:rPr>
                <w:webHidden/>
              </w:rPr>
              <w:fldChar w:fldCharType="begin"/>
            </w:r>
            <w:r w:rsidR="0051577D">
              <w:rPr>
                <w:webHidden/>
              </w:rPr>
              <w:instrText xml:space="preserve"> PAGEREF _Toc167002215 \h </w:instrText>
            </w:r>
            <w:r w:rsidR="0051577D">
              <w:rPr>
                <w:webHidden/>
              </w:rPr>
            </w:r>
            <w:r w:rsidR="0051577D">
              <w:rPr>
                <w:webHidden/>
              </w:rPr>
              <w:fldChar w:fldCharType="separate"/>
            </w:r>
            <w:r w:rsidR="0051577D">
              <w:rPr>
                <w:webHidden/>
              </w:rPr>
              <w:t>x</w:t>
            </w:r>
            <w:r w:rsidR="0051577D">
              <w:rPr>
                <w:webHidden/>
              </w:rPr>
              <w:fldChar w:fldCharType="end"/>
            </w:r>
          </w:hyperlink>
        </w:p>
        <w:p w14:paraId="79C121B5" w14:textId="1804206E"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16" w:history="1">
            <w:r w:rsidR="0051577D" w:rsidRPr="004B5AB6">
              <w:rPr>
                <w:rStyle w:val="Hyperlink"/>
              </w:rPr>
              <w:t>1</w:t>
            </w:r>
            <w:r w:rsidR="0051577D">
              <w:rPr>
                <w:rFonts w:asciiTheme="minorHAnsi" w:eastAsiaTheme="minorEastAsia" w:hAnsiTheme="minorHAnsi" w:cstheme="minorBidi"/>
                <w:b w:val="0"/>
                <w:bCs w:val="0"/>
                <w:kern w:val="2"/>
                <w:szCs w:val="24"/>
                <w:lang w:val="en-MY" w:eastAsia="en-GB"/>
                <w14:ligatures w14:val="standardContextual"/>
              </w:rPr>
              <w:tab/>
            </w:r>
            <w:r w:rsidR="0051577D" w:rsidRPr="004B5AB6">
              <w:rPr>
                <w:rStyle w:val="Hyperlink"/>
              </w:rPr>
              <w:t>CHAPTER ONE INTRODUCTION</w:t>
            </w:r>
            <w:r w:rsidR="0051577D">
              <w:rPr>
                <w:webHidden/>
              </w:rPr>
              <w:tab/>
            </w:r>
            <w:r w:rsidR="0051577D">
              <w:rPr>
                <w:webHidden/>
              </w:rPr>
              <w:fldChar w:fldCharType="begin"/>
            </w:r>
            <w:r w:rsidR="0051577D">
              <w:rPr>
                <w:webHidden/>
              </w:rPr>
              <w:instrText xml:space="preserve"> PAGEREF _Toc167002216 \h </w:instrText>
            </w:r>
            <w:r w:rsidR="0051577D">
              <w:rPr>
                <w:webHidden/>
              </w:rPr>
            </w:r>
            <w:r w:rsidR="0051577D">
              <w:rPr>
                <w:webHidden/>
              </w:rPr>
              <w:fldChar w:fldCharType="separate"/>
            </w:r>
            <w:r w:rsidR="0051577D">
              <w:rPr>
                <w:webHidden/>
              </w:rPr>
              <w:t>1</w:t>
            </w:r>
            <w:r w:rsidR="0051577D">
              <w:rPr>
                <w:webHidden/>
              </w:rPr>
              <w:fldChar w:fldCharType="end"/>
            </w:r>
          </w:hyperlink>
        </w:p>
        <w:p w14:paraId="013725C4" w14:textId="0E316E79"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17" w:history="1">
            <w:r w:rsidR="0051577D" w:rsidRPr="004B5AB6">
              <w:rPr>
                <w:rStyle w:val="Hyperlink"/>
              </w:rPr>
              <w:t>1.1</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Background of the Study</w:t>
            </w:r>
            <w:r w:rsidR="0051577D">
              <w:rPr>
                <w:webHidden/>
              </w:rPr>
              <w:tab/>
            </w:r>
            <w:r w:rsidR="0051577D">
              <w:rPr>
                <w:webHidden/>
              </w:rPr>
              <w:fldChar w:fldCharType="begin"/>
            </w:r>
            <w:r w:rsidR="0051577D">
              <w:rPr>
                <w:webHidden/>
              </w:rPr>
              <w:instrText xml:space="preserve"> PAGEREF _Toc167002217 \h </w:instrText>
            </w:r>
            <w:r w:rsidR="0051577D">
              <w:rPr>
                <w:webHidden/>
              </w:rPr>
            </w:r>
            <w:r w:rsidR="0051577D">
              <w:rPr>
                <w:webHidden/>
              </w:rPr>
              <w:fldChar w:fldCharType="separate"/>
            </w:r>
            <w:r w:rsidR="0051577D">
              <w:rPr>
                <w:webHidden/>
              </w:rPr>
              <w:t>1</w:t>
            </w:r>
            <w:r w:rsidR="0051577D">
              <w:rPr>
                <w:webHidden/>
              </w:rPr>
              <w:fldChar w:fldCharType="end"/>
            </w:r>
          </w:hyperlink>
        </w:p>
        <w:p w14:paraId="3BB07571" w14:textId="4A5D69B4"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18" w:history="1">
            <w:r w:rsidR="0051577D" w:rsidRPr="004B5AB6">
              <w:rPr>
                <w:rStyle w:val="Hyperlink"/>
              </w:rPr>
              <w:t>1.2</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Sub Heading</w:t>
            </w:r>
            <w:r w:rsidR="0051577D">
              <w:rPr>
                <w:webHidden/>
              </w:rPr>
              <w:tab/>
            </w:r>
            <w:r w:rsidR="0051577D">
              <w:rPr>
                <w:webHidden/>
              </w:rPr>
              <w:fldChar w:fldCharType="begin"/>
            </w:r>
            <w:r w:rsidR="0051577D">
              <w:rPr>
                <w:webHidden/>
              </w:rPr>
              <w:instrText xml:space="preserve"> PAGEREF _Toc167002218 \h </w:instrText>
            </w:r>
            <w:r w:rsidR="0051577D">
              <w:rPr>
                <w:webHidden/>
              </w:rPr>
            </w:r>
            <w:r w:rsidR="0051577D">
              <w:rPr>
                <w:webHidden/>
              </w:rPr>
              <w:fldChar w:fldCharType="separate"/>
            </w:r>
            <w:r w:rsidR="0051577D">
              <w:rPr>
                <w:webHidden/>
              </w:rPr>
              <w:t>1</w:t>
            </w:r>
            <w:r w:rsidR="0051577D">
              <w:rPr>
                <w:webHidden/>
              </w:rPr>
              <w:fldChar w:fldCharType="end"/>
            </w:r>
          </w:hyperlink>
        </w:p>
        <w:p w14:paraId="7B965474" w14:textId="1C9F0B83"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19" w:history="1">
            <w:r w:rsidR="0051577D" w:rsidRPr="004B5AB6">
              <w:rPr>
                <w:rStyle w:val="Hyperlink"/>
              </w:rPr>
              <w:t>1.3</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Problem Statement</w:t>
            </w:r>
            <w:r w:rsidR="0051577D">
              <w:rPr>
                <w:webHidden/>
              </w:rPr>
              <w:tab/>
            </w:r>
            <w:r w:rsidR="0051577D">
              <w:rPr>
                <w:webHidden/>
              </w:rPr>
              <w:fldChar w:fldCharType="begin"/>
            </w:r>
            <w:r w:rsidR="0051577D">
              <w:rPr>
                <w:webHidden/>
              </w:rPr>
              <w:instrText xml:space="preserve"> PAGEREF _Toc167002219 \h </w:instrText>
            </w:r>
            <w:r w:rsidR="0051577D">
              <w:rPr>
                <w:webHidden/>
              </w:rPr>
            </w:r>
            <w:r w:rsidR="0051577D">
              <w:rPr>
                <w:webHidden/>
              </w:rPr>
              <w:fldChar w:fldCharType="separate"/>
            </w:r>
            <w:r w:rsidR="0051577D">
              <w:rPr>
                <w:webHidden/>
              </w:rPr>
              <w:t>1</w:t>
            </w:r>
            <w:r w:rsidR="0051577D">
              <w:rPr>
                <w:webHidden/>
              </w:rPr>
              <w:fldChar w:fldCharType="end"/>
            </w:r>
          </w:hyperlink>
        </w:p>
        <w:p w14:paraId="5132DABA" w14:textId="1E17F4C0"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20" w:history="1">
            <w:r w:rsidR="0051577D" w:rsidRPr="004B5AB6">
              <w:rPr>
                <w:rStyle w:val="Hyperlink"/>
              </w:rPr>
              <w:t>1.4</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Research Questions</w:t>
            </w:r>
            <w:r w:rsidR="0051577D">
              <w:rPr>
                <w:webHidden/>
              </w:rPr>
              <w:tab/>
            </w:r>
            <w:r w:rsidR="0051577D">
              <w:rPr>
                <w:webHidden/>
              </w:rPr>
              <w:fldChar w:fldCharType="begin"/>
            </w:r>
            <w:r w:rsidR="0051577D">
              <w:rPr>
                <w:webHidden/>
              </w:rPr>
              <w:instrText xml:space="preserve"> PAGEREF _Toc167002220 \h </w:instrText>
            </w:r>
            <w:r w:rsidR="0051577D">
              <w:rPr>
                <w:webHidden/>
              </w:rPr>
            </w:r>
            <w:r w:rsidR="0051577D">
              <w:rPr>
                <w:webHidden/>
              </w:rPr>
              <w:fldChar w:fldCharType="separate"/>
            </w:r>
            <w:r w:rsidR="0051577D">
              <w:rPr>
                <w:webHidden/>
              </w:rPr>
              <w:t>2</w:t>
            </w:r>
            <w:r w:rsidR="0051577D">
              <w:rPr>
                <w:webHidden/>
              </w:rPr>
              <w:fldChar w:fldCharType="end"/>
            </w:r>
          </w:hyperlink>
        </w:p>
        <w:p w14:paraId="26FE03B0" w14:textId="156CE3F5"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21" w:history="1">
            <w:r w:rsidR="0051577D" w:rsidRPr="004B5AB6">
              <w:rPr>
                <w:rStyle w:val="Hyperlink"/>
              </w:rPr>
              <w:t>1.5</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Research Objectives</w:t>
            </w:r>
            <w:r w:rsidR="0051577D">
              <w:rPr>
                <w:webHidden/>
              </w:rPr>
              <w:tab/>
            </w:r>
            <w:r w:rsidR="0051577D">
              <w:rPr>
                <w:webHidden/>
              </w:rPr>
              <w:fldChar w:fldCharType="begin"/>
            </w:r>
            <w:r w:rsidR="0051577D">
              <w:rPr>
                <w:webHidden/>
              </w:rPr>
              <w:instrText xml:space="preserve"> PAGEREF _Toc167002221 \h </w:instrText>
            </w:r>
            <w:r w:rsidR="0051577D">
              <w:rPr>
                <w:webHidden/>
              </w:rPr>
            </w:r>
            <w:r w:rsidR="0051577D">
              <w:rPr>
                <w:webHidden/>
              </w:rPr>
              <w:fldChar w:fldCharType="separate"/>
            </w:r>
            <w:r w:rsidR="0051577D">
              <w:rPr>
                <w:webHidden/>
              </w:rPr>
              <w:t>2</w:t>
            </w:r>
            <w:r w:rsidR="0051577D">
              <w:rPr>
                <w:webHidden/>
              </w:rPr>
              <w:fldChar w:fldCharType="end"/>
            </w:r>
          </w:hyperlink>
        </w:p>
        <w:p w14:paraId="79E042E9" w14:textId="4DBFD138"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22" w:history="1">
            <w:r w:rsidR="0051577D" w:rsidRPr="004B5AB6">
              <w:rPr>
                <w:rStyle w:val="Hyperlink"/>
              </w:rPr>
              <w:t>1.6</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Significance of the Study</w:t>
            </w:r>
            <w:r w:rsidR="0051577D">
              <w:rPr>
                <w:webHidden/>
              </w:rPr>
              <w:tab/>
            </w:r>
            <w:r w:rsidR="0051577D">
              <w:rPr>
                <w:webHidden/>
              </w:rPr>
              <w:fldChar w:fldCharType="begin"/>
            </w:r>
            <w:r w:rsidR="0051577D">
              <w:rPr>
                <w:webHidden/>
              </w:rPr>
              <w:instrText xml:space="preserve"> PAGEREF _Toc167002222 \h </w:instrText>
            </w:r>
            <w:r w:rsidR="0051577D">
              <w:rPr>
                <w:webHidden/>
              </w:rPr>
            </w:r>
            <w:r w:rsidR="0051577D">
              <w:rPr>
                <w:webHidden/>
              </w:rPr>
              <w:fldChar w:fldCharType="separate"/>
            </w:r>
            <w:r w:rsidR="0051577D">
              <w:rPr>
                <w:webHidden/>
              </w:rPr>
              <w:t>2</w:t>
            </w:r>
            <w:r w:rsidR="0051577D">
              <w:rPr>
                <w:webHidden/>
              </w:rPr>
              <w:fldChar w:fldCharType="end"/>
            </w:r>
          </w:hyperlink>
        </w:p>
        <w:p w14:paraId="2B73EBE4" w14:textId="62C41C1F"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23" w:history="1">
            <w:r w:rsidR="0051577D" w:rsidRPr="004B5AB6">
              <w:rPr>
                <w:rStyle w:val="Hyperlink"/>
              </w:rPr>
              <w:t>1.7</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Scope</w:t>
            </w:r>
            <w:r w:rsidR="0051577D" w:rsidRPr="004B5AB6">
              <w:rPr>
                <w:rStyle w:val="Hyperlink"/>
                <w:spacing w:val="43"/>
              </w:rPr>
              <w:t xml:space="preserve"> </w:t>
            </w:r>
            <w:r w:rsidR="0051577D" w:rsidRPr="004B5AB6">
              <w:rPr>
                <w:rStyle w:val="Hyperlink"/>
              </w:rPr>
              <w:t>of the Study</w:t>
            </w:r>
            <w:r w:rsidR="0051577D">
              <w:rPr>
                <w:webHidden/>
              </w:rPr>
              <w:tab/>
            </w:r>
            <w:r w:rsidR="0051577D">
              <w:rPr>
                <w:webHidden/>
              </w:rPr>
              <w:fldChar w:fldCharType="begin"/>
            </w:r>
            <w:r w:rsidR="0051577D">
              <w:rPr>
                <w:webHidden/>
              </w:rPr>
              <w:instrText xml:space="preserve"> PAGEREF _Toc167002223 \h </w:instrText>
            </w:r>
            <w:r w:rsidR="0051577D">
              <w:rPr>
                <w:webHidden/>
              </w:rPr>
            </w:r>
            <w:r w:rsidR="0051577D">
              <w:rPr>
                <w:webHidden/>
              </w:rPr>
              <w:fldChar w:fldCharType="separate"/>
            </w:r>
            <w:r w:rsidR="0051577D">
              <w:rPr>
                <w:webHidden/>
              </w:rPr>
              <w:t>2</w:t>
            </w:r>
            <w:r w:rsidR="0051577D">
              <w:rPr>
                <w:webHidden/>
              </w:rPr>
              <w:fldChar w:fldCharType="end"/>
            </w:r>
          </w:hyperlink>
        </w:p>
        <w:p w14:paraId="192D5E6D" w14:textId="0F24BEF8"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24" w:history="1">
            <w:r w:rsidR="0051577D" w:rsidRPr="004B5AB6">
              <w:rPr>
                <w:rStyle w:val="Hyperlink"/>
              </w:rPr>
              <w:t>1.8</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Definition of Key Terms</w:t>
            </w:r>
            <w:r w:rsidR="0051577D">
              <w:rPr>
                <w:webHidden/>
              </w:rPr>
              <w:tab/>
            </w:r>
            <w:r w:rsidR="0051577D">
              <w:rPr>
                <w:webHidden/>
              </w:rPr>
              <w:fldChar w:fldCharType="begin"/>
            </w:r>
            <w:r w:rsidR="0051577D">
              <w:rPr>
                <w:webHidden/>
              </w:rPr>
              <w:instrText xml:space="preserve"> PAGEREF _Toc167002224 \h </w:instrText>
            </w:r>
            <w:r w:rsidR="0051577D">
              <w:rPr>
                <w:webHidden/>
              </w:rPr>
            </w:r>
            <w:r w:rsidR="0051577D">
              <w:rPr>
                <w:webHidden/>
              </w:rPr>
              <w:fldChar w:fldCharType="separate"/>
            </w:r>
            <w:r w:rsidR="0051577D">
              <w:rPr>
                <w:webHidden/>
              </w:rPr>
              <w:t>2</w:t>
            </w:r>
            <w:r w:rsidR="0051577D">
              <w:rPr>
                <w:webHidden/>
              </w:rPr>
              <w:fldChar w:fldCharType="end"/>
            </w:r>
          </w:hyperlink>
        </w:p>
        <w:p w14:paraId="7C8C31D8" w14:textId="715D6AD4"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25" w:history="1">
            <w:r w:rsidR="0051577D" w:rsidRPr="004B5AB6">
              <w:rPr>
                <w:rStyle w:val="Hyperlink"/>
              </w:rPr>
              <w:t>1.9</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The Organisation of the Study</w:t>
            </w:r>
            <w:r w:rsidR="0051577D">
              <w:rPr>
                <w:webHidden/>
              </w:rPr>
              <w:tab/>
            </w:r>
            <w:r w:rsidR="0051577D">
              <w:rPr>
                <w:webHidden/>
              </w:rPr>
              <w:fldChar w:fldCharType="begin"/>
            </w:r>
            <w:r w:rsidR="0051577D">
              <w:rPr>
                <w:webHidden/>
              </w:rPr>
              <w:instrText xml:space="preserve"> PAGEREF _Toc167002225 \h </w:instrText>
            </w:r>
            <w:r w:rsidR="0051577D">
              <w:rPr>
                <w:webHidden/>
              </w:rPr>
            </w:r>
            <w:r w:rsidR="0051577D">
              <w:rPr>
                <w:webHidden/>
              </w:rPr>
              <w:fldChar w:fldCharType="separate"/>
            </w:r>
            <w:r w:rsidR="0051577D">
              <w:rPr>
                <w:webHidden/>
              </w:rPr>
              <w:t>2</w:t>
            </w:r>
            <w:r w:rsidR="0051577D">
              <w:rPr>
                <w:webHidden/>
              </w:rPr>
              <w:fldChar w:fldCharType="end"/>
            </w:r>
          </w:hyperlink>
        </w:p>
        <w:p w14:paraId="296118CA" w14:textId="7A785A59"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26" w:history="1">
            <w:r w:rsidR="0051577D" w:rsidRPr="004B5AB6">
              <w:rPr>
                <w:rStyle w:val="Hyperlink"/>
              </w:rPr>
              <w:t>2</w:t>
            </w:r>
            <w:r w:rsidR="0051577D">
              <w:rPr>
                <w:rFonts w:asciiTheme="minorHAnsi" w:eastAsiaTheme="minorEastAsia" w:hAnsiTheme="minorHAnsi" w:cstheme="minorBidi"/>
                <w:b w:val="0"/>
                <w:bCs w:val="0"/>
                <w:kern w:val="2"/>
                <w:szCs w:val="24"/>
                <w:lang w:val="en-MY" w:eastAsia="en-GB"/>
                <w14:ligatures w14:val="standardContextual"/>
              </w:rPr>
              <w:tab/>
            </w:r>
            <w:r w:rsidR="0051577D" w:rsidRPr="004B5AB6">
              <w:rPr>
                <w:rStyle w:val="Hyperlink"/>
              </w:rPr>
              <w:t>CHAPTER TWO LITERATURE REVIEW</w:t>
            </w:r>
            <w:r w:rsidR="0051577D">
              <w:rPr>
                <w:webHidden/>
              </w:rPr>
              <w:tab/>
            </w:r>
            <w:r w:rsidR="0051577D">
              <w:rPr>
                <w:webHidden/>
              </w:rPr>
              <w:fldChar w:fldCharType="begin"/>
            </w:r>
            <w:r w:rsidR="0051577D">
              <w:rPr>
                <w:webHidden/>
              </w:rPr>
              <w:instrText xml:space="preserve"> PAGEREF _Toc167002226 \h </w:instrText>
            </w:r>
            <w:r w:rsidR="0051577D">
              <w:rPr>
                <w:webHidden/>
              </w:rPr>
            </w:r>
            <w:r w:rsidR="0051577D">
              <w:rPr>
                <w:webHidden/>
              </w:rPr>
              <w:fldChar w:fldCharType="separate"/>
            </w:r>
            <w:r w:rsidR="0051577D">
              <w:rPr>
                <w:webHidden/>
              </w:rPr>
              <w:t>4</w:t>
            </w:r>
            <w:r w:rsidR="0051577D">
              <w:rPr>
                <w:webHidden/>
              </w:rPr>
              <w:fldChar w:fldCharType="end"/>
            </w:r>
          </w:hyperlink>
        </w:p>
        <w:p w14:paraId="0D00D7D3" w14:textId="00A46CED"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28" w:history="1">
            <w:r w:rsidR="0051577D" w:rsidRPr="004B5AB6">
              <w:rPr>
                <w:rStyle w:val="Hyperlink"/>
              </w:rPr>
              <w:t>2.1</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Introduction</w:t>
            </w:r>
            <w:r w:rsidR="0051577D">
              <w:rPr>
                <w:webHidden/>
              </w:rPr>
              <w:tab/>
            </w:r>
            <w:r w:rsidR="0051577D">
              <w:rPr>
                <w:webHidden/>
              </w:rPr>
              <w:fldChar w:fldCharType="begin"/>
            </w:r>
            <w:r w:rsidR="0051577D">
              <w:rPr>
                <w:webHidden/>
              </w:rPr>
              <w:instrText xml:space="preserve"> PAGEREF _Toc167002228 \h </w:instrText>
            </w:r>
            <w:r w:rsidR="0051577D">
              <w:rPr>
                <w:webHidden/>
              </w:rPr>
            </w:r>
            <w:r w:rsidR="0051577D">
              <w:rPr>
                <w:webHidden/>
              </w:rPr>
              <w:fldChar w:fldCharType="separate"/>
            </w:r>
            <w:r w:rsidR="0051577D">
              <w:rPr>
                <w:webHidden/>
              </w:rPr>
              <w:t>4</w:t>
            </w:r>
            <w:r w:rsidR="0051577D">
              <w:rPr>
                <w:webHidden/>
              </w:rPr>
              <w:fldChar w:fldCharType="end"/>
            </w:r>
          </w:hyperlink>
        </w:p>
        <w:p w14:paraId="74647657" w14:textId="2EC07635"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29" w:history="1">
            <w:r w:rsidR="0051577D" w:rsidRPr="004B5AB6">
              <w:rPr>
                <w:rStyle w:val="Hyperlink"/>
              </w:rPr>
              <w:t>2.2</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w:t>
            </w:r>
            <w:r w:rsidR="0051577D">
              <w:rPr>
                <w:webHidden/>
              </w:rPr>
              <w:tab/>
            </w:r>
            <w:r w:rsidR="0051577D">
              <w:rPr>
                <w:webHidden/>
              </w:rPr>
              <w:fldChar w:fldCharType="begin"/>
            </w:r>
            <w:r w:rsidR="0051577D">
              <w:rPr>
                <w:webHidden/>
              </w:rPr>
              <w:instrText xml:space="preserve"> PAGEREF _Toc167002229 \h </w:instrText>
            </w:r>
            <w:r w:rsidR="0051577D">
              <w:rPr>
                <w:webHidden/>
              </w:rPr>
            </w:r>
            <w:r w:rsidR="0051577D">
              <w:rPr>
                <w:webHidden/>
              </w:rPr>
              <w:fldChar w:fldCharType="separate"/>
            </w:r>
            <w:r w:rsidR="0051577D">
              <w:rPr>
                <w:webHidden/>
              </w:rPr>
              <w:t>4</w:t>
            </w:r>
            <w:r w:rsidR="0051577D">
              <w:rPr>
                <w:webHidden/>
              </w:rPr>
              <w:fldChar w:fldCharType="end"/>
            </w:r>
          </w:hyperlink>
        </w:p>
        <w:p w14:paraId="4D1CECC1" w14:textId="17926BA4" w:rsidR="0051577D" w:rsidRDefault="00000000">
          <w:pPr>
            <w:pStyle w:val="TOC3"/>
            <w:rPr>
              <w:rFonts w:asciiTheme="minorHAnsi" w:eastAsiaTheme="minorEastAsia" w:hAnsiTheme="minorHAnsi" w:cstheme="minorBidi"/>
              <w:bCs w:val="0"/>
              <w:kern w:val="2"/>
              <w:szCs w:val="24"/>
              <w:lang w:val="en-MY" w:eastAsia="en-GB"/>
              <w14:ligatures w14:val="standardContextual"/>
            </w:rPr>
          </w:pPr>
          <w:hyperlink w:anchor="_Toc167002230" w:history="1">
            <w:r w:rsidR="0051577D" w:rsidRPr="004B5AB6">
              <w:rPr>
                <w:rStyle w:val="Hyperlink"/>
              </w:rPr>
              <w:t>2.2.1</w:t>
            </w:r>
            <w:r w:rsidR="0051577D">
              <w:rPr>
                <w:rFonts w:asciiTheme="minorHAnsi" w:eastAsiaTheme="minorEastAsia" w:hAnsiTheme="minorHAnsi" w:cstheme="minorBidi"/>
                <w:bCs w:val="0"/>
                <w:kern w:val="2"/>
                <w:szCs w:val="24"/>
                <w:lang w:val="en-MY" w:eastAsia="en-GB"/>
                <w14:ligatures w14:val="standardContextual"/>
              </w:rPr>
              <w:tab/>
            </w:r>
            <w:r w:rsidR="0051577D" w:rsidRPr="004B5AB6">
              <w:rPr>
                <w:rStyle w:val="Hyperlink"/>
              </w:rPr>
              <w:t>…</w:t>
            </w:r>
            <w:r w:rsidR="0051577D">
              <w:rPr>
                <w:webHidden/>
              </w:rPr>
              <w:tab/>
            </w:r>
            <w:r w:rsidR="0051577D">
              <w:rPr>
                <w:webHidden/>
              </w:rPr>
              <w:fldChar w:fldCharType="begin"/>
            </w:r>
            <w:r w:rsidR="0051577D">
              <w:rPr>
                <w:webHidden/>
              </w:rPr>
              <w:instrText xml:space="preserve"> PAGEREF _Toc167002230 \h </w:instrText>
            </w:r>
            <w:r w:rsidR="0051577D">
              <w:rPr>
                <w:webHidden/>
              </w:rPr>
            </w:r>
            <w:r w:rsidR="0051577D">
              <w:rPr>
                <w:webHidden/>
              </w:rPr>
              <w:fldChar w:fldCharType="separate"/>
            </w:r>
            <w:r w:rsidR="0051577D">
              <w:rPr>
                <w:webHidden/>
              </w:rPr>
              <w:t>4</w:t>
            </w:r>
            <w:r w:rsidR="0051577D">
              <w:rPr>
                <w:webHidden/>
              </w:rPr>
              <w:fldChar w:fldCharType="end"/>
            </w:r>
          </w:hyperlink>
        </w:p>
        <w:p w14:paraId="69B37969" w14:textId="5BC35D6F" w:rsidR="0051577D" w:rsidRDefault="00000000">
          <w:pPr>
            <w:pStyle w:val="TOC3"/>
            <w:rPr>
              <w:rFonts w:asciiTheme="minorHAnsi" w:eastAsiaTheme="minorEastAsia" w:hAnsiTheme="minorHAnsi" w:cstheme="minorBidi"/>
              <w:bCs w:val="0"/>
              <w:kern w:val="2"/>
              <w:szCs w:val="24"/>
              <w:lang w:val="en-MY" w:eastAsia="en-GB"/>
              <w14:ligatures w14:val="standardContextual"/>
            </w:rPr>
          </w:pPr>
          <w:hyperlink w:anchor="_Toc167002231" w:history="1">
            <w:r w:rsidR="0051577D" w:rsidRPr="004B5AB6">
              <w:rPr>
                <w:rStyle w:val="Hyperlink"/>
              </w:rPr>
              <w:t>2.2.2</w:t>
            </w:r>
            <w:r w:rsidR="0051577D">
              <w:rPr>
                <w:rFonts w:asciiTheme="minorHAnsi" w:eastAsiaTheme="minorEastAsia" w:hAnsiTheme="minorHAnsi" w:cstheme="minorBidi"/>
                <w:bCs w:val="0"/>
                <w:kern w:val="2"/>
                <w:szCs w:val="24"/>
                <w:lang w:val="en-MY" w:eastAsia="en-GB"/>
                <w14:ligatures w14:val="standardContextual"/>
              </w:rPr>
              <w:tab/>
            </w:r>
            <w:r w:rsidR="0051577D" w:rsidRPr="004B5AB6">
              <w:rPr>
                <w:rStyle w:val="Hyperlink"/>
              </w:rPr>
              <w:t>…</w:t>
            </w:r>
            <w:r w:rsidR="0051577D">
              <w:rPr>
                <w:webHidden/>
              </w:rPr>
              <w:tab/>
            </w:r>
            <w:r w:rsidR="0051577D">
              <w:rPr>
                <w:webHidden/>
              </w:rPr>
              <w:fldChar w:fldCharType="begin"/>
            </w:r>
            <w:r w:rsidR="0051577D">
              <w:rPr>
                <w:webHidden/>
              </w:rPr>
              <w:instrText xml:space="preserve"> PAGEREF _Toc167002231 \h </w:instrText>
            </w:r>
            <w:r w:rsidR="0051577D">
              <w:rPr>
                <w:webHidden/>
              </w:rPr>
            </w:r>
            <w:r w:rsidR="0051577D">
              <w:rPr>
                <w:webHidden/>
              </w:rPr>
              <w:fldChar w:fldCharType="separate"/>
            </w:r>
            <w:r w:rsidR="0051577D">
              <w:rPr>
                <w:webHidden/>
              </w:rPr>
              <w:t>4</w:t>
            </w:r>
            <w:r w:rsidR="0051577D">
              <w:rPr>
                <w:webHidden/>
              </w:rPr>
              <w:fldChar w:fldCharType="end"/>
            </w:r>
          </w:hyperlink>
        </w:p>
        <w:p w14:paraId="25458E0F" w14:textId="56CE6181"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32" w:history="1">
            <w:r w:rsidR="0051577D" w:rsidRPr="004B5AB6">
              <w:rPr>
                <w:rStyle w:val="Hyperlink"/>
              </w:rPr>
              <w:t>2.3</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Summary of the Chapter</w:t>
            </w:r>
            <w:r w:rsidR="0051577D">
              <w:rPr>
                <w:webHidden/>
              </w:rPr>
              <w:tab/>
            </w:r>
            <w:r w:rsidR="0051577D">
              <w:rPr>
                <w:webHidden/>
              </w:rPr>
              <w:fldChar w:fldCharType="begin"/>
            </w:r>
            <w:r w:rsidR="0051577D">
              <w:rPr>
                <w:webHidden/>
              </w:rPr>
              <w:instrText xml:space="preserve"> PAGEREF _Toc167002232 \h </w:instrText>
            </w:r>
            <w:r w:rsidR="0051577D">
              <w:rPr>
                <w:webHidden/>
              </w:rPr>
            </w:r>
            <w:r w:rsidR="0051577D">
              <w:rPr>
                <w:webHidden/>
              </w:rPr>
              <w:fldChar w:fldCharType="separate"/>
            </w:r>
            <w:r w:rsidR="0051577D">
              <w:rPr>
                <w:webHidden/>
              </w:rPr>
              <w:t>5</w:t>
            </w:r>
            <w:r w:rsidR="0051577D">
              <w:rPr>
                <w:webHidden/>
              </w:rPr>
              <w:fldChar w:fldCharType="end"/>
            </w:r>
          </w:hyperlink>
        </w:p>
        <w:p w14:paraId="786791EA" w14:textId="7FC92A9D"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33" w:history="1">
            <w:r w:rsidR="0051577D" w:rsidRPr="004B5AB6">
              <w:rPr>
                <w:rStyle w:val="Hyperlink"/>
              </w:rPr>
              <w:t>3</w:t>
            </w:r>
            <w:r w:rsidR="0051577D">
              <w:rPr>
                <w:rFonts w:asciiTheme="minorHAnsi" w:eastAsiaTheme="minorEastAsia" w:hAnsiTheme="minorHAnsi" w:cstheme="minorBidi"/>
                <w:b w:val="0"/>
                <w:bCs w:val="0"/>
                <w:kern w:val="2"/>
                <w:szCs w:val="24"/>
                <w:lang w:val="en-MY" w:eastAsia="en-GB"/>
                <w14:ligatures w14:val="standardContextual"/>
              </w:rPr>
              <w:tab/>
            </w:r>
            <w:r w:rsidR="0051577D" w:rsidRPr="004B5AB6">
              <w:rPr>
                <w:rStyle w:val="Hyperlink"/>
              </w:rPr>
              <w:t>CHAPTER THREE RESEARCH METHODOLOGY</w:t>
            </w:r>
            <w:r w:rsidR="0051577D">
              <w:rPr>
                <w:webHidden/>
              </w:rPr>
              <w:tab/>
            </w:r>
            <w:r w:rsidR="0051577D">
              <w:rPr>
                <w:webHidden/>
              </w:rPr>
              <w:fldChar w:fldCharType="begin"/>
            </w:r>
            <w:r w:rsidR="0051577D">
              <w:rPr>
                <w:webHidden/>
              </w:rPr>
              <w:instrText xml:space="preserve"> PAGEREF _Toc167002233 \h </w:instrText>
            </w:r>
            <w:r w:rsidR="0051577D">
              <w:rPr>
                <w:webHidden/>
              </w:rPr>
            </w:r>
            <w:r w:rsidR="0051577D">
              <w:rPr>
                <w:webHidden/>
              </w:rPr>
              <w:fldChar w:fldCharType="separate"/>
            </w:r>
            <w:r w:rsidR="0051577D">
              <w:rPr>
                <w:webHidden/>
              </w:rPr>
              <w:t>6</w:t>
            </w:r>
            <w:r w:rsidR="0051577D">
              <w:rPr>
                <w:webHidden/>
              </w:rPr>
              <w:fldChar w:fldCharType="end"/>
            </w:r>
          </w:hyperlink>
        </w:p>
        <w:p w14:paraId="3855AE40" w14:textId="1006B7C6"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35" w:history="1">
            <w:r w:rsidR="0051577D" w:rsidRPr="004B5AB6">
              <w:rPr>
                <w:rStyle w:val="Hyperlink"/>
              </w:rPr>
              <w:t>3.1</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Introduction</w:t>
            </w:r>
            <w:r w:rsidR="0051577D">
              <w:rPr>
                <w:webHidden/>
              </w:rPr>
              <w:tab/>
            </w:r>
            <w:r w:rsidR="0051577D">
              <w:rPr>
                <w:webHidden/>
              </w:rPr>
              <w:fldChar w:fldCharType="begin"/>
            </w:r>
            <w:r w:rsidR="0051577D">
              <w:rPr>
                <w:webHidden/>
              </w:rPr>
              <w:instrText xml:space="preserve"> PAGEREF _Toc167002235 \h </w:instrText>
            </w:r>
            <w:r w:rsidR="0051577D">
              <w:rPr>
                <w:webHidden/>
              </w:rPr>
            </w:r>
            <w:r w:rsidR="0051577D">
              <w:rPr>
                <w:webHidden/>
              </w:rPr>
              <w:fldChar w:fldCharType="separate"/>
            </w:r>
            <w:r w:rsidR="0051577D">
              <w:rPr>
                <w:webHidden/>
              </w:rPr>
              <w:t>6</w:t>
            </w:r>
            <w:r w:rsidR="0051577D">
              <w:rPr>
                <w:webHidden/>
              </w:rPr>
              <w:fldChar w:fldCharType="end"/>
            </w:r>
          </w:hyperlink>
        </w:p>
        <w:p w14:paraId="4A0AAAD6" w14:textId="75AD711F"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36" w:history="1">
            <w:r w:rsidR="0051577D" w:rsidRPr="004B5AB6">
              <w:rPr>
                <w:rStyle w:val="Hyperlink"/>
                <w:bCs/>
              </w:rPr>
              <w:t>3.2</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Research Framework</w:t>
            </w:r>
            <w:r w:rsidR="0051577D">
              <w:rPr>
                <w:webHidden/>
              </w:rPr>
              <w:tab/>
            </w:r>
            <w:r w:rsidR="0051577D">
              <w:rPr>
                <w:webHidden/>
              </w:rPr>
              <w:fldChar w:fldCharType="begin"/>
            </w:r>
            <w:r w:rsidR="0051577D">
              <w:rPr>
                <w:webHidden/>
              </w:rPr>
              <w:instrText xml:space="preserve"> PAGEREF _Toc167002236 \h </w:instrText>
            </w:r>
            <w:r w:rsidR="0051577D">
              <w:rPr>
                <w:webHidden/>
              </w:rPr>
            </w:r>
            <w:r w:rsidR="0051577D">
              <w:rPr>
                <w:webHidden/>
              </w:rPr>
              <w:fldChar w:fldCharType="separate"/>
            </w:r>
            <w:r w:rsidR="0051577D">
              <w:rPr>
                <w:webHidden/>
              </w:rPr>
              <w:t>6</w:t>
            </w:r>
            <w:r w:rsidR="0051577D">
              <w:rPr>
                <w:webHidden/>
              </w:rPr>
              <w:fldChar w:fldCharType="end"/>
            </w:r>
          </w:hyperlink>
        </w:p>
        <w:p w14:paraId="1648A890" w14:textId="19E78D38"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37" w:history="1">
            <w:r w:rsidR="0051577D" w:rsidRPr="004B5AB6">
              <w:rPr>
                <w:rStyle w:val="Hyperlink"/>
              </w:rPr>
              <w:t>3.3</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Hypotheses Development</w:t>
            </w:r>
            <w:r w:rsidR="0051577D">
              <w:rPr>
                <w:webHidden/>
              </w:rPr>
              <w:tab/>
            </w:r>
            <w:r w:rsidR="0051577D">
              <w:rPr>
                <w:webHidden/>
              </w:rPr>
              <w:fldChar w:fldCharType="begin"/>
            </w:r>
            <w:r w:rsidR="0051577D">
              <w:rPr>
                <w:webHidden/>
              </w:rPr>
              <w:instrText xml:space="preserve"> PAGEREF _Toc167002237 \h </w:instrText>
            </w:r>
            <w:r w:rsidR="0051577D">
              <w:rPr>
                <w:webHidden/>
              </w:rPr>
            </w:r>
            <w:r w:rsidR="0051577D">
              <w:rPr>
                <w:webHidden/>
              </w:rPr>
              <w:fldChar w:fldCharType="separate"/>
            </w:r>
            <w:r w:rsidR="0051577D">
              <w:rPr>
                <w:webHidden/>
              </w:rPr>
              <w:t>6</w:t>
            </w:r>
            <w:r w:rsidR="0051577D">
              <w:rPr>
                <w:webHidden/>
              </w:rPr>
              <w:fldChar w:fldCharType="end"/>
            </w:r>
          </w:hyperlink>
        </w:p>
        <w:p w14:paraId="7C776776" w14:textId="750A2C52" w:rsidR="0051577D" w:rsidRDefault="00000000">
          <w:pPr>
            <w:pStyle w:val="TOC3"/>
            <w:rPr>
              <w:rFonts w:asciiTheme="minorHAnsi" w:eastAsiaTheme="minorEastAsia" w:hAnsiTheme="minorHAnsi" w:cstheme="minorBidi"/>
              <w:bCs w:val="0"/>
              <w:kern w:val="2"/>
              <w:szCs w:val="24"/>
              <w:lang w:val="en-MY" w:eastAsia="en-GB"/>
              <w14:ligatures w14:val="standardContextual"/>
            </w:rPr>
          </w:pPr>
          <w:hyperlink w:anchor="_Toc167002238" w:history="1">
            <w:r w:rsidR="0051577D" w:rsidRPr="004B5AB6">
              <w:rPr>
                <w:rStyle w:val="Hyperlink"/>
              </w:rPr>
              <w:t>3.3.1</w:t>
            </w:r>
            <w:r w:rsidR="0051577D">
              <w:rPr>
                <w:rFonts w:asciiTheme="minorHAnsi" w:eastAsiaTheme="minorEastAsia" w:hAnsiTheme="minorHAnsi" w:cstheme="minorBidi"/>
                <w:bCs w:val="0"/>
                <w:kern w:val="2"/>
                <w:szCs w:val="24"/>
                <w:lang w:val="en-MY" w:eastAsia="en-GB"/>
                <w14:ligatures w14:val="standardContextual"/>
              </w:rPr>
              <w:tab/>
            </w:r>
            <w:r w:rsidR="0051577D" w:rsidRPr="004B5AB6">
              <w:rPr>
                <w:rStyle w:val="Hyperlink"/>
              </w:rPr>
              <w:t>…</w:t>
            </w:r>
            <w:r w:rsidR="0051577D">
              <w:rPr>
                <w:webHidden/>
              </w:rPr>
              <w:tab/>
            </w:r>
            <w:r w:rsidR="0051577D">
              <w:rPr>
                <w:webHidden/>
              </w:rPr>
              <w:fldChar w:fldCharType="begin"/>
            </w:r>
            <w:r w:rsidR="0051577D">
              <w:rPr>
                <w:webHidden/>
              </w:rPr>
              <w:instrText xml:space="preserve"> PAGEREF _Toc167002238 \h </w:instrText>
            </w:r>
            <w:r w:rsidR="0051577D">
              <w:rPr>
                <w:webHidden/>
              </w:rPr>
            </w:r>
            <w:r w:rsidR="0051577D">
              <w:rPr>
                <w:webHidden/>
              </w:rPr>
              <w:fldChar w:fldCharType="separate"/>
            </w:r>
            <w:r w:rsidR="0051577D">
              <w:rPr>
                <w:webHidden/>
              </w:rPr>
              <w:t>6</w:t>
            </w:r>
            <w:r w:rsidR="0051577D">
              <w:rPr>
                <w:webHidden/>
              </w:rPr>
              <w:fldChar w:fldCharType="end"/>
            </w:r>
          </w:hyperlink>
        </w:p>
        <w:p w14:paraId="0BC92131" w14:textId="1673C50F" w:rsidR="0051577D" w:rsidRDefault="00000000">
          <w:pPr>
            <w:pStyle w:val="TOC3"/>
            <w:rPr>
              <w:rFonts w:asciiTheme="minorHAnsi" w:eastAsiaTheme="minorEastAsia" w:hAnsiTheme="minorHAnsi" w:cstheme="minorBidi"/>
              <w:bCs w:val="0"/>
              <w:kern w:val="2"/>
              <w:szCs w:val="24"/>
              <w:lang w:val="en-MY" w:eastAsia="en-GB"/>
              <w14:ligatures w14:val="standardContextual"/>
            </w:rPr>
          </w:pPr>
          <w:hyperlink w:anchor="_Toc167002239" w:history="1">
            <w:r w:rsidR="0051577D" w:rsidRPr="004B5AB6">
              <w:rPr>
                <w:rStyle w:val="Hyperlink"/>
              </w:rPr>
              <w:t>3.3.2</w:t>
            </w:r>
            <w:r w:rsidR="0051577D">
              <w:rPr>
                <w:rFonts w:asciiTheme="minorHAnsi" w:eastAsiaTheme="minorEastAsia" w:hAnsiTheme="minorHAnsi" w:cstheme="minorBidi"/>
                <w:bCs w:val="0"/>
                <w:kern w:val="2"/>
                <w:szCs w:val="24"/>
                <w:lang w:val="en-MY" w:eastAsia="en-GB"/>
                <w14:ligatures w14:val="standardContextual"/>
              </w:rPr>
              <w:tab/>
            </w:r>
            <w:r w:rsidR="0051577D" w:rsidRPr="004B5AB6">
              <w:rPr>
                <w:rStyle w:val="Hyperlink"/>
              </w:rPr>
              <w:t>…</w:t>
            </w:r>
            <w:r w:rsidR="0051577D">
              <w:rPr>
                <w:webHidden/>
              </w:rPr>
              <w:tab/>
            </w:r>
            <w:r w:rsidR="0051577D">
              <w:rPr>
                <w:webHidden/>
              </w:rPr>
              <w:fldChar w:fldCharType="begin"/>
            </w:r>
            <w:r w:rsidR="0051577D">
              <w:rPr>
                <w:webHidden/>
              </w:rPr>
              <w:instrText xml:space="preserve"> PAGEREF _Toc167002239 \h </w:instrText>
            </w:r>
            <w:r w:rsidR="0051577D">
              <w:rPr>
                <w:webHidden/>
              </w:rPr>
            </w:r>
            <w:r w:rsidR="0051577D">
              <w:rPr>
                <w:webHidden/>
              </w:rPr>
              <w:fldChar w:fldCharType="separate"/>
            </w:r>
            <w:r w:rsidR="0051577D">
              <w:rPr>
                <w:webHidden/>
              </w:rPr>
              <w:t>6</w:t>
            </w:r>
            <w:r w:rsidR="0051577D">
              <w:rPr>
                <w:webHidden/>
              </w:rPr>
              <w:fldChar w:fldCharType="end"/>
            </w:r>
          </w:hyperlink>
        </w:p>
        <w:p w14:paraId="3E0B09ED" w14:textId="61DED2BF"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40" w:history="1">
            <w:r w:rsidR="0051577D" w:rsidRPr="004B5AB6">
              <w:rPr>
                <w:rStyle w:val="Hyperlink"/>
              </w:rPr>
              <w:t>3.4</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Research Design</w:t>
            </w:r>
            <w:r w:rsidR="0051577D">
              <w:rPr>
                <w:webHidden/>
              </w:rPr>
              <w:tab/>
            </w:r>
            <w:r w:rsidR="0051577D">
              <w:rPr>
                <w:webHidden/>
              </w:rPr>
              <w:fldChar w:fldCharType="begin"/>
            </w:r>
            <w:r w:rsidR="0051577D">
              <w:rPr>
                <w:webHidden/>
              </w:rPr>
              <w:instrText xml:space="preserve"> PAGEREF _Toc167002240 \h </w:instrText>
            </w:r>
            <w:r w:rsidR="0051577D">
              <w:rPr>
                <w:webHidden/>
              </w:rPr>
            </w:r>
            <w:r w:rsidR="0051577D">
              <w:rPr>
                <w:webHidden/>
              </w:rPr>
              <w:fldChar w:fldCharType="separate"/>
            </w:r>
            <w:r w:rsidR="0051577D">
              <w:rPr>
                <w:webHidden/>
              </w:rPr>
              <w:t>7</w:t>
            </w:r>
            <w:r w:rsidR="0051577D">
              <w:rPr>
                <w:webHidden/>
              </w:rPr>
              <w:fldChar w:fldCharType="end"/>
            </w:r>
          </w:hyperlink>
        </w:p>
        <w:p w14:paraId="48889A9F" w14:textId="401C9147"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41" w:history="1">
            <w:r w:rsidR="0051577D" w:rsidRPr="004B5AB6">
              <w:rPr>
                <w:rStyle w:val="Hyperlink"/>
              </w:rPr>
              <w:t>3.5</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Operational Definition</w:t>
            </w:r>
            <w:r w:rsidR="0051577D">
              <w:rPr>
                <w:webHidden/>
              </w:rPr>
              <w:tab/>
            </w:r>
            <w:r w:rsidR="0051577D">
              <w:rPr>
                <w:webHidden/>
              </w:rPr>
              <w:fldChar w:fldCharType="begin"/>
            </w:r>
            <w:r w:rsidR="0051577D">
              <w:rPr>
                <w:webHidden/>
              </w:rPr>
              <w:instrText xml:space="preserve"> PAGEREF _Toc167002241 \h </w:instrText>
            </w:r>
            <w:r w:rsidR="0051577D">
              <w:rPr>
                <w:webHidden/>
              </w:rPr>
            </w:r>
            <w:r w:rsidR="0051577D">
              <w:rPr>
                <w:webHidden/>
              </w:rPr>
              <w:fldChar w:fldCharType="separate"/>
            </w:r>
            <w:r w:rsidR="0051577D">
              <w:rPr>
                <w:webHidden/>
              </w:rPr>
              <w:t>7</w:t>
            </w:r>
            <w:r w:rsidR="0051577D">
              <w:rPr>
                <w:webHidden/>
              </w:rPr>
              <w:fldChar w:fldCharType="end"/>
            </w:r>
          </w:hyperlink>
        </w:p>
        <w:p w14:paraId="3BA09137" w14:textId="2EED4C51"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42" w:history="1">
            <w:r w:rsidR="0051577D" w:rsidRPr="004B5AB6">
              <w:rPr>
                <w:rStyle w:val="Hyperlink"/>
              </w:rPr>
              <w:t>3.6</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Measurement of Variables/Instrumentation</w:t>
            </w:r>
            <w:r w:rsidR="0051577D">
              <w:rPr>
                <w:webHidden/>
              </w:rPr>
              <w:tab/>
            </w:r>
            <w:r w:rsidR="0051577D">
              <w:rPr>
                <w:webHidden/>
              </w:rPr>
              <w:fldChar w:fldCharType="begin"/>
            </w:r>
            <w:r w:rsidR="0051577D">
              <w:rPr>
                <w:webHidden/>
              </w:rPr>
              <w:instrText xml:space="preserve"> PAGEREF _Toc167002242 \h </w:instrText>
            </w:r>
            <w:r w:rsidR="0051577D">
              <w:rPr>
                <w:webHidden/>
              </w:rPr>
            </w:r>
            <w:r w:rsidR="0051577D">
              <w:rPr>
                <w:webHidden/>
              </w:rPr>
              <w:fldChar w:fldCharType="separate"/>
            </w:r>
            <w:r w:rsidR="0051577D">
              <w:rPr>
                <w:webHidden/>
              </w:rPr>
              <w:t>7</w:t>
            </w:r>
            <w:r w:rsidR="0051577D">
              <w:rPr>
                <w:webHidden/>
              </w:rPr>
              <w:fldChar w:fldCharType="end"/>
            </w:r>
          </w:hyperlink>
        </w:p>
        <w:p w14:paraId="19EFC173" w14:textId="59571F75"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43" w:history="1">
            <w:r w:rsidR="0051577D" w:rsidRPr="004B5AB6">
              <w:rPr>
                <w:rStyle w:val="Hyperlink"/>
              </w:rPr>
              <w:t>3.7</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Data Collection</w:t>
            </w:r>
            <w:r w:rsidR="0051577D">
              <w:rPr>
                <w:webHidden/>
              </w:rPr>
              <w:tab/>
            </w:r>
            <w:r w:rsidR="0051577D">
              <w:rPr>
                <w:webHidden/>
              </w:rPr>
              <w:fldChar w:fldCharType="begin"/>
            </w:r>
            <w:r w:rsidR="0051577D">
              <w:rPr>
                <w:webHidden/>
              </w:rPr>
              <w:instrText xml:space="preserve"> PAGEREF _Toc167002243 \h </w:instrText>
            </w:r>
            <w:r w:rsidR="0051577D">
              <w:rPr>
                <w:webHidden/>
              </w:rPr>
            </w:r>
            <w:r w:rsidR="0051577D">
              <w:rPr>
                <w:webHidden/>
              </w:rPr>
              <w:fldChar w:fldCharType="separate"/>
            </w:r>
            <w:r w:rsidR="0051577D">
              <w:rPr>
                <w:webHidden/>
              </w:rPr>
              <w:t>7</w:t>
            </w:r>
            <w:r w:rsidR="0051577D">
              <w:rPr>
                <w:webHidden/>
              </w:rPr>
              <w:fldChar w:fldCharType="end"/>
            </w:r>
          </w:hyperlink>
        </w:p>
        <w:p w14:paraId="1DDD23C8" w14:textId="2B89BAF4"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44" w:history="1">
            <w:r w:rsidR="0051577D" w:rsidRPr="004B5AB6">
              <w:rPr>
                <w:rStyle w:val="Hyperlink"/>
              </w:rPr>
              <w:t>3.8</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Sampling</w:t>
            </w:r>
            <w:r w:rsidR="0051577D">
              <w:rPr>
                <w:webHidden/>
              </w:rPr>
              <w:tab/>
            </w:r>
            <w:r w:rsidR="0051577D">
              <w:rPr>
                <w:webHidden/>
              </w:rPr>
              <w:fldChar w:fldCharType="begin"/>
            </w:r>
            <w:r w:rsidR="0051577D">
              <w:rPr>
                <w:webHidden/>
              </w:rPr>
              <w:instrText xml:space="preserve"> PAGEREF _Toc167002244 \h </w:instrText>
            </w:r>
            <w:r w:rsidR="0051577D">
              <w:rPr>
                <w:webHidden/>
              </w:rPr>
            </w:r>
            <w:r w:rsidR="0051577D">
              <w:rPr>
                <w:webHidden/>
              </w:rPr>
              <w:fldChar w:fldCharType="separate"/>
            </w:r>
            <w:r w:rsidR="0051577D">
              <w:rPr>
                <w:webHidden/>
              </w:rPr>
              <w:t>7</w:t>
            </w:r>
            <w:r w:rsidR="0051577D">
              <w:rPr>
                <w:webHidden/>
              </w:rPr>
              <w:fldChar w:fldCharType="end"/>
            </w:r>
          </w:hyperlink>
        </w:p>
        <w:p w14:paraId="47B282AD" w14:textId="186B4F3C"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45" w:history="1">
            <w:r w:rsidR="0051577D" w:rsidRPr="004B5AB6">
              <w:rPr>
                <w:rStyle w:val="Hyperlink"/>
              </w:rPr>
              <w:t>3.9</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Data Collection Procedures</w:t>
            </w:r>
            <w:r w:rsidR="0051577D">
              <w:rPr>
                <w:webHidden/>
              </w:rPr>
              <w:tab/>
            </w:r>
            <w:r w:rsidR="0051577D">
              <w:rPr>
                <w:webHidden/>
              </w:rPr>
              <w:fldChar w:fldCharType="begin"/>
            </w:r>
            <w:r w:rsidR="0051577D">
              <w:rPr>
                <w:webHidden/>
              </w:rPr>
              <w:instrText xml:space="preserve"> PAGEREF _Toc167002245 \h </w:instrText>
            </w:r>
            <w:r w:rsidR="0051577D">
              <w:rPr>
                <w:webHidden/>
              </w:rPr>
            </w:r>
            <w:r w:rsidR="0051577D">
              <w:rPr>
                <w:webHidden/>
              </w:rPr>
              <w:fldChar w:fldCharType="separate"/>
            </w:r>
            <w:r w:rsidR="0051577D">
              <w:rPr>
                <w:webHidden/>
              </w:rPr>
              <w:t>7</w:t>
            </w:r>
            <w:r w:rsidR="0051577D">
              <w:rPr>
                <w:webHidden/>
              </w:rPr>
              <w:fldChar w:fldCharType="end"/>
            </w:r>
          </w:hyperlink>
        </w:p>
        <w:p w14:paraId="264C0A94" w14:textId="3B7B8AC6"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46" w:history="1">
            <w:r w:rsidR="0051577D" w:rsidRPr="004B5AB6">
              <w:rPr>
                <w:rStyle w:val="Hyperlink"/>
              </w:rPr>
              <w:t>3.10</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Techniques of Data Analysis</w:t>
            </w:r>
            <w:r w:rsidR="0051577D">
              <w:rPr>
                <w:webHidden/>
              </w:rPr>
              <w:tab/>
            </w:r>
            <w:r w:rsidR="0051577D">
              <w:rPr>
                <w:webHidden/>
              </w:rPr>
              <w:fldChar w:fldCharType="begin"/>
            </w:r>
            <w:r w:rsidR="0051577D">
              <w:rPr>
                <w:webHidden/>
              </w:rPr>
              <w:instrText xml:space="preserve"> PAGEREF _Toc167002246 \h </w:instrText>
            </w:r>
            <w:r w:rsidR="0051577D">
              <w:rPr>
                <w:webHidden/>
              </w:rPr>
            </w:r>
            <w:r w:rsidR="0051577D">
              <w:rPr>
                <w:webHidden/>
              </w:rPr>
              <w:fldChar w:fldCharType="separate"/>
            </w:r>
            <w:r w:rsidR="0051577D">
              <w:rPr>
                <w:webHidden/>
              </w:rPr>
              <w:t>7</w:t>
            </w:r>
            <w:r w:rsidR="0051577D">
              <w:rPr>
                <w:webHidden/>
              </w:rPr>
              <w:fldChar w:fldCharType="end"/>
            </w:r>
          </w:hyperlink>
        </w:p>
        <w:p w14:paraId="4E3EA08A" w14:textId="2CC64F68"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47" w:history="1">
            <w:r w:rsidR="0051577D" w:rsidRPr="004B5AB6">
              <w:rPr>
                <w:rStyle w:val="Hyperlink"/>
              </w:rPr>
              <w:t>3.11</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Summary of the Chapter</w:t>
            </w:r>
            <w:r w:rsidR="0051577D">
              <w:rPr>
                <w:webHidden/>
              </w:rPr>
              <w:tab/>
            </w:r>
            <w:r w:rsidR="0051577D">
              <w:rPr>
                <w:webHidden/>
              </w:rPr>
              <w:fldChar w:fldCharType="begin"/>
            </w:r>
            <w:r w:rsidR="0051577D">
              <w:rPr>
                <w:webHidden/>
              </w:rPr>
              <w:instrText xml:space="preserve"> PAGEREF _Toc167002247 \h </w:instrText>
            </w:r>
            <w:r w:rsidR="0051577D">
              <w:rPr>
                <w:webHidden/>
              </w:rPr>
            </w:r>
            <w:r w:rsidR="0051577D">
              <w:rPr>
                <w:webHidden/>
              </w:rPr>
              <w:fldChar w:fldCharType="separate"/>
            </w:r>
            <w:r w:rsidR="0051577D">
              <w:rPr>
                <w:webHidden/>
              </w:rPr>
              <w:t>7</w:t>
            </w:r>
            <w:r w:rsidR="0051577D">
              <w:rPr>
                <w:webHidden/>
              </w:rPr>
              <w:fldChar w:fldCharType="end"/>
            </w:r>
          </w:hyperlink>
        </w:p>
        <w:p w14:paraId="53A1A0A1" w14:textId="482FBE3E"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48" w:history="1">
            <w:r w:rsidR="0051577D" w:rsidRPr="004B5AB6">
              <w:rPr>
                <w:rStyle w:val="Hyperlink"/>
              </w:rPr>
              <w:t>4</w:t>
            </w:r>
            <w:r w:rsidR="0051577D">
              <w:rPr>
                <w:rFonts w:asciiTheme="minorHAnsi" w:eastAsiaTheme="minorEastAsia" w:hAnsiTheme="minorHAnsi" w:cstheme="minorBidi"/>
                <w:b w:val="0"/>
                <w:bCs w:val="0"/>
                <w:kern w:val="2"/>
                <w:szCs w:val="24"/>
                <w:lang w:val="en-MY" w:eastAsia="en-GB"/>
                <w14:ligatures w14:val="standardContextual"/>
              </w:rPr>
              <w:tab/>
            </w:r>
            <w:r w:rsidR="0051577D" w:rsidRPr="004B5AB6">
              <w:rPr>
                <w:rStyle w:val="Hyperlink"/>
              </w:rPr>
              <w:t>CHAPTER FOUR RESULTS</w:t>
            </w:r>
            <w:r w:rsidR="0051577D">
              <w:rPr>
                <w:webHidden/>
              </w:rPr>
              <w:tab/>
            </w:r>
            <w:r w:rsidR="0051577D">
              <w:rPr>
                <w:webHidden/>
              </w:rPr>
              <w:fldChar w:fldCharType="begin"/>
            </w:r>
            <w:r w:rsidR="0051577D">
              <w:rPr>
                <w:webHidden/>
              </w:rPr>
              <w:instrText xml:space="preserve"> PAGEREF _Toc167002248 \h </w:instrText>
            </w:r>
            <w:r w:rsidR="0051577D">
              <w:rPr>
                <w:webHidden/>
              </w:rPr>
            </w:r>
            <w:r w:rsidR="0051577D">
              <w:rPr>
                <w:webHidden/>
              </w:rPr>
              <w:fldChar w:fldCharType="separate"/>
            </w:r>
            <w:r w:rsidR="0051577D">
              <w:rPr>
                <w:webHidden/>
              </w:rPr>
              <w:t>8</w:t>
            </w:r>
            <w:r w:rsidR="0051577D">
              <w:rPr>
                <w:webHidden/>
              </w:rPr>
              <w:fldChar w:fldCharType="end"/>
            </w:r>
          </w:hyperlink>
        </w:p>
        <w:p w14:paraId="7A9C19CD" w14:textId="03536197"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49" w:history="1">
            <w:r w:rsidR="0051577D" w:rsidRPr="004B5AB6">
              <w:rPr>
                <w:rStyle w:val="Hyperlink"/>
              </w:rPr>
              <w:t>4.1</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Introduction</w:t>
            </w:r>
            <w:r w:rsidR="0051577D">
              <w:rPr>
                <w:webHidden/>
              </w:rPr>
              <w:tab/>
            </w:r>
            <w:r w:rsidR="0051577D">
              <w:rPr>
                <w:webHidden/>
              </w:rPr>
              <w:fldChar w:fldCharType="begin"/>
            </w:r>
            <w:r w:rsidR="0051577D">
              <w:rPr>
                <w:webHidden/>
              </w:rPr>
              <w:instrText xml:space="preserve"> PAGEREF _Toc167002249 \h </w:instrText>
            </w:r>
            <w:r w:rsidR="0051577D">
              <w:rPr>
                <w:webHidden/>
              </w:rPr>
            </w:r>
            <w:r w:rsidR="0051577D">
              <w:rPr>
                <w:webHidden/>
              </w:rPr>
              <w:fldChar w:fldCharType="separate"/>
            </w:r>
            <w:r w:rsidR="0051577D">
              <w:rPr>
                <w:webHidden/>
              </w:rPr>
              <w:t>8</w:t>
            </w:r>
            <w:r w:rsidR="0051577D">
              <w:rPr>
                <w:webHidden/>
              </w:rPr>
              <w:fldChar w:fldCharType="end"/>
            </w:r>
          </w:hyperlink>
        </w:p>
        <w:p w14:paraId="5196BB18" w14:textId="1B0290E6"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50" w:history="1">
            <w:r w:rsidR="0051577D" w:rsidRPr="004B5AB6">
              <w:rPr>
                <w:rStyle w:val="Hyperlink"/>
              </w:rPr>
              <w:t>4.2</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w:t>
            </w:r>
            <w:r w:rsidR="0051577D">
              <w:rPr>
                <w:webHidden/>
              </w:rPr>
              <w:tab/>
            </w:r>
            <w:r w:rsidR="0051577D">
              <w:rPr>
                <w:webHidden/>
              </w:rPr>
              <w:fldChar w:fldCharType="begin"/>
            </w:r>
            <w:r w:rsidR="0051577D">
              <w:rPr>
                <w:webHidden/>
              </w:rPr>
              <w:instrText xml:space="preserve"> PAGEREF _Toc167002250 \h </w:instrText>
            </w:r>
            <w:r w:rsidR="0051577D">
              <w:rPr>
                <w:webHidden/>
              </w:rPr>
            </w:r>
            <w:r w:rsidR="0051577D">
              <w:rPr>
                <w:webHidden/>
              </w:rPr>
              <w:fldChar w:fldCharType="separate"/>
            </w:r>
            <w:r w:rsidR="0051577D">
              <w:rPr>
                <w:webHidden/>
              </w:rPr>
              <w:t>8</w:t>
            </w:r>
            <w:r w:rsidR="0051577D">
              <w:rPr>
                <w:webHidden/>
              </w:rPr>
              <w:fldChar w:fldCharType="end"/>
            </w:r>
          </w:hyperlink>
        </w:p>
        <w:p w14:paraId="1E9457AB" w14:textId="5ED2FDC3" w:rsidR="0051577D" w:rsidRDefault="00000000">
          <w:pPr>
            <w:pStyle w:val="TOC3"/>
            <w:rPr>
              <w:rFonts w:asciiTheme="minorHAnsi" w:eastAsiaTheme="minorEastAsia" w:hAnsiTheme="minorHAnsi" w:cstheme="minorBidi"/>
              <w:bCs w:val="0"/>
              <w:kern w:val="2"/>
              <w:szCs w:val="24"/>
              <w:lang w:val="en-MY" w:eastAsia="en-GB"/>
              <w14:ligatures w14:val="standardContextual"/>
            </w:rPr>
          </w:pPr>
          <w:hyperlink w:anchor="_Toc167002251" w:history="1">
            <w:r w:rsidR="0051577D" w:rsidRPr="004B5AB6">
              <w:rPr>
                <w:rStyle w:val="Hyperlink"/>
              </w:rPr>
              <w:t>4.2.1</w:t>
            </w:r>
            <w:r w:rsidR="0051577D">
              <w:rPr>
                <w:rFonts w:asciiTheme="minorHAnsi" w:eastAsiaTheme="minorEastAsia" w:hAnsiTheme="minorHAnsi" w:cstheme="minorBidi"/>
                <w:bCs w:val="0"/>
                <w:kern w:val="2"/>
                <w:szCs w:val="24"/>
                <w:lang w:val="en-MY" w:eastAsia="en-GB"/>
                <w14:ligatures w14:val="standardContextual"/>
              </w:rPr>
              <w:tab/>
            </w:r>
            <w:r w:rsidR="0051577D" w:rsidRPr="004B5AB6">
              <w:rPr>
                <w:rStyle w:val="Hyperlink"/>
              </w:rPr>
              <w:t>…</w:t>
            </w:r>
            <w:r w:rsidR="0051577D">
              <w:rPr>
                <w:webHidden/>
              </w:rPr>
              <w:tab/>
            </w:r>
            <w:r w:rsidR="0051577D">
              <w:rPr>
                <w:webHidden/>
              </w:rPr>
              <w:fldChar w:fldCharType="begin"/>
            </w:r>
            <w:r w:rsidR="0051577D">
              <w:rPr>
                <w:webHidden/>
              </w:rPr>
              <w:instrText xml:space="preserve"> PAGEREF _Toc167002251 \h </w:instrText>
            </w:r>
            <w:r w:rsidR="0051577D">
              <w:rPr>
                <w:webHidden/>
              </w:rPr>
            </w:r>
            <w:r w:rsidR="0051577D">
              <w:rPr>
                <w:webHidden/>
              </w:rPr>
              <w:fldChar w:fldCharType="separate"/>
            </w:r>
            <w:r w:rsidR="0051577D">
              <w:rPr>
                <w:webHidden/>
              </w:rPr>
              <w:t>8</w:t>
            </w:r>
            <w:r w:rsidR="0051577D">
              <w:rPr>
                <w:webHidden/>
              </w:rPr>
              <w:fldChar w:fldCharType="end"/>
            </w:r>
          </w:hyperlink>
        </w:p>
        <w:p w14:paraId="3BF40DB1" w14:textId="4D7ED76D" w:rsidR="0051577D" w:rsidRDefault="00000000">
          <w:pPr>
            <w:pStyle w:val="TOC3"/>
            <w:rPr>
              <w:rFonts w:asciiTheme="minorHAnsi" w:eastAsiaTheme="minorEastAsia" w:hAnsiTheme="minorHAnsi" w:cstheme="minorBidi"/>
              <w:bCs w:val="0"/>
              <w:kern w:val="2"/>
              <w:szCs w:val="24"/>
              <w:lang w:val="en-MY" w:eastAsia="en-GB"/>
              <w14:ligatures w14:val="standardContextual"/>
            </w:rPr>
          </w:pPr>
          <w:hyperlink w:anchor="_Toc167002252" w:history="1">
            <w:r w:rsidR="0051577D" w:rsidRPr="004B5AB6">
              <w:rPr>
                <w:rStyle w:val="Hyperlink"/>
              </w:rPr>
              <w:t>4.2.2</w:t>
            </w:r>
            <w:r w:rsidR="0051577D">
              <w:rPr>
                <w:rFonts w:asciiTheme="minorHAnsi" w:eastAsiaTheme="minorEastAsia" w:hAnsiTheme="minorHAnsi" w:cstheme="minorBidi"/>
                <w:bCs w:val="0"/>
                <w:kern w:val="2"/>
                <w:szCs w:val="24"/>
                <w:lang w:val="en-MY" w:eastAsia="en-GB"/>
                <w14:ligatures w14:val="standardContextual"/>
              </w:rPr>
              <w:tab/>
            </w:r>
            <w:r w:rsidR="0051577D" w:rsidRPr="004B5AB6">
              <w:rPr>
                <w:rStyle w:val="Hyperlink"/>
              </w:rPr>
              <w:t>…</w:t>
            </w:r>
            <w:r w:rsidR="0051577D">
              <w:rPr>
                <w:webHidden/>
              </w:rPr>
              <w:tab/>
            </w:r>
            <w:r w:rsidR="0051577D">
              <w:rPr>
                <w:webHidden/>
              </w:rPr>
              <w:fldChar w:fldCharType="begin"/>
            </w:r>
            <w:r w:rsidR="0051577D">
              <w:rPr>
                <w:webHidden/>
              </w:rPr>
              <w:instrText xml:space="preserve"> PAGEREF _Toc167002252 \h </w:instrText>
            </w:r>
            <w:r w:rsidR="0051577D">
              <w:rPr>
                <w:webHidden/>
              </w:rPr>
            </w:r>
            <w:r w:rsidR="0051577D">
              <w:rPr>
                <w:webHidden/>
              </w:rPr>
              <w:fldChar w:fldCharType="separate"/>
            </w:r>
            <w:r w:rsidR="0051577D">
              <w:rPr>
                <w:webHidden/>
              </w:rPr>
              <w:t>8</w:t>
            </w:r>
            <w:r w:rsidR="0051577D">
              <w:rPr>
                <w:webHidden/>
              </w:rPr>
              <w:fldChar w:fldCharType="end"/>
            </w:r>
          </w:hyperlink>
        </w:p>
        <w:p w14:paraId="1CBE1F96" w14:textId="49E05660"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53" w:history="1">
            <w:r w:rsidR="0051577D" w:rsidRPr="004B5AB6">
              <w:rPr>
                <w:rStyle w:val="Hyperlink"/>
              </w:rPr>
              <w:t>4.3</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Summary of the Chapter</w:t>
            </w:r>
            <w:r w:rsidR="0051577D">
              <w:rPr>
                <w:webHidden/>
              </w:rPr>
              <w:tab/>
            </w:r>
            <w:r w:rsidR="0051577D">
              <w:rPr>
                <w:webHidden/>
              </w:rPr>
              <w:fldChar w:fldCharType="begin"/>
            </w:r>
            <w:r w:rsidR="0051577D">
              <w:rPr>
                <w:webHidden/>
              </w:rPr>
              <w:instrText xml:space="preserve"> PAGEREF _Toc167002253 \h </w:instrText>
            </w:r>
            <w:r w:rsidR="0051577D">
              <w:rPr>
                <w:webHidden/>
              </w:rPr>
            </w:r>
            <w:r w:rsidR="0051577D">
              <w:rPr>
                <w:webHidden/>
              </w:rPr>
              <w:fldChar w:fldCharType="separate"/>
            </w:r>
            <w:r w:rsidR="0051577D">
              <w:rPr>
                <w:webHidden/>
              </w:rPr>
              <w:t>8</w:t>
            </w:r>
            <w:r w:rsidR="0051577D">
              <w:rPr>
                <w:webHidden/>
              </w:rPr>
              <w:fldChar w:fldCharType="end"/>
            </w:r>
          </w:hyperlink>
        </w:p>
        <w:p w14:paraId="44CE80A1" w14:textId="09032A52"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54" w:history="1">
            <w:r w:rsidR="0051577D" w:rsidRPr="004B5AB6">
              <w:rPr>
                <w:rStyle w:val="Hyperlink"/>
              </w:rPr>
              <w:t>5</w:t>
            </w:r>
            <w:r w:rsidR="0051577D">
              <w:rPr>
                <w:rFonts w:asciiTheme="minorHAnsi" w:eastAsiaTheme="minorEastAsia" w:hAnsiTheme="minorHAnsi" w:cstheme="minorBidi"/>
                <w:b w:val="0"/>
                <w:bCs w:val="0"/>
                <w:kern w:val="2"/>
                <w:szCs w:val="24"/>
                <w:lang w:val="en-MY" w:eastAsia="en-GB"/>
                <w14:ligatures w14:val="standardContextual"/>
              </w:rPr>
              <w:tab/>
            </w:r>
            <w:r w:rsidR="0051577D" w:rsidRPr="004B5AB6">
              <w:rPr>
                <w:rStyle w:val="Hyperlink"/>
              </w:rPr>
              <w:t>CHAPTER FIVE DISCUSSION</w:t>
            </w:r>
            <w:r w:rsidR="0051577D">
              <w:rPr>
                <w:webHidden/>
              </w:rPr>
              <w:tab/>
            </w:r>
            <w:r w:rsidR="0051577D">
              <w:rPr>
                <w:webHidden/>
              </w:rPr>
              <w:fldChar w:fldCharType="begin"/>
            </w:r>
            <w:r w:rsidR="0051577D">
              <w:rPr>
                <w:webHidden/>
              </w:rPr>
              <w:instrText xml:space="preserve"> PAGEREF _Toc167002254 \h </w:instrText>
            </w:r>
            <w:r w:rsidR="0051577D">
              <w:rPr>
                <w:webHidden/>
              </w:rPr>
            </w:r>
            <w:r w:rsidR="0051577D">
              <w:rPr>
                <w:webHidden/>
              </w:rPr>
              <w:fldChar w:fldCharType="separate"/>
            </w:r>
            <w:r w:rsidR="0051577D">
              <w:rPr>
                <w:webHidden/>
              </w:rPr>
              <w:t>9</w:t>
            </w:r>
            <w:r w:rsidR="0051577D">
              <w:rPr>
                <w:webHidden/>
              </w:rPr>
              <w:fldChar w:fldCharType="end"/>
            </w:r>
          </w:hyperlink>
        </w:p>
        <w:p w14:paraId="412970BD" w14:textId="2E66AC0E"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55" w:history="1">
            <w:r w:rsidR="0051577D" w:rsidRPr="004B5AB6">
              <w:rPr>
                <w:rStyle w:val="Hyperlink"/>
              </w:rPr>
              <w:t>5.1</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Introduction</w:t>
            </w:r>
            <w:r w:rsidR="0051577D">
              <w:rPr>
                <w:webHidden/>
              </w:rPr>
              <w:tab/>
            </w:r>
            <w:r w:rsidR="0051577D">
              <w:rPr>
                <w:webHidden/>
              </w:rPr>
              <w:fldChar w:fldCharType="begin"/>
            </w:r>
            <w:r w:rsidR="0051577D">
              <w:rPr>
                <w:webHidden/>
              </w:rPr>
              <w:instrText xml:space="preserve"> PAGEREF _Toc167002255 \h </w:instrText>
            </w:r>
            <w:r w:rsidR="0051577D">
              <w:rPr>
                <w:webHidden/>
              </w:rPr>
            </w:r>
            <w:r w:rsidR="0051577D">
              <w:rPr>
                <w:webHidden/>
              </w:rPr>
              <w:fldChar w:fldCharType="separate"/>
            </w:r>
            <w:r w:rsidR="0051577D">
              <w:rPr>
                <w:webHidden/>
              </w:rPr>
              <w:t>9</w:t>
            </w:r>
            <w:r w:rsidR="0051577D">
              <w:rPr>
                <w:webHidden/>
              </w:rPr>
              <w:fldChar w:fldCharType="end"/>
            </w:r>
          </w:hyperlink>
        </w:p>
        <w:p w14:paraId="6DD6CABD" w14:textId="58A22ACE"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56" w:history="1">
            <w:r w:rsidR="0051577D" w:rsidRPr="004B5AB6">
              <w:rPr>
                <w:rStyle w:val="Hyperlink"/>
              </w:rPr>
              <w:t>5.2</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Summary of the Chapter</w:t>
            </w:r>
            <w:r w:rsidR="0051577D">
              <w:rPr>
                <w:webHidden/>
              </w:rPr>
              <w:tab/>
            </w:r>
            <w:r w:rsidR="0051577D">
              <w:rPr>
                <w:webHidden/>
              </w:rPr>
              <w:fldChar w:fldCharType="begin"/>
            </w:r>
            <w:r w:rsidR="0051577D">
              <w:rPr>
                <w:webHidden/>
              </w:rPr>
              <w:instrText xml:space="preserve"> PAGEREF _Toc167002256 \h </w:instrText>
            </w:r>
            <w:r w:rsidR="0051577D">
              <w:rPr>
                <w:webHidden/>
              </w:rPr>
            </w:r>
            <w:r w:rsidR="0051577D">
              <w:rPr>
                <w:webHidden/>
              </w:rPr>
              <w:fldChar w:fldCharType="separate"/>
            </w:r>
            <w:r w:rsidR="0051577D">
              <w:rPr>
                <w:webHidden/>
              </w:rPr>
              <w:t>9</w:t>
            </w:r>
            <w:r w:rsidR="0051577D">
              <w:rPr>
                <w:webHidden/>
              </w:rPr>
              <w:fldChar w:fldCharType="end"/>
            </w:r>
          </w:hyperlink>
        </w:p>
        <w:p w14:paraId="642CAAD2" w14:textId="62F912F8"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57" w:history="1">
            <w:r w:rsidR="0051577D" w:rsidRPr="004B5AB6">
              <w:rPr>
                <w:rStyle w:val="Hyperlink"/>
              </w:rPr>
              <w:t>6</w:t>
            </w:r>
            <w:r w:rsidR="0051577D">
              <w:rPr>
                <w:rFonts w:asciiTheme="minorHAnsi" w:eastAsiaTheme="minorEastAsia" w:hAnsiTheme="minorHAnsi" w:cstheme="minorBidi"/>
                <w:b w:val="0"/>
                <w:bCs w:val="0"/>
                <w:kern w:val="2"/>
                <w:szCs w:val="24"/>
                <w:lang w:val="en-MY" w:eastAsia="en-GB"/>
                <w14:ligatures w14:val="standardContextual"/>
              </w:rPr>
              <w:tab/>
            </w:r>
            <w:r w:rsidR="0051577D" w:rsidRPr="004B5AB6">
              <w:rPr>
                <w:rStyle w:val="Hyperlink"/>
              </w:rPr>
              <w:t>CHAPTER SIX  CONCLUSION AND RECOMMENDATION</w:t>
            </w:r>
            <w:r w:rsidR="0051577D">
              <w:rPr>
                <w:webHidden/>
              </w:rPr>
              <w:tab/>
            </w:r>
            <w:r w:rsidR="0051577D">
              <w:rPr>
                <w:webHidden/>
              </w:rPr>
              <w:fldChar w:fldCharType="begin"/>
            </w:r>
            <w:r w:rsidR="0051577D">
              <w:rPr>
                <w:webHidden/>
              </w:rPr>
              <w:instrText xml:space="preserve"> PAGEREF _Toc167002257 \h </w:instrText>
            </w:r>
            <w:r w:rsidR="0051577D">
              <w:rPr>
                <w:webHidden/>
              </w:rPr>
            </w:r>
            <w:r w:rsidR="0051577D">
              <w:rPr>
                <w:webHidden/>
              </w:rPr>
              <w:fldChar w:fldCharType="separate"/>
            </w:r>
            <w:r w:rsidR="0051577D">
              <w:rPr>
                <w:webHidden/>
              </w:rPr>
              <w:t>10</w:t>
            </w:r>
            <w:r w:rsidR="0051577D">
              <w:rPr>
                <w:webHidden/>
              </w:rPr>
              <w:fldChar w:fldCharType="end"/>
            </w:r>
          </w:hyperlink>
        </w:p>
        <w:p w14:paraId="20A2255D" w14:textId="5538E3BA"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59" w:history="1">
            <w:r w:rsidR="0051577D" w:rsidRPr="004B5AB6">
              <w:rPr>
                <w:rStyle w:val="Hyperlink"/>
              </w:rPr>
              <w:t>6.1</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Introduction</w:t>
            </w:r>
            <w:r w:rsidR="0051577D">
              <w:rPr>
                <w:webHidden/>
              </w:rPr>
              <w:tab/>
            </w:r>
            <w:r w:rsidR="0051577D">
              <w:rPr>
                <w:webHidden/>
              </w:rPr>
              <w:fldChar w:fldCharType="begin"/>
            </w:r>
            <w:r w:rsidR="0051577D">
              <w:rPr>
                <w:webHidden/>
              </w:rPr>
              <w:instrText xml:space="preserve"> PAGEREF _Toc167002259 \h </w:instrText>
            </w:r>
            <w:r w:rsidR="0051577D">
              <w:rPr>
                <w:webHidden/>
              </w:rPr>
            </w:r>
            <w:r w:rsidR="0051577D">
              <w:rPr>
                <w:webHidden/>
              </w:rPr>
              <w:fldChar w:fldCharType="separate"/>
            </w:r>
            <w:r w:rsidR="0051577D">
              <w:rPr>
                <w:webHidden/>
              </w:rPr>
              <w:t>10</w:t>
            </w:r>
            <w:r w:rsidR="0051577D">
              <w:rPr>
                <w:webHidden/>
              </w:rPr>
              <w:fldChar w:fldCharType="end"/>
            </w:r>
          </w:hyperlink>
        </w:p>
        <w:p w14:paraId="078029EB" w14:textId="678CFF4C" w:rsidR="0051577D" w:rsidRDefault="00000000">
          <w:pPr>
            <w:pStyle w:val="TOC2"/>
            <w:rPr>
              <w:rFonts w:asciiTheme="minorHAnsi" w:eastAsiaTheme="minorEastAsia" w:hAnsiTheme="minorHAnsi" w:cstheme="minorBidi"/>
              <w:kern w:val="2"/>
              <w:szCs w:val="24"/>
              <w:lang w:val="en-MY" w:eastAsia="en-GB"/>
              <w14:ligatures w14:val="standardContextual"/>
            </w:rPr>
          </w:pPr>
          <w:hyperlink w:anchor="_Toc167002260" w:history="1">
            <w:r w:rsidR="0051577D" w:rsidRPr="004B5AB6">
              <w:rPr>
                <w:rStyle w:val="Hyperlink"/>
              </w:rPr>
              <w:t>6.2</w:t>
            </w:r>
            <w:r w:rsidR="0051577D">
              <w:rPr>
                <w:rFonts w:asciiTheme="minorHAnsi" w:eastAsiaTheme="minorEastAsia" w:hAnsiTheme="minorHAnsi" w:cstheme="minorBidi"/>
                <w:kern w:val="2"/>
                <w:szCs w:val="24"/>
                <w:lang w:val="en-MY" w:eastAsia="en-GB"/>
                <w14:ligatures w14:val="standardContextual"/>
              </w:rPr>
              <w:tab/>
            </w:r>
            <w:r w:rsidR="0051577D" w:rsidRPr="004B5AB6">
              <w:rPr>
                <w:rStyle w:val="Hyperlink"/>
              </w:rPr>
              <w:t>Summary of the Chapter</w:t>
            </w:r>
            <w:r w:rsidR="0051577D">
              <w:rPr>
                <w:webHidden/>
              </w:rPr>
              <w:tab/>
            </w:r>
            <w:r w:rsidR="0051577D">
              <w:rPr>
                <w:webHidden/>
              </w:rPr>
              <w:fldChar w:fldCharType="begin"/>
            </w:r>
            <w:r w:rsidR="0051577D">
              <w:rPr>
                <w:webHidden/>
              </w:rPr>
              <w:instrText xml:space="preserve"> PAGEREF _Toc167002260 \h </w:instrText>
            </w:r>
            <w:r w:rsidR="0051577D">
              <w:rPr>
                <w:webHidden/>
              </w:rPr>
            </w:r>
            <w:r w:rsidR="0051577D">
              <w:rPr>
                <w:webHidden/>
              </w:rPr>
              <w:fldChar w:fldCharType="separate"/>
            </w:r>
            <w:r w:rsidR="0051577D">
              <w:rPr>
                <w:webHidden/>
              </w:rPr>
              <w:t>10</w:t>
            </w:r>
            <w:r w:rsidR="0051577D">
              <w:rPr>
                <w:webHidden/>
              </w:rPr>
              <w:fldChar w:fldCharType="end"/>
            </w:r>
          </w:hyperlink>
        </w:p>
        <w:p w14:paraId="5AD4DAA3" w14:textId="39A8CC64"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61" w:history="1">
            <w:r w:rsidR="0051577D" w:rsidRPr="004B5AB6">
              <w:rPr>
                <w:rStyle w:val="Hyperlink"/>
              </w:rPr>
              <w:t>7</w:t>
            </w:r>
            <w:r w:rsidR="0051577D">
              <w:rPr>
                <w:rFonts w:asciiTheme="minorHAnsi" w:eastAsiaTheme="minorEastAsia" w:hAnsiTheme="minorHAnsi" w:cstheme="minorBidi"/>
                <w:b w:val="0"/>
                <w:bCs w:val="0"/>
                <w:kern w:val="2"/>
                <w:szCs w:val="24"/>
                <w:lang w:val="en-MY" w:eastAsia="en-GB"/>
                <w14:ligatures w14:val="standardContextual"/>
              </w:rPr>
              <w:tab/>
            </w:r>
            <w:r w:rsidR="0051577D" w:rsidRPr="004B5AB6">
              <w:rPr>
                <w:rStyle w:val="Hyperlink"/>
              </w:rPr>
              <w:t>REFERENCES</w:t>
            </w:r>
            <w:r w:rsidR="0051577D">
              <w:rPr>
                <w:webHidden/>
              </w:rPr>
              <w:tab/>
            </w:r>
            <w:r w:rsidR="0051577D">
              <w:rPr>
                <w:webHidden/>
              </w:rPr>
              <w:fldChar w:fldCharType="begin"/>
            </w:r>
            <w:r w:rsidR="0051577D">
              <w:rPr>
                <w:webHidden/>
              </w:rPr>
              <w:instrText xml:space="preserve"> PAGEREF _Toc167002261 \h </w:instrText>
            </w:r>
            <w:r w:rsidR="0051577D">
              <w:rPr>
                <w:webHidden/>
              </w:rPr>
            </w:r>
            <w:r w:rsidR="0051577D">
              <w:rPr>
                <w:webHidden/>
              </w:rPr>
              <w:fldChar w:fldCharType="separate"/>
            </w:r>
            <w:r w:rsidR="0051577D">
              <w:rPr>
                <w:webHidden/>
              </w:rPr>
              <w:t>11</w:t>
            </w:r>
            <w:r w:rsidR="0051577D">
              <w:rPr>
                <w:webHidden/>
              </w:rPr>
              <w:fldChar w:fldCharType="end"/>
            </w:r>
          </w:hyperlink>
        </w:p>
        <w:p w14:paraId="32D476E2" w14:textId="006121AF" w:rsidR="0051577D" w:rsidRDefault="00000000">
          <w:pPr>
            <w:pStyle w:val="TOC1"/>
            <w:rPr>
              <w:rFonts w:asciiTheme="minorHAnsi" w:eastAsiaTheme="minorEastAsia" w:hAnsiTheme="minorHAnsi" w:cstheme="minorBidi"/>
              <w:b w:val="0"/>
              <w:bCs w:val="0"/>
              <w:kern w:val="2"/>
              <w:szCs w:val="24"/>
              <w:lang w:val="en-MY" w:eastAsia="en-GB"/>
              <w14:ligatures w14:val="standardContextual"/>
            </w:rPr>
          </w:pPr>
          <w:hyperlink w:anchor="_Toc167002262" w:history="1">
            <w:r w:rsidR="0051577D" w:rsidRPr="004B5AB6">
              <w:rPr>
                <w:rStyle w:val="Hyperlink"/>
              </w:rPr>
              <w:t>Appendix A …</w:t>
            </w:r>
            <w:r w:rsidR="0051577D">
              <w:rPr>
                <w:webHidden/>
              </w:rPr>
              <w:tab/>
            </w:r>
            <w:r w:rsidR="0051577D">
              <w:rPr>
                <w:webHidden/>
              </w:rPr>
              <w:fldChar w:fldCharType="begin"/>
            </w:r>
            <w:r w:rsidR="0051577D">
              <w:rPr>
                <w:webHidden/>
              </w:rPr>
              <w:instrText xml:space="preserve"> PAGEREF _Toc167002262 \h </w:instrText>
            </w:r>
            <w:r w:rsidR="0051577D">
              <w:rPr>
                <w:webHidden/>
              </w:rPr>
            </w:r>
            <w:r w:rsidR="0051577D">
              <w:rPr>
                <w:webHidden/>
              </w:rPr>
              <w:fldChar w:fldCharType="separate"/>
            </w:r>
            <w:r w:rsidR="0051577D">
              <w:rPr>
                <w:webHidden/>
              </w:rPr>
              <w:t>12</w:t>
            </w:r>
            <w:r w:rsidR="0051577D">
              <w:rPr>
                <w:webHidden/>
              </w:rPr>
              <w:fldChar w:fldCharType="end"/>
            </w:r>
          </w:hyperlink>
        </w:p>
        <w:p w14:paraId="4BFFACB8" w14:textId="1BE18383" w:rsidR="00ED4EC3" w:rsidRPr="0025426E" w:rsidRDefault="00733835" w:rsidP="002906CD">
          <w:pPr>
            <w:spacing w:line="360" w:lineRule="auto"/>
            <w:rPr>
              <w:rFonts w:asciiTheme="majorBidi" w:hAnsiTheme="majorBidi" w:cstheme="majorBidi"/>
              <w:noProof w:val="0"/>
            </w:rPr>
          </w:pPr>
          <w:r>
            <w:rPr>
              <w:rFonts w:asciiTheme="majorBidi" w:hAnsiTheme="majorBidi" w:cstheme="majorBidi"/>
              <w:noProof w:val="0"/>
            </w:rPr>
            <w:fldChar w:fldCharType="end"/>
          </w:r>
        </w:p>
      </w:sdtContent>
    </w:sdt>
    <w:p w14:paraId="1DEA0FBD" w14:textId="77777777" w:rsidR="00A92000" w:rsidRPr="0025426E" w:rsidRDefault="00A92000" w:rsidP="00522D2E">
      <w:pPr>
        <w:pStyle w:val="BodyText"/>
        <w:rPr>
          <w:rFonts w:asciiTheme="majorBidi" w:hAnsiTheme="majorBidi" w:cstheme="majorBidi"/>
          <w:noProof w:val="0"/>
          <w:lang w:val="en-GB"/>
        </w:rPr>
        <w:sectPr w:rsidR="00A92000" w:rsidRPr="0025426E" w:rsidSect="00B13F63">
          <w:footerReference w:type="default" r:id="rId10"/>
          <w:footerReference w:type="first" r:id="rId11"/>
          <w:pgSz w:w="11906" w:h="16838" w:code="9"/>
          <w:pgMar w:top="1440" w:right="1440" w:bottom="1440" w:left="2160" w:header="720" w:footer="720" w:gutter="0"/>
          <w:pgNumType w:fmt="lowerRoman"/>
          <w:cols w:space="720"/>
          <w:docGrid w:linePitch="360"/>
        </w:sectPr>
      </w:pPr>
    </w:p>
    <w:p w14:paraId="5C1C8F56" w14:textId="77777777" w:rsidR="00D05919" w:rsidRPr="0025426E" w:rsidRDefault="00D05919" w:rsidP="00522D2E">
      <w:pPr>
        <w:pStyle w:val="Heading1"/>
        <w:numPr>
          <w:ilvl w:val="0"/>
          <w:numId w:val="0"/>
        </w:numPr>
        <w:rPr>
          <w:rFonts w:asciiTheme="majorBidi" w:hAnsiTheme="majorBidi"/>
          <w:noProof w:val="0"/>
        </w:rPr>
      </w:pPr>
      <w:bookmarkStart w:id="15" w:name="_Toc420687115"/>
      <w:bookmarkStart w:id="16" w:name="_Toc167002213"/>
      <w:r w:rsidRPr="0025426E">
        <w:rPr>
          <w:rFonts w:asciiTheme="majorBidi" w:hAnsiTheme="majorBidi"/>
          <w:noProof w:val="0"/>
        </w:rPr>
        <w:lastRenderedPageBreak/>
        <w:t>List of Tables</w:t>
      </w:r>
      <w:bookmarkEnd w:id="15"/>
      <w:bookmarkEnd w:id="16"/>
    </w:p>
    <w:p w14:paraId="32CA70A1" w14:textId="6A1FF5C3" w:rsidR="0051577D" w:rsidRDefault="00965437">
      <w:pPr>
        <w:pStyle w:val="TableofFigures"/>
        <w:tabs>
          <w:tab w:val="right" w:leader="dot" w:pos="8296"/>
        </w:tabs>
        <w:rPr>
          <w:rFonts w:asciiTheme="minorHAnsi" w:eastAsiaTheme="minorEastAsia" w:hAnsiTheme="minorHAnsi" w:cstheme="minorBidi"/>
          <w:kern w:val="2"/>
          <w:szCs w:val="24"/>
          <w:lang w:val="en-MY" w:eastAsia="en-GB"/>
          <w14:ligatures w14:val="standardContextual"/>
        </w:rPr>
      </w:pPr>
      <w:r>
        <w:rPr>
          <w:rFonts w:asciiTheme="majorBidi" w:eastAsia="Calibri" w:hAnsiTheme="majorBidi" w:cstheme="majorBidi"/>
          <w:b/>
          <w:noProof w:val="0"/>
          <w:szCs w:val="22"/>
        </w:rPr>
        <w:fldChar w:fldCharType="begin"/>
      </w:r>
      <w:r>
        <w:rPr>
          <w:rFonts w:asciiTheme="majorBidi" w:eastAsia="Calibri" w:hAnsiTheme="majorBidi" w:cstheme="majorBidi"/>
          <w:b/>
          <w:noProof w:val="0"/>
          <w:szCs w:val="22"/>
        </w:rPr>
        <w:instrText xml:space="preserve"> TOC \h \z \c "Table" </w:instrText>
      </w:r>
      <w:r>
        <w:rPr>
          <w:rFonts w:asciiTheme="majorBidi" w:eastAsia="Calibri" w:hAnsiTheme="majorBidi" w:cstheme="majorBidi"/>
          <w:b/>
          <w:noProof w:val="0"/>
          <w:szCs w:val="22"/>
        </w:rPr>
        <w:fldChar w:fldCharType="separate"/>
      </w:r>
      <w:hyperlink w:anchor="_Toc167002266" w:history="1">
        <w:r w:rsidR="0051577D" w:rsidRPr="0047414F">
          <w:rPr>
            <w:rStyle w:val="Hyperlink"/>
            <w:rFonts w:eastAsiaTheme="majorEastAsia"/>
          </w:rPr>
          <w:t xml:space="preserve">Table 1.1  </w:t>
        </w:r>
        <w:r w:rsidR="0051577D" w:rsidRPr="0047414F">
          <w:rPr>
            <w:rStyle w:val="Hyperlink"/>
            <w:rFonts w:eastAsiaTheme="majorEastAsia"/>
            <w:i/>
            <w:iCs/>
          </w:rPr>
          <w:t>Table one point one</w:t>
        </w:r>
        <w:r w:rsidR="0051577D">
          <w:rPr>
            <w:webHidden/>
          </w:rPr>
          <w:tab/>
        </w:r>
        <w:r w:rsidR="0051577D">
          <w:rPr>
            <w:webHidden/>
          </w:rPr>
          <w:fldChar w:fldCharType="begin"/>
        </w:r>
        <w:r w:rsidR="0051577D">
          <w:rPr>
            <w:webHidden/>
          </w:rPr>
          <w:instrText xml:space="preserve"> PAGEREF _Toc167002266 \h </w:instrText>
        </w:r>
        <w:r w:rsidR="0051577D">
          <w:rPr>
            <w:webHidden/>
          </w:rPr>
        </w:r>
        <w:r w:rsidR="0051577D">
          <w:rPr>
            <w:webHidden/>
          </w:rPr>
          <w:fldChar w:fldCharType="separate"/>
        </w:r>
        <w:r w:rsidR="0051577D">
          <w:rPr>
            <w:webHidden/>
          </w:rPr>
          <w:t>1</w:t>
        </w:r>
        <w:r w:rsidR="0051577D">
          <w:rPr>
            <w:webHidden/>
          </w:rPr>
          <w:fldChar w:fldCharType="end"/>
        </w:r>
      </w:hyperlink>
    </w:p>
    <w:p w14:paraId="1B4FAC94" w14:textId="07888DA4" w:rsidR="0051577D" w:rsidRDefault="00000000">
      <w:pPr>
        <w:pStyle w:val="TableofFigures"/>
        <w:tabs>
          <w:tab w:val="right" w:leader="dot" w:pos="8296"/>
        </w:tabs>
        <w:rPr>
          <w:rFonts w:asciiTheme="minorHAnsi" w:eastAsiaTheme="minorEastAsia" w:hAnsiTheme="minorHAnsi" w:cstheme="minorBidi"/>
          <w:kern w:val="2"/>
          <w:szCs w:val="24"/>
          <w:lang w:val="en-MY" w:eastAsia="en-GB"/>
          <w14:ligatures w14:val="standardContextual"/>
        </w:rPr>
      </w:pPr>
      <w:hyperlink w:anchor="_Toc167002267" w:history="1">
        <w:r w:rsidR="0051577D" w:rsidRPr="0047414F">
          <w:rPr>
            <w:rStyle w:val="Hyperlink"/>
            <w:rFonts w:eastAsiaTheme="majorEastAsia"/>
          </w:rPr>
          <w:t xml:space="preserve">Table 1.2  </w:t>
        </w:r>
        <w:r w:rsidR="0051577D" w:rsidRPr="0047414F">
          <w:rPr>
            <w:rStyle w:val="Hyperlink"/>
            <w:rFonts w:eastAsiaTheme="majorEastAsia"/>
            <w:i/>
            <w:iCs/>
          </w:rPr>
          <w:t>Table one point one</w:t>
        </w:r>
        <w:r w:rsidR="0051577D">
          <w:rPr>
            <w:webHidden/>
          </w:rPr>
          <w:tab/>
        </w:r>
        <w:r w:rsidR="0051577D">
          <w:rPr>
            <w:webHidden/>
          </w:rPr>
          <w:fldChar w:fldCharType="begin"/>
        </w:r>
        <w:r w:rsidR="0051577D">
          <w:rPr>
            <w:webHidden/>
          </w:rPr>
          <w:instrText xml:space="preserve"> PAGEREF _Toc167002267 \h </w:instrText>
        </w:r>
        <w:r w:rsidR="0051577D">
          <w:rPr>
            <w:webHidden/>
          </w:rPr>
        </w:r>
        <w:r w:rsidR="0051577D">
          <w:rPr>
            <w:webHidden/>
          </w:rPr>
          <w:fldChar w:fldCharType="separate"/>
        </w:r>
        <w:r w:rsidR="0051577D">
          <w:rPr>
            <w:webHidden/>
          </w:rPr>
          <w:t>1</w:t>
        </w:r>
        <w:r w:rsidR="0051577D">
          <w:rPr>
            <w:webHidden/>
          </w:rPr>
          <w:fldChar w:fldCharType="end"/>
        </w:r>
      </w:hyperlink>
    </w:p>
    <w:p w14:paraId="5A9C71CF" w14:textId="64784654" w:rsidR="0051577D" w:rsidRDefault="00000000">
      <w:pPr>
        <w:pStyle w:val="TableofFigures"/>
        <w:tabs>
          <w:tab w:val="right" w:leader="dot" w:pos="8296"/>
        </w:tabs>
        <w:rPr>
          <w:rFonts w:asciiTheme="minorHAnsi" w:eastAsiaTheme="minorEastAsia" w:hAnsiTheme="minorHAnsi" w:cstheme="minorBidi"/>
          <w:kern w:val="2"/>
          <w:szCs w:val="24"/>
          <w:lang w:val="en-MY" w:eastAsia="en-GB"/>
          <w14:ligatures w14:val="standardContextual"/>
        </w:rPr>
      </w:pPr>
      <w:hyperlink w:anchor="_Toc167002268" w:history="1">
        <w:r w:rsidR="0051577D" w:rsidRPr="0047414F">
          <w:rPr>
            <w:rStyle w:val="Hyperlink"/>
            <w:rFonts w:eastAsiaTheme="majorEastAsia"/>
          </w:rPr>
          <w:t xml:space="preserve">Table 2.1  </w:t>
        </w:r>
        <w:r w:rsidR="0051577D" w:rsidRPr="0047414F">
          <w:rPr>
            <w:rStyle w:val="Hyperlink"/>
            <w:rFonts w:eastAsiaTheme="majorEastAsia"/>
            <w:i/>
            <w:iCs/>
          </w:rPr>
          <w:t>Table two point one</w:t>
        </w:r>
        <w:r w:rsidR="0051577D">
          <w:rPr>
            <w:webHidden/>
          </w:rPr>
          <w:tab/>
        </w:r>
        <w:r w:rsidR="0051577D">
          <w:rPr>
            <w:webHidden/>
          </w:rPr>
          <w:fldChar w:fldCharType="begin"/>
        </w:r>
        <w:r w:rsidR="0051577D">
          <w:rPr>
            <w:webHidden/>
          </w:rPr>
          <w:instrText xml:space="preserve"> PAGEREF _Toc167002268 \h </w:instrText>
        </w:r>
        <w:r w:rsidR="0051577D">
          <w:rPr>
            <w:webHidden/>
          </w:rPr>
        </w:r>
        <w:r w:rsidR="0051577D">
          <w:rPr>
            <w:webHidden/>
          </w:rPr>
          <w:fldChar w:fldCharType="separate"/>
        </w:r>
        <w:r w:rsidR="0051577D">
          <w:rPr>
            <w:webHidden/>
          </w:rPr>
          <w:t>4</w:t>
        </w:r>
        <w:r w:rsidR="0051577D">
          <w:rPr>
            <w:webHidden/>
          </w:rPr>
          <w:fldChar w:fldCharType="end"/>
        </w:r>
      </w:hyperlink>
    </w:p>
    <w:p w14:paraId="3EC6F1B2" w14:textId="59336885" w:rsidR="0051577D" w:rsidRDefault="00000000">
      <w:pPr>
        <w:pStyle w:val="TableofFigures"/>
        <w:tabs>
          <w:tab w:val="right" w:leader="dot" w:pos="8296"/>
        </w:tabs>
        <w:rPr>
          <w:rFonts w:asciiTheme="minorHAnsi" w:eastAsiaTheme="minorEastAsia" w:hAnsiTheme="minorHAnsi" w:cstheme="minorBidi"/>
          <w:kern w:val="2"/>
          <w:szCs w:val="24"/>
          <w:lang w:val="en-MY" w:eastAsia="en-GB"/>
          <w14:ligatures w14:val="standardContextual"/>
        </w:rPr>
      </w:pPr>
      <w:hyperlink w:anchor="_Toc167002269" w:history="1">
        <w:r w:rsidR="0051577D" w:rsidRPr="0047414F">
          <w:rPr>
            <w:rStyle w:val="Hyperlink"/>
            <w:rFonts w:eastAsiaTheme="majorEastAsia"/>
          </w:rPr>
          <w:t xml:space="preserve">Table 3.1  </w:t>
        </w:r>
        <w:r w:rsidR="0051577D" w:rsidRPr="0047414F">
          <w:rPr>
            <w:rStyle w:val="Hyperlink"/>
            <w:rFonts w:eastAsiaTheme="majorEastAsia"/>
            <w:i/>
            <w:iCs/>
          </w:rPr>
          <w:t>Table one point one</w:t>
        </w:r>
        <w:r w:rsidR="0051577D">
          <w:rPr>
            <w:webHidden/>
          </w:rPr>
          <w:tab/>
        </w:r>
        <w:r w:rsidR="0051577D">
          <w:rPr>
            <w:webHidden/>
          </w:rPr>
          <w:fldChar w:fldCharType="begin"/>
        </w:r>
        <w:r w:rsidR="0051577D">
          <w:rPr>
            <w:webHidden/>
          </w:rPr>
          <w:instrText xml:space="preserve"> PAGEREF _Toc167002269 \h </w:instrText>
        </w:r>
        <w:r w:rsidR="0051577D">
          <w:rPr>
            <w:webHidden/>
          </w:rPr>
        </w:r>
        <w:r w:rsidR="0051577D">
          <w:rPr>
            <w:webHidden/>
          </w:rPr>
          <w:fldChar w:fldCharType="separate"/>
        </w:r>
        <w:r w:rsidR="0051577D">
          <w:rPr>
            <w:webHidden/>
          </w:rPr>
          <w:t>6</w:t>
        </w:r>
        <w:r w:rsidR="0051577D">
          <w:rPr>
            <w:webHidden/>
          </w:rPr>
          <w:fldChar w:fldCharType="end"/>
        </w:r>
      </w:hyperlink>
    </w:p>
    <w:p w14:paraId="0FD39E8E" w14:textId="71331393" w:rsidR="00D05919" w:rsidRPr="0025426E" w:rsidRDefault="00965437" w:rsidP="00EB13CE">
      <w:pPr>
        <w:spacing w:after="0"/>
        <w:rPr>
          <w:rFonts w:asciiTheme="majorBidi" w:eastAsia="Calibri" w:hAnsiTheme="majorBidi" w:cstheme="majorBidi"/>
          <w:b/>
          <w:noProof w:val="0"/>
          <w:szCs w:val="22"/>
        </w:rPr>
      </w:pPr>
      <w:r>
        <w:rPr>
          <w:rFonts w:asciiTheme="majorBidi" w:eastAsia="Calibri" w:hAnsiTheme="majorBidi" w:cstheme="majorBidi"/>
          <w:b/>
          <w:noProof w:val="0"/>
          <w:szCs w:val="22"/>
        </w:rPr>
        <w:fldChar w:fldCharType="end"/>
      </w:r>
    </w:p>
    <w:p w14:paraId="447658F8" w14:textId="77777777" w:rsidR="00D05919" w:rsidRPr="0025426E" w:rsidRDefault="00D05919" w:rsidP="00522D2E">
      <w:pPr>
        <w:spacing w:line="240" w:lineRule="auto"/>
        <w:rPr>
          <w:rFonts w:asciiTheme="majorBidi" w:eastAsia="Calibri" w:hAnsiTheme="majorBidi" w:cstheme="majorBidi"/>
          <w:b/>
          <w:noProof w:val="0"/>
          <w:szCs w:val="22"/>
        </w:rPr>
      </w:pPr>
      <w:r w:rsidRPr="0025426E">
        <w:rPr>
          <w:rFonts w:asciiTheme="majorBidi" w:hAnsiTheme="majorBidi" w:cstheme="majorBidi"/>
          <w:noProof w:val="0"/>
        </w:rPr>
        <w:br w:type="page"/>
      </w:r>
    </w:p>
    <w:p w14:paraId="0B400274" w14:textId="77777777" w:rsidR="00D05919" w:rsidRPr="0025426E" w:rsidRDefault="00D05919" w:rsidP="00522D2E">
      <w:pPr>
        <w:pStyle w:val="Heading1"/>
        <w:numPr>
          <w:ilvl w:val="0"/>
          <w:numId w:val="0"/>
        </w:numPr>
        <w:rPr>
          <w:rFonts w:asciiTheme="majorBidi" w:hAnsiTheme="majorBidi"/>
          <w:noProof w:val="0"/>
        </w:rPr>
      </w:pPr>
      <w:bookmarkStart w:id="17" w:name="_Toc420687116"/>
      <w:bookmarkStart w:id="18" w:name="_Toc167002214"/>
      <w:r w:rsidRPr="0025426E">
        <w:rPr>
          <w:rFonts w:asciiTheme="majorBidi" w:hAnsiTheme="majorBidi"/>
          <w:noProof w:val="0"/>
        </w:rPr>
        <w:lastRenderedPageBreak/>
        <w:t>List of Figures</w:t>
      </w:r>
      <w:bookmarkEnd w:id="17"/>
      <w:bookmarkEnd w:id="18"/>
    </w:p>
    <w:p w14:paraId="5C3C49F3" w14:textId="45340C7D" w:rsidR="00965437" w:rsidRDefault="00DF166D">
      <w:pPr>
        <w:pStyle w:val="TableofFigures"/>
        <w:tabs>
          <w:tab w:val="right" w:leader="dot" w:pos="8296"/>
        </w:tabs>
        <w:rPr>
          <w:rFonts w:asciiTheme="minorHAnsi" w:eastAsiaTheme="minorEastAsia" w:hAnsiTheme="minorHAnsi" w:cstheme="minorBidi"/>
          <w:szCs w:val="24"/>
          <w:lang w:val="en-MY" w:eastAsia="en-GB"/>
        </w:rPr>
      </w:pPr>
      <w:r w:rsidRPr="0025426E">
        <w:rPr>
          <w:rFonts w:asciiTheme="majorBidi" w:hAnsiTheme="majorBidi" w:cstheme="majorBidi"/>
          <w:noProof w:val="0"/>
        </w:rPr>
        <w:fldChar w:fldCharType="begin"/>
      </w:r>
      <w:r w:rsidRPr="0025426E">
        <w:rPr>
          <w:rFonts w:asciiTheme="majorBidi" w:hAnsiTheme="majorBidi" w:cstheme="majorBidi"/>
          <w:noProof w:val="0"/>
        </w:rPr>
        <w:instrText xml:space="preserve"> TOC \h \z \c "Figure" </w:instrText>
      </w:r>
      <w:r w:rsidRPr="0025426E">
        <w:rPr>
          <w:rFonts w:asciiTheme="majorBidi" w:hAnsiTheme="majorBidi" w:cstheme="majorBidi"/>
          <w:noProof w:val="0"/>
        </w:rPr>
        <w:fldChar w:fldCharType="separate"/>
      </w:r>
      <w:hyperlink w:anchor="_Toc94992409" w:history="1">
        <w:r w:rsidR="00965437" w:rsidRPr="00943EC7">
          <w:rPr>
            <w:rStyle w:val="Hyperlink"/>
            <w:rFonts w:eastAsiaTheme="majorEastAsia"/>
          </w:rPr>
          <w:t xml:space="preserve">Figure 1.1  </w:t>
        </w:r>
        <w:r w:rsidR="00965437" w:rsidRPr="00943EC7">
          <w:rPr>
            <w:rStyle w:val="Hyperlink"/>
            <w:rFonts w:eastAsiaTheme="majorEastAsia"/>
            <w:i/>
            <w:iCs/>
          </w:rPr>
          <w:t>Figure one point one</w:t>
        </w:r>
        <w:r w:rsidR="00965437">
          <w:rPr>
            <w:webHidden/>
          </w:rPr>
          <w:tab/>
        </w:r>
        <w:r w:rsidR="00965437">
          <w:rPr>
            <w:webHidden/>
          </w:rPr>
          <w:fldChar w:fldCharType="begin"/>
        </w:r>
        <w:r w:rsidR="00965437">
          <w:rPr>
            <w:webHidden/>
          </w:rPr>
          <w:instrText xml:space="preserve"> PAGEREF _Toc94992409 \h </w:instrText>
        </w:r>
        <w:r w:rsidR="00965437">
          <w:rPr>
            <w:webHidden/>
          </w:rPr>
        </w:r>
        <w:r w:rsidR="00965437">
          <w:rPr>
            <w:webHidden/>
          </w:rPr>
          <w:fldChar w:fldCharType="separate"/>
        </w:r>
        <w:r w:rsidR="00965437">
          <w:rPr>
            <w:webHidden/>
          </w:rPr>
          <w:t>1</w:t>
        </w:r>
        <w:r w:rsidR="00965437">
          <w:rPr>
            <w:webHidden/>
          </w:rPr>
          <w:fldChar w:fldCharType="end"/>
        </w:r>
      </w:hyperlink>
    </w:p>
    <w:p w14:paraId="0FEDDB1A" w14:textId="0CC9BA21" w:rsidR="00965437" w:rsidRDefault="00000000">
      <w:pPr>
        <w:pStyle w:val="TableofFigures"/>
        <w:tabs>
          <w:tab w:val="right" w:leader="dot" w:pos="8296"/>
        </w:tabs>
        <w:rPr>
          <w:rFonts w:asciiTheme="minorHAnsi" w:eastAsiaTheme="minorEastAsia" w:hAnsiTheme="minorHAnsi" w:cstheme="minorBidi"/>
          <w:szCs w:val="24"/>
          <w:lang w:val="en-MY" w:eastAsia="en-GB"/>
        </w:rPr>
      </w:pPr>
      <w:hyperlink w:anchor="_Toc94992410" w:history="1">
        <w:r w:rsidR="00965437" w:rsidRPr="00943EC7">
          <w:rPr>
            <w:rStyle w:val="Hyperlink"/>
            <w:rFonts w:eastAsiaTheme="majorEastAsia"/>
          </w:rPr>
          <w:t xml:space="preserve">Figure 2.1  </w:t>
        </w:r>
        <w:r w:rsidR="00965437" w:rsidRPr="00943EC7">
          <w:rPr>
            <w:rStyle w:val="Hyperlink"/>
            <w:rFonts w:eastAsiaTheme="majorEastAsia"/>
            <w:i/>
            <w:iCs/>
          </w:rPr>
          <w:t>Theory of Planned Behaviour</w:t>
        </w:r>
        <w:r w:rsidR="00965437">
          <w:rPr>
            <w:webHidden/>
          </w:rPr>
          <w:tab/>
        </w:r>
        <w:r w:rsidR="00965437">
          <w:rPr>
            <w:webHidden/>
          </w:rPr>
          <w:fldChar w:fldCharType="begin"/>
        </w:r>
        <w:r w:rsidR="00965437">
          <w:rPr>
            <w:webHidden/>
          </w:rPr>
          <w:instrText xml:space="preserve"> PAGEREF _Toc94992410 \h </w:instrText>
        </w:r>
        <w:r w:rsidR="00965437">
          <w:rPr>
            <w:webHidden/>
          </w:rPr>
        </w:r>
        <w:r w:rsidR="00965437">
          <w:rPr>
            <w:webHidden/>
          </w:rPr>
          <w:fldChar w:fldCharType="separate"/>
        </w:r>
        <w:r w:rsidR="00965437">
          <w:rPr>
            <w:webHidden/>
          </w:rPr>
          <w:t>3</w:t>
        </w:r>
        <w:r w:rsidR="00965437">
          <w:rPr>
            <w:webHidden/>
          </w:rPr>
          <w:fldChar w:fldCharType="end"/>
        </w:r>
      </w:hyperlink>
    </w:p>
    <w:p w14:paraId="32FB3688" w14:textId="1790F180" w:rsidR="00965437" w:rsidRDefault="00000000">
      <w:pPr>
        <w:pStyle w:val="TableofFigures"/>
        <w:tabs>
          <w:tab w:val="right" w:leader="dot" w:pos="8296"/>
        </w:tabs>
        <w:rPr>
          <w:rFonts w:asciiTheme="minorHAnsi" w:eastAsiaTheme="minorEastAsia" w:hAnsiTheme="minorHAnsi" w:cstheme="minorBidi"/>
          <w:szCs w:val="24"/>
          <w:lang w:val="en-MY" w:eastAsia="en-GB"/>
        </w:rPr>
      </w:pPr>
      <w:hyperlink w:anchor="_Toc94992411" w:history="1">
        <w:r w:rsidR="00965437" w:rsidRPr="00943EC7">
          <w:rPr>
            <w:rStyle w:val="Hyperlink"/>
            <w:rFonts w:eastAsiaTheme="majorEastAsia"/>
          </w:rPr>
          <w:t xml:space="preserve">Figure 3.1  </w:t>
        </w:r>
        <w:r w:rsidR="00965437" w:rsidRPr="00943EC7">
          <w:rPr>
            <w:rStyle w:val="Hyperlink"/>
            <w:rFonts w:eastAsiaTheme="majorEastAsia"/>
            <w:i/>
            <w:iCs/>
          </w:rPr>
          <w:t>Research Framework</w:t>
        </w:r>
        <w:r w:rsidR="00965437">
          <w:rPr>
            <w:webHidden/>
          </w:rPr>
          <w:tab/>
        </w:r>
        <w:r w:rsidR="00965437">
          <w:rPr>
            <w:webHidden/>
          </w:rPr>
          <w:fldChar w:fldCharType="begin"/>
        </w:r>
        <w:r w:rsidR="00965437">
          <w:rPr>
            <w:webHidden/>
          </w:rPr>
          <w:instrText xml:space="preserve"> PAGEREF _Toc94992411 \h </w:instrText>
        </w:r>
        <w:r w:rsidR="00965437">
          <w:rPr>
            <w:webHidden/>
          </w:rPr>
        </w:r>
        <w:r w:rsidR="00965437">
          <w:rPr>
            <w:webHidden/>
          </w:rPr>
          <w:fldChar w:fldCharType="separate"/>
        </w:r>
        <w:r w:rsidR="00965437">
          <w:rPr>
            <w:webHidden/>
          </w:rPr>
          <w:t>5</w:t>
        </w:r>
        <w:r w:rsidR="00965437">
          <w:rPr>
            <w:webHidden/>
          </w:rPr>
          <w:fldChar w:fldCharType="end"/>
        </w:r>
      </w:hyperlink>
    </w:p>
    <w:p w14:paraId="2BF756EC" w14:textId="6A67E12F" w:rsidR="00D05919" w:rsidRPr="0025426E" w:rsidRDefault="00DF166D" w:rsidP="00A92000">
      <w:pPr>
        <w:spacing w:after="0" w:line="240" w:lineRule="auto"/>
        <w:rPr>
          <w:rFonts w:asciiTheme="majorBidi" w:hAnsiTheme="majorBidi" w:cstheme="majorBidi"/>
          <w:noProof w:val="0"/>
        </w:rPr>
      </w:pPr>
      <w:r w:rsidRPr="0025426E">
        <w:rPr>
          <w:rFonts w:asciiTheme="majorBidi" w:hAnsiTheme="majorBidi" w:cstheme="majorBidi"/>
          <w:noProof w:val="0"/>
        </w:rPr>
        <w:fldChar w:fldCharType="end"/>
      </w:r>
      <w:r w:rsidR="00D05919" w:rsidRPr="0025426E">
        <w:rPr>
          <w:rFonts w:asciiTheme="majorBidi" w:hAnsiTheme="majorBidi" w:cstheme="majorBidi"/>
          <w:noProof w:val="0"/>
        </w:rPr>
        <w:br w:type="page"/>
      </w:r>
    </w:p>
    <w:p w14:paraId="41E6B614" w14:textId="3C8AC4AF" w:rsidR="00D05919" w:rsidRDefault="00D05919" w:rsidP="00522D2E">
      <w:pPr>
        <w:pStyle w:val="Heading1"/>
        <w:numPr>
          <w:ilvl w:val="0"/>
          <w:numId w:val="0"/>
        </w:numPr>
        <w:rPr>
          <w:rFonts w:asciiTheme="majorBidi" w:hAnsiTheme="majorBidi"/>
          <w:noProof w:val="0"/>
        </w:rPr>
      </w:pPr>
      <w:bookmarkStart w:id="19" w:name="_Toc420687119"/>
      <w:bookmarkStart w:id="20" w:name="_Toc167002215"/>
      <w:r w:rsidRPr="0025426E">
        <w:rPr>
          <w:rFonts w:asciiTheme="majorBidi" w:hAnsiTheme="majorBidi"/>
          <w:noProof w:val="0"/>
        </w:rPr>
        <w:lastRenderedPageBreak/>
        <w:t>List of Abbreviations</w:t>
      </w:r>
      <w:bookmarkEnd w:id="19"/>
      <w:bookmarkEnd w:id="20"/>
    </w:p>
    <w:p w14:paraId="32A83FB2" w14:textId="7BA06C7F" w:rsidR="00AE7DBC" w:rsidRDefault="00AE7DBC" w:rsidP="00AE7DBC"/>
    <w:p w14:paraId="546F465C" w14:textId="77777777" w:rsidR="00AE7DBC" w:rsidRPr="00AE7DBC" w:rsidRDefault="00AE7DBC" w:rsidP="00AE7DBC"/>
    <w:p w14:paraId="53E9A367" w14:textId="5CE1B0C2" w:rsidR="00E0018B" w:rsidRPr="0025426E" w:rsidRDefault="00E0018B" w:rsidP="00522D2E">
      <w:pPr>
        <w:pStyle w:val="BodyText"/>
        <w:tabs>
          <w:tab w:val="left" w:pos="3252"/>
        </w:tabs>
        <w:rPr>
          <w:rFonts w:asciiTheme="majorBidi" w:hAnsiTheme="majorBidi" w:cstheme="majorBidi"/>
          <w:noProof w:val="0"/>
          <w:lang w:val="en-GB"/>
        </w:rPr>
        <w:sectPr w:rsidR="00E0018B" w:rsidRPr="0025426E" w:rsidSect="009C43E7">
          <w:pgSz w:w="11906" w:h="16838" w:code="9"/>
          <w:pgMar w:top="1440" w:right="1440" w:bottom="1440" w:left="2160" w:header="720" w:footer="720" w:gutter="0"/>
          <w:pgNumType w:fmt="lowerRoman"/>
          <w:cols w:space="720"/>
          <w:docGrid w:linePitch="360"/>
        </w:sectPr>
      </w:pPr>
    </w:p>
    <w:p w14:paraId="6905435C" w14:textId="5A83CD1B" w:rsidR="00B70732" w:rsidRPr="0025426E" w:rsidRDefault="00B70732" w:rsidP="006B6830">
      <w:pPr>
        <w:pStyle w:val="Heading1"/>
        <w:rPr>
          <w:rFonts w:asciiTheme="majorBidi" w:hAnsiTheme="majorBidi"/>
          <w:noProof w:val="0"/>
        </w:rPr>
      </w:pPr>
      <w:bookmarkStart w:id="21" w:name="_Toc167002216"/>
      <w:r w:rsidRPr="0025426E">
        <w:rPr>
          <w:rFonts w:asciiTheme="majorBidi" w:hAnsiTheme="majorBidi"/>
          <w:noProof w:val="0"/>
        </w:rPr>
        <w:lastRenderedPageBreak/>
        <w:t>CHAPTER ONE</w:t>
      </w:r>
      <w:r w:rsidR="001A2F4E" w:rsidRPr="0025426E">
        <w:rPr>
          <w:rFonts w:asciiTheme="majorBidi" w:hAnsiTheme="majorBidi"/>
          <w:noProof w:val="0"/>
        </w:rPr>
        <w:br/>
      </w:r>
      <w:bookmarkStart w:id="22" w:name="_Toc509853457"/>
      <w:r w:rsidRPr="0025426E">
        <w:rPr>
          <w:rFonts w:asciiTheme="majorBidi" w:hAnsiTheme="majorBidi"/>
          <w:noProof w:val="0"/>
        </w:rPr>
        <w:t>INTRODUCTION</w:t>
      </w:r>
      <w:bookmarkEnd w:id="21"/>
      <w:bookmarkEnd w:id="22"/>
    </w:p>
    <w:p w14:paraId="09F603A1" w14:textId="69850128" w:rsidR="00B70732" w:rsidRPr="0025426E" w:rsidRDefault="00B70732" w:rsidP="006955C3">
      <w:pPr>
        <w:pStyle w:val="Heading2"/>
      </w:pPr>
      <w:bookmarkStart w:id="23" w:name="_Toc502433590"/>
      <w:bookmarkStart w:id="24" w:name="_Toc501580881"/>
      <w:bookmarkStart w:id="25" w:name="_Toc167002217"/>
      <w:r w:rsidRPr="0025426E">
        <w:t>Background of the Study</w:t>
      </w:r>
      <w:bookmarkEnd w:id="23"/>
      <w:bookmarkEnd w:id="24"/>
      <w:bookmarkEnd w:id="25"/>
    </w:p>
    <w:p w14:paraId="22A9158B" w14:textId="3CBFE8E7" w:rsidR="00B70732" w:rsidRDefault="005A32C5" w:rsidP="00157169">
      <w:pPr>
        <w:rPr>
          <w:rFonts w:asciiTheme="majorBidi" w:hAnsiTheme="majorBidi" w:cstheme="majorBidi"/>
          <w:noProof w:val="0"/>
        </w:rPr>
      </w:pPr>
      <w:r>
        <w:rPr>
          <w:rFonts w:asciiTheme="majorBidi" w:hAnsiTheme="majorBidi" w:cstheme="majorBidi"/>
          <w:noProof w:val="0"/>
        </w:rPr>
        <w:t>…</w:t>
      </w:r>
    </w:p>
    <w:p w14:paraId="02BBF613" w14:textId="77777777" w:rsidR="0051577D" w:rsidRPr="0025426E" w:rsidRDefault="0051577D" w:rsidP="00157169">
      <w:pPr>
        <w:rPr>
          <w:rFonts w:asciiTheme="majorBidi" w:hAnsiTheme="majorBidi" w:cstheme="majorBidi"/>
          <w:noProof w:val="0"/>
          <w:szCs w:val="24"/>
        </w:rPr>
      </w:pPr>
    </w:p>
    <w:p w14:paraId="291F4DF0" w14:textId="20362B2F" w:rsidR="00B70732" w:rsidRPr="0025426E" w:rsidRDefault="00B70732" w:rsidP="006955C3">
      <w:pPr>
        <w:pStyle w:val="Heading2"/>
      </w:pPr>
      <w:bookmarkStart w:id="26" w:name="_Toc502433591"/>
      <w:bookmarkStart w:id="27" w:name="_Toc501580882"/>
      <w:bookmarkStart w:id="28" w:name="_Toc494817774"/>
      <w:bookmarkStart w:id="29" w:name="_Toc167002219"/>
      <w:r w:rsidRPr="0025426E">
        <w:t>Problem Statement</w:t>
      </w:r>
      <w:bookmarkEnd w:id="26"/>
      <w:bookmarkEnd w:id="27"/>
      <w:bookmarkEnd w:id="28"/>
      <w:bookmarkEnd w:id="29"/>
    </w:p>
    <w:p w14:paraId="708635B6" w14:textId="2B4060FA" w:rsidR="00F3674F" w:rsidRDefault="005A32C5" w:rsidP="005E1EA3">
      <w:r>
        <w:t>…</w:t>
      </w:r>
    </w:p>
    <w:p w14:paraId="0F685B34" w14:textId="560A60E4" w:rsidR="001259B1" w:rsidRPr="0025426E" w:rsidRDefault="001259B1" w:rsidP="001259B1">
      <w:pPr>
        <w:pStyle w:val="CaptionTable"/>
      </w:pPr>
      <w:bookmarkStart w:id="30" w:name="_Toc167002267"/>
      <w:r w:rsidRPr="0025426E">
        <w:t xml:space="preserve">Table </w:t>
      </w:r>
      <w:r w:rsidRPr="0025426E">
        <w:fldChar w:fldCharType="begin"/>
      </w:r>
      <w:r w:rsidRPr="0025426E">
        <w:instrText xml:space="preserve"> STYLEREF 1 \s </w:instrText>
      </w:r>
      <w:r w:rsidRPr="0025426E">
        <w:fldChar w:fldCharType="separate"/>
      </w:r>
      <w:r w:rsidR="0051577D">
        <w:t>1</w:t>
      </w:r>
      <w:r w:rsidRPr="0025426E">
        <w:fldChar w:fldCharType="end"/>
      </w:r>
      <w:r w:rsidRPr="0025426E">
        <w:t>.</w:t>
      </w:r>
      <w:r w:rsidRPr="0025426E">
        <w:fldChar w:fldCharType="begin"/>
      </w:r>
      <w:r w:rsidRPr="0025426E">
        <w:instrText xml:space="preserve"> SEQ Table \* ARABIC \s 1 </w:instrText>
      </w:r>
      <w:r w:rsidRPr="0025426E">
        <w:fldChar w:fldCharType="separate"/>
      </w:r>
      <w:r w:rsidR="0051577D">
        <w:t>2</w:t>
      </w:r>
      <w:r w:rsidRPr="0025426E">
        <w:fldChar w:fldCharType="end"/>
      </w:r>
      <w:r w:rsidRPr="0025426E">
        <w:t xml:space="preserve"> </w:t>
      </w:r>
      <w:r w:rsidRPr="0025426E">
        <w:br/>
      </w:r>
      <w:r>
        <w:rPr>
          <w:i/>
          <w:iCs/>
        </w:rPr>
        <w:t>Table one point one</w:t>
      </w:r>
      <w:bookmarkEnd w:id="30"/>
    </w:p>
    <w:p w14:paraId="317F99A8" w14:textId="77777777" w:rsidR="001259B1" w:rsidRDefault="001259B1" w:rsidP="001259B1"/>
    <w:p w14:paraId="07368B9D" w14:textId="77777777" w:rsidR="001259B1" w:rsidRDefault="001259B1" w:rsidP="001259B1"/>
    <w:p w14:paraId="5296C7BF" w14:textId="77777777" w:rsidR="001259B1" w:rsidRPr="0025426E" w:rsidRDefault="001259B1" w:rsidP="001259B1">
      <w:pPr>
        <w:keepNext/>
        <w:spacing w:after="0" w:line="240" w:lineRule="auto"/>
      </w:pPr>
    </w:p>
    <w:p w14:paraId="7D79CFB0" w14:textId="33FA6EEB" w:rsidR="001259B1" w:rsidRPr="0025426E" w:rsidRDefault="001259B1" w:rsidP="001259B1">
      <w:pPr>
        <w:pStyle w:val="Caption"/>
        <w:spacing w:after="0"/>
        <w:rPr>
          <w:i/>
          <w:iCs/>
        </w:rPr>
      </w:pPr>
      <w:bookmarkStart w:id="31" w:name="_Toc94992409"/>
      <w:r w:rsidRPr="0025426E">
        <w:t xml:space="preserve">Figure </w:t>
      </w:r>
      <w:r w:rsidRPr="0025426E">
        <w:fldChar w:fldCharType="begin"/>
      </w:r>
      <w:r w:rsidRPr="0025426E">
        <w:instrText xml:space="preserve"> STYLEREF 1 \s </w:instrText>
      </w:r>
      <w:r w:rsidRPr="0025426E">
        <w:fldChar w:fldCharType="separate"/>
      </w:r>
      <w:r>
        <w:t>1</w:t>
      </w:r>
      <w:r w:rsidRPr="0025426E">
        <w:fldChar w:fldCharType="end"/>
      </w:r>
      <w:r w:rsidRPr="0025426E">
        <w:t>.</w:t>
      </w:r>
      <w:r w:rsidRPr="0025426E">
        <w:fldChar w:fldCharType="begin"/>
      </w:r>
      <w:r w:rsidRPr="0025426E">
        <w:instrText xml:space="preserve"> SEQ Figure \* ARABIC \s 1 </w:instrText>
      </w:r>
      <w:r w:rsidRPr="0025426E">
        <w:fldChar w:fldCharType="separate"/>
      </w:r>
      <w:r>
        <w:t>1</w:t>
      </w:r>
      <w:r w:rsidRPr="0025426E">
        <w:fldChar w:fldCharType="end"/>
      </w:r>
      <w:r w:rsidRPr="0025426E">
        <w:t xml:space="preserve"> </w:t>
      </w:r>
      <w:r w:rsidRPr="0025426E">
        <w:br/>
      </w:r>
      <w:r>
        <w:rPr>
          <w:i/>
          <w:iCs/>
        </w:rPr>
        <w:t>Figure one point one</w:t>
      </w:r>
      <w:bookmarkEnd w:id="31"/>
    </w:p>
    <w:p w14:paraId="452182F5" w14:textId="297E0231" w:rsidR="001259B1" w:rsidRDefault="001259B1" w:rsidP="001259B1">
      <w:pPr>
        <w:rPr>
          <w:rFonts w:eastAsiaTheme="minorHAnsi"/>
          <w:noProof w:val="0"/>
          <w:sz w:val="23"/>
          <w:szCs w:val="23"/>
        </w:rPr>
      </w:pPr>
    </w:p>
    <w:p w14:paraId="5FD527E5" w14:textId="77777777" w:rsidR="001259B1" w:rsidRDefault="001259B1" w:rsidP="005E1EA3"/>
    <w:p w14:paraId="251036DB" w14:textId="77777777" w:rsidR="005A32C5" w:rsidRPr="0025426E" w:rsidRDefault="005A32C5" w:rsidP="005E1EA3"/>
    <w:p w14:paraId="5B6FAD44" w14:textId="1EEEBD49" w:rsidR="00B70732" w:rsidRPr="0025426E" w:rsidRDefault="00C35ECB" w:rsidP="006955C3">
      <w:pPr>
        <w:pStyle w:val="Heading2"/>
      </w:pPr>
      <w:bookmarkStart w:id="32" w:name="_Toc532776825"/>
      <w:bookmarkStart w:id="33" w:name="_Toc167002220"/>
      <w:r w:rsidRPr="0025426E">
        <w:t>Research Questions</w:t>
      </w:r>
      <w:bookmarkEnd w:id="32"/>
      <w:bookmarkEnd w:id="33"/>
    </w:p>
    <w:p w14:paraId="14F91F92" w14:textId="48B91A6A" w:rsidR="006339D5" w:rsidRDefault="005A32C5" w:rsidP="005A32C5">
      <w:pPr>
        <w:rPr>
          <w:rFonts w:asciiTheme="majorBidi" w:hAnsiTheme="majorBidi" w:cstheme="majorBidi"/>
          <w:noProof w:val="0"/>
        </w:rPr>
      </w:pPr>
      <w:bookmarkStart w:id="34" w:name="_Toc502433593"/>
      <w:bookmarkStart w:id="35" w:name="_Toc501580884"/>
      <w:bookmarkStart w:id="36" w:name="_Toc494817776"/>
      <w:bookmarkStart w:id="37" w:name="_Toc509853461"/>
      <w:r w:rsidRPr="005A32C5">
        <w:rPr>
          <w:rFonts w:asciiTheme="majorBidi" w:hAnsiTheme="majorBidi" w:cstheme="majorBidi"/>
          <w:noProof w:val="0"/>
        </w:rPr>
        <w:t>…</w:t>
      </w:r>
    </w:p>
    <w:p w14:paraId="003730F9" w14:textId="77777777" w:rsidR="005A32C5" w:rsidRPr="005A32C5" w:rsidRDefault="005A32C5" w:rsidP="005A32C5">
      <w:pPr>
        <w:rPr>
          <w:rFonts w:asciiTheme="majorBidi" w:hAnsiTheme="majorBidi" w:cstheme="majorBidi"/>
          <w:noProof w:val="0"/>
        </w:rPr>
      </w:pPr>
    </w:p>
    <w:p w14:paraId="50401EDD" w14:textId="4987A873" w:rsidR="00B70732" w:rsidRPr="0025426E" w:rsidRDefault="00B70732" w:rsidP="006955C3">
      <w:pPr>
        <w:pStyle w:val="Heading2"/>
      </w:pPr>
      <w:bookmarkStart w:id="38" w:name="_Toc532776826"/>
      <w:bookmarkStart w:id="39" w:name="_Toc167002221"/>
      <w:r w:rsidRPr="0025426E">
        <w:t xml:space="preserve">Research </w:t>
      </w:r>
      <w:r w:rsidR="00B1216D" w:rsidRPr="0025426E">
        <w:t>Objectives</w:t>
      </w:r>
      <w:bookmarkEnd w:id="34"/>
      <w:bookmarkEnd w:id="35"/>
      <w:bookmarkEnd w:id="36"/>
      <w:bookmarkEnd w:id="37"/>
      <w:bookmarkEnd w:id="38"/>
      <w:bookmarkEnd w:id="39"/>
    </w:p>
    <w:p w14:paraId="7CB0B398" w14:textId="3ACC4D71" w:rsidR="00311723" w:rsidRDefault="005A32C5" w:rsidP="00F16124">
      <w:pPr>
        <w:ind w:left="709" w:hanging="709"/>
        <w:rPr>
          <w:rFonts w:eastAsiaTheme="minorHAnsi"/>
        </w:rPr>
      </w:pPr>
      <w:r>
        <w:rPr>
          <w:rFonts w:eastAsiaTheme="minorHAnsi"/>
        </w:rPr>
        <w:t>…</w:t>
      </w:r>
    </w:p>
    <w:p w14:paraId="4AC3CA22" w14:textId="77777777" w:rsidR="005A32C5" w:rsidRPr="0025426E" w:rsidRDefault="005A32C5" w:rsidP="00F16124">
      <w:pPr>
        <w:ind w:left="709" w:hanging="709"/>
        <w:rPr>
          <w:rFonts w:asciiTheme="majorBidi" w:hAnsiTheme="majorBidi" w:cstheme="majorBidi"/>
          <w:noProof w:val="0"/>
          <w:szCs w:val="24"/>
        </w:rPr>
      </w:pPr>
    </w:p>
    <w:p w14:paraId="481AB2E6" w14:textId="77777777" w:rsidR="00690F35" w:rsidRPr="0025426E" w:rsidRDefault="00690F35" w:rsidP="006955C3">
      <w:pPr>
        <w:pStyle w:val="Heading2"/>
      </w:pPr>
      <w:bookmarkStart w:id="40" w:name="_Toc167002222"/>
      <w:bookmarkStart w:id="41" w:name="_Hlk62480648"/>
      <w:bookmarkStart w:id="42" w:name="_Toc502433595"/>
      <w:bookmarkStart w:id="43" w:name="_Toc501580886"/>
      <w:bookmarkStart w:id="44" w:name="_Toc494817778"/>
      <w:bookmarkStart w:id="45" w:name="_Toc509853463"/>
      <w:bookmarkStart w:id="46" w:name="_Toc532776827"/>
      <w:bookmarkStart w:id="47" w:name="_Hlk62480611"/>
      <w:bookmarkStart w:id="48" w:name="_Toc502433594"/>
      <w:bookmarkStart w:id="49" w:name="_Toc501580885"/>
      <w:bookmarkStart w:id="50" w:name="_Toc494817777"/>
      <w:bookmarkStart w:id="51" w:name="_Toc509853462"/>
      <w:r w:rsidRPr="0025426E">
        <w:t>Significance of the Study</w:t>
      </w:r>
      <w:bookmarkEnd w:id="40"/>
    </w:p>
    <w:p w14:paraId="7FB9BE28" w14:textId="25309B5C" w:rsidR="00690F35" w:rsidRDefault="005A32C5" w:rsidP="00690F35">
      <w:bookmarkStart w:id="52" w:name="_Hlk68206124"/>
      <w:bookmarkEnd w:id="41"/>
      <w:r>
        <w:t>…</w:t>
      </w:r>
    </w:p>
    <w:p w14:paraId="54C4E06D" w14:textId="77777777" w:rsidR="005A32C5" w:rsidRPr="0025426E" w:rsidRDefault="005A32C5" w:rsidP="00690F35"/>
    <w:p w14:paraId="47C22321" w14:textId="09081B43" w:rsidR="001D2491" w:rsidRPr="0025426E" w:rsidRDefault="001D2491" w:rsidP="006955C3">
      <w:pPr>
        <w:pStyle w:val="Heading2"/>
      </w:pPr>
      <w:bookmarkStart w:id="53" w:name="_Toc167002223"/>
      <w:bookmarkEnd w:id="52"/>
      <w:r w:rsidRPr="0025426E">
        <w:t>Scope</w:t>
      </w:r>
      <w:r w:rsidRPr="0025426E">
        <w:rPr>
          <w:spacing w:val="43"/>
        </w:rPr>
        <w:t xml:space="preserve"> </w:t>
      </w:r>
      <w:r w:rsidRPr="0025426E">
        <w:t xml:space="preserve">of </w:t>
      </w:r>
      <w:bookmarkEnd w:id="42"/>
      <w:bookmarkEnd w:id="43"/>
      <w:bookmarkEnd w:id="44"/>
      <w:r w:rsidRPr="0025426E">
        <w:t>the Study</w:t>
      </w:r>
      <w:bookmarkEnd w:id="45"/>
      <w:bookmarkEnd w:id="46"/>
      <w:bookmarkEnd w:id="53"/>
    </w:p>
    <w:bookmarkEnd w:id="47"/>
    <w:p w14:paraId="4B7041FC" w14:textId="1AEED294" w:rsidR="00961001" w:rsidRDefault="005A32C5" w:rsidP="005E1EA3">
      <w:r>
        <w:t>..</w:t>
      </w:r>
      <w:r w:rsidR="008812D1">
        <w:t>.</w:t>
      </w:r>
    </w:p>
    <w:p w14:paraId="57113D4C" w14:textId="77777777" w:rsidR="005A32C5" w:rsidRPr="0025426E" w:rsidRDefault="005A32C5" w:rsidP="005E1EA3"/>
    <w:p w14:paraId="5CB3DAB1" w14:textId="38D09B9C" w:rsidR="000C77FC" w:rsidRPr="0025426E" w:rsidRDefault="000C77FC" w:rsidP="006955C3">
      <w:pPr>
        <w:pStyle w:val="Heading2"/>
      </w:pPr>
      <w:bookmarkStart w:id="54" w:name="_Toc167002224"/>
      <w:bookmarkStart w:id="55" w:name="_Hlk68712616"/>
      <w:bookmarkEnd w:id="48"/>
      <w:bookmarkEnd w:id="49"/>
      <w:bookmarkEnd w:id="50"/>
      <w:bookmarkEnd w:id="51"/>
      <w:r w:rsidRPr="0025426E">
        <w:t xml:space="preserve">Definition </w:t>
      </w:r>
      <w:r w:rsidR="001B6294" w:rsidRPr="0025426E">
        <w:t>of</w:t>
      </w:r>
      <w:r w:rsidRPr="0025426E">
        <w:t xml:space="preserve"> Key Terms</w:t>
      </w:r>
      <w:bookmarkEnd w:id="54"/>
    </w:p>
    <w:p w14:paraId="4E34DA77" w14:textId="31E94E3F" w:rsidR="003046DE" w:rsidRDefault="005A32C5" w:rsidP="00522D2E">
      <w:pPr>
        <w:rPr>
          <w:rFonts w:asciiTheme="majorBidi" w:hAnsiTheme="majorBidi" w:cstheme="majorBidi"/>
          <w:noProof w:val="0"/>
          <w:szCs w:val="24"/>
        </w:rPr>
      </w:pPr>
      <w:r>
        <w:rPr>
          <w:rFonts w:asciiTheme="majorBidi" w:hAnsiTheme="majorBidi" w:cstheme="majorBidi"/>
          <w:noProof w:val="0"/>
          <w:szCs w:val="24"/>
        </w:rPr>
        <w:t>..</w:t>
      </w:r>
      <w:r w:rsidR="003046DE" w:rsidRPr="0025426E">
        <w:rPr>
          <w:rFonts w:asciiTheme="majorBidi" w:hAnsiTheme="majorBidi" w:cstheme="majorBidi"/>
          <w:noProof w:val="0"/>
          <w:szCs w:val="24"/>
        </w:rPr>
        <w:t>.</w:t>
      </w:r>
    </w:p>
    <w:p w14:paraId="5E6B81DB" w14:textId="77777777" w:rsidR="005A32C5" w:rsidRPr="0025426E" w:rsidRDefault="005A32C5" w:rsidP="00522D2E">
      <w:pPr>
        <w:rPr>
          <w:rFonts w:asciiTheme="majorBidi" w:hAnsiTheme="majorBidi" w:cstheme="majorBidi"/>
          <w:noProof w:val="0"/>
          <w:szCs w:val="24"/>
        </w:rPr>
      </w:pPr>
    </w:p>
    <w:p w14:paraId="4F2DC886" w14:textId="10F03452" w:rsidR="0038306E" w:rsidRPr="0025426E" w:rsidRDefault="007A5F48" w:rsidP="006955C3">
      <w:pPr>
        <w:pStyle w:val="Heading2"/>
      </w:pPr>
      <w:bookmarkStart w:id="56" w:name="_Toc509853464"/>
      <w:bookmarkStart w:id="57" w:name="_Toc520350331"/>
      <w:bookmarkStart w:id="58" w:name="_Toc532776829"/>
      <w:bookmarkStart w:id="59" w:name="_Toc167002225"/>
      <w:bookmarkEnd w:id="55"/>
      <w:r w:rsidRPr="0025426E">
        <w:t xml:space="preserve">The </w:t>
      </w:r>
      <w:r w:rsidR="009D3EA8" w:rsidRPr="0025426E">
        <w:t xml:space="preserve">Organisation </w:t>
      </w:r>
      <w:r w:rsidR="0038306E" w:rsidRPr="0025426E">
        <w:t>of the Study</w:t>
      </w:r>
      <w:bookmarkEnd w:id="56"/>
      <w:bookmarkEnd w:id="57"/>
      <w:bookmarkEnd w:id="58"/>
      <w:bookmarkEnd w:id="59"/>
    </w:p>
    <w:p w14:paraId="6C9DE019" w14:textId="3D42C086" w:rsidR="00DA3FFE" w:rsidRDefault="005A32C5" w:rsidP="005E1EA3">
      <w:bookmarkStart w:id="60" w:name="_Toc509853465"/>
      <w:r>
        <w:t>…</w:t>
      </w:r>
      <w:r w:rsidR="004874B6" w:rsidRPr="0025426E">
        <w:t>.</w:t>
      </w:r>
      <w:bookmarkStart w:id="61" w:name="_Toc532776830"/>
    </w:p>
    <w:p w14:paraId="44E0B73F" w14:textId="77777777" w:rsidR="005A32C5" w:rsidRPr="0025426E" w:rsidRDefault="005A32C5" w:rsidP="005E1EA3"/>
    <w:p w14:paraId="5576CB98" w14:textId="77777777" w:rsidR="00DA3FFE" w:rsidRPr="0025426E" w:rsidRDefault="00DA3FFE">
      <w:pPr>
        <w:spacing w:after="160" w:line="259" w:lineRule="auto"/>
        <w:jc w:val="left"/>
        <w:rPr>
          <w:rFonts w:asciiTheme="majorBidi" w:hAnsiTheme="majorBidi" w:cstheme="majorBidi"/>
          <w:noProof w:val="0"/>
          <w:szCs w:val="24"/>
        </w:rPr>
      </w:pPr>
      <w:r w:rsidRPr="0025426E">
        <w:rPr>
          <w:rFonts w:asciiTheme="majorBidi" w:hAnsiTheme="majorBidi" w:cstheme="majorBidi"/>
          <w:noProof w:val="0"/>
          <w:szCs w:val="24"/>
        </w:rPr>
        <w:br w:type="page"/>
      </w:r>
    </w:p>
    <w:p w14:paraId="31C01BF4" w14:textId="2A1716FD" w:rsidR="006C56CA" w:rsidRPr="0025426E" w:rsidRDefault="006C56CA" w:rsidP="00522D2E">
      <w:pPr>
        <w:pStyle w:val="Heading1"/>
        <w:rPr>
          <w:rStyle w:val="Heading1Char"/>
          <w:rFonts w:asciiTheme="majorBidi" w:hAnsiTheme="majorBidi"/>
          <w:b/>
          <w:bCs/>
          <w:noProof w:val="0"/>
        </w:rPr>
      </w:pPr>
      <w:bookmarkStart w:id="62" w:name="_Toc167002226"/>
      <w:r w:rsidRPr="0025426E">
        <w:rPr>
          <w:rStyle w:val="Heading1Char"/>
          <w:rFonts w:asciiTheme="majorBidi" w:hAnsiTheme="majorBidi"/>
          <w:b/>
          <w:bCs/>
          <w:noProof w:val="0"/>
        </w:rPr>
        <w:lastRenderedPageBreak/>
        <w:t>CHAPTER TWO</w:t>
      </w:r>
      <w:bookmarkEnd w:id="60"/>
      <w:r w:rsidR="00315C36" w:rsidRPr="0025426E">
        <w:rPr>
          <w:rStyle w:val="Heading1Char"/>
          <w:rFonts w:asciiTheme="majorBidi" w:hAnsiTheme="majorBidi"/>
          <w:b/>
          <w:bCs/>
          <w:noProof w:val="0"/>
        </w:rPr>
        <w:br/>
      </w:r>
      <w:r w:rsidR="005F7CF4" w:rsidRPr="0025426E">
        <w:rPr>
          <w:rStyle w:val="Heading1Char"/>
          <w:rFonts w:asciiTheme="majorBidi" w:hAnsiTheme="majorBidi"/>
          <w:b/>
          <w:bCs/>
          <w:noProof w:val="0"/>
        </w:rPr>
        <w:t>LITERATURE REVIEW</w:t>
      </w:r>
      <w:bookmarkEnd w:id="61"/>
      <w:bookmarkEnd w:id="62"/>
    </w:p>
    <w:p w14:paraId="13F3FB8D" w14:textId="77777777" w:rsidR="00DC5039" w:rsidRPr="0025426E" w:rsidRDefault="00DC5039" w:rsidP="002D5386">
      <w:pPr>
        <w:pStyle w:val="ListParagraph"/>
        <w:keepNext/>
        <w:numPr>
          <w:ilvl w:val="0"/>
          <w:numId w:val="10"/>
        </w:numPr>
        <w:spacing w:before="360" w:line="240" w:lineRule="auto"/>
        <w:contextualSpacing w:val="0"/>
        <w:jc w:val="left"/>
        <w:outlineLvl w:val="1"/>
        <w:rPr>
          <w:rFonts w:asciiTheme="majorBidi" w:eastAsiaTheme="majorEastAsia" w:hAnsiTheme="majorBidi" w:cstheme="majorBidi"/>
          <w:b/>
          <w:noProof w:val="0"/>
          <w:vanish/>
          <w:szCs w:val="24"/>
        </w:rPr>
      </w:pPr>
      <w:bookmarkStart w:id="63" w:name="_Toc500423140"/>
      <w:bookmarkStart w:id="64" w:name="_Toc501301724"/>
      <w:bookmarkStart w:id="65" w:name="_Toc501301759"/>
      <w:bookmarkStart w:id="66" w:name="_Toc501301800"/>
      <w:bookmarkStart w:id="67" w:name="_Toc501301841"/>
      <w:bookmarkStart w:id="68" w:name="_Toc501301888"/>
      <w:bookmarkStart w:id="69" w:name="_Toc501580889"/>
      <w:bookmarkStart w:id="70" w:name="_Toc502421682"/>
      <w:bookmarkStart w:id="71" w:name="_Toc502433598"/>
      <w:bookmarkStart w:id="72" w:name="_Toc509853467"/>
      <w:bookmarkStart w:id="73" w:name="_Toc513242796"/>
      <w:bookmarkStart w:id="74" w:name="_Toc513242929"/>
      <w:bookmarkStart w:id="75" w:name="_Toc513242989"/>
      <w:bookmarkStart w:id="76" w:name="_Toc513245622"/>
      <w:bookmarkStart w:id="77" w:name="_Toc513245687"/>
      <w:bookmarkStart w:id="78" w:name="_Toc513245746"/>
      <w:bookmarkStart w:id="79" w:name="_Toc513245920"/>
      <w:bookmarkStart w:id="80" w:name="_Toc513246606"/>
      <w:bookmarkStart w:id="81" w:name="_Toc513246756"/>
      <w:bookmarkStart w:id="82" w:name="_Toc513313917"/>
      <w:bookmarkStart w:id="83" w:name="_Toc513314031"/>
      <w:bookmarkStart w:id="84" w:name="_Toc513314307"/>
      <w:bookmarkStart w:id="85" w:name="_Toc513475508"/>
      <w:bookmarkStart w:id="86" w:name="_Toc513475607"/>
      <w:bookmarkStart w:id="87" w:name="_Toc513662450"/>
      <w:bookmarkStart w:id="88" w:name="_Toc514024302"/>
      <w:bookmarkStart w:id="89" w:name="_Toc514541623"/>
      <w:bookmarkStart w:id="90" w:name="_Toc521255973"/>
      <w:bookmarkStart w:id="91" w:name="_Toc521259534"/>
      <w:bookmarkStart w:id="92" w:name="_Toc531288873"/>
      <w:bookmarkStart w:id="93" w:name="_Toc531928687"/>
      <w:bookmarkStart w:id="94" w:name="_Toc532451886"/>
      <w:bookmarkStart w:id="95" w:name="_Toc532776831"/>
      <w:bookmarkStart w:id="96" w:name="_Toc39104820"/>
      <w:bookmarkStart w:id="97" w:name="_Toc39104898"/>
      <w:bookmarkStart w:id="98" w:name="_Toc39104982"/>
      <w:bookmarkStart w:id="99" w:name="_Toc39105060"/>
      <w:bookmarkStart w:id="100" w:name="_Toc39105477"/>
      <w:bookmarkStart w:id="101" w:name="_Toc39105611"/>
      <w:bookmarkStart w:id="102" w:name="_Toc39456641"/>
      <w:bookmarkStart w:id="103" w:name="_Toc42530490"/>
      <w:bookmarkStart w:id="104" w:name="_Toc44794711"/>
      <w:bookmarkStart w:id="105" w:name="_Toc521255974"/>
      <w:bookmarkStart w:id="106" w:name="_Toc521259535"/>
      <w:bookmarkStart w:id="107" w:name="_Toc531288874"/>
      <w:bookmarkStart w:id="108" w:name="_Toc531928688"/>
      <w:bookmarkStart w:id="109" w:name="_Toc532451887"/>
      <w:bookmarkStart w:id="110" w:name="_Toc532776832"/>
      <w:bookmarkStart w:id="111" w:name="_Toc39104821"/>
      <w:bookmarkStart w:id="112" w:name="_Toc39104899"/>
      <w:bookmarkStart w:id="113" w:name="_Toc39104983"/>
      <w:bookmarkStart w:id="114" w:name="_Toc39105061"/>
      <w:bookmarkStart w:id="115" w:name="_Toc39105478"/>
      <w:bookmarkStart w:id="116" w:name="_Toc39105612"/>
      <w:bookmarkStart w:id="117" w:name="_Toc39456642"/>
      <w:bookmarkStart w:id="118" w:name="_Toc42530491"/>
      <w:bookmarkStart w:id="119" w:name="_Toc44794712"/>
      <w:bookmarkStart w:id="120" w:name="_Toc46928354"/>
      <w:bookmarkStart w:id="121" w:name="_Toc46928654"/>
      <w:bookmarkStart w:id="122" w:name="_Toc47354221"/>
      <w:bookmarkStart w:id="123" w:name="_Toc47376318"/>
      <w:bookmarkStart w:id="124" w:name="_Toc48830137"/>
      <w:bookmarkStart w:id="125" w:name="_Toc48830782"/>
      <w:bookmarkStart w:id="126" w:name="_Toc48831238"/>
      <w:bookmarkStart w:id="127" w:name="_Toc49301858"/>
      <w:bookmarkStart w:id="128" w:name="_Toc49631868"/>
      <w:bookmarkStart w:id="129" w:name="_Toc49632106"/>
      <w:bookmarkStart w:id="130" w:name="_Toc49632343"/>
      <w:bookmarkStart w:id="131" w:name="_Toc52216838"/>
      <w:bookmarkStart w:id="132" w:name="_Toc52702592"/>
      <w:bookmarkStart w:id="133" w:name="_Toc53964472"/>
      <w:bookmarkStart w:id="134" w:name="_Toc54013104"/>
      <w:bookmarkStart w:id="135" w:name="_Toc54048810"/>
      <w:bookmarkStart w:id="136" w:name="_Toc55145124"/>
      <w:bookmarkStart w:id="137" w:name="_Toc55153283"/>
      <w:bookmarkStart w:id="138" w:name="_Toc55427151"/>
      <w:bookmarkStart w:id="139" w:name="_Toc78839914"/>
      <w:bookmarkStart w:id="140" w:name="_Toc78924765"/>
      <w:bookmarkStart w:id="141" w:name="_Toc78931880"/>
      <w:bookmarkStart w:id="142" w:name="_Toc85062260"/>
      <w:bookmarkStart w:id="143" w:name="_Toc87279462"/>
      <w:bookmarkStart w:id="144" w:name="_Toc94389643"/>
      <w:bookmarkStart w:id="145" w:name="_Toc94389849"/>
      <w:bookmarkStart w:id="146" w:name="_Toc94389915"/>
      <w:bookmarkStart w:id="147" w:name="_Toc94389981"/>
      <w:bookmarkStart w:id="148" w:name="_Toc94390913"/>
      <w:bookmarkStart w:id="149" w:name="_Toc94992090"/>
      <w:bookmarkStart w:id="150" w:name="_Toc167002227"/>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5B08D00D" w14:textId="15DE807D" w:rsidR="006C56CA" w:rsidRPr="0025426E" w:rsidRDefault="005F7CF4" w:rsidP="006955C3">
      <w:pPr>
        <w:pStyle w:val="Heading2"/>
      </w:pPr>
      <w:bookmarkStart w:id="151" w:name="_Toc532776833"/>
      <w:bookmarkStart w:id="152" w:name="_Toc167002228"/>
      <w:r w:rsidRPr="0025426E">
        <w:t>Introduction</w:t>
      </w:r>
      <w:bookmarkEnd w:id="151"/>
      <w:bookmarkEnd w:id="152"/>
    </w:p>
    <w:p w14:paraId="56D33752" w14:textId="15EA44B8" w:rsidR="006C56CA" w:rsidRPr="0025426E" w:rsidRDefault="00707D23" w:rsidP="005E1EA3">
      <w:r>
        <w:t>..</w:t>
      </w:r>
      <w:r w:rsidR="008812D1">
        <w:t>.</w:t>
      </w:r>
      <w:r w:rsidR="00B4498E" w:rsidRPr="0025426E">
        <w:t xml:space="preserve"> </w:t>
      </w:r>
    </w:p>
    <w:p w14:paraId="22460BBC" w14:textId="098DBE56" w:rsidR="006A6978" w:rsidRPr="0025426E" w:rsidRDefault="00707D23" w:rsidP="006955C3">
      <w:pPr>
        <w:pStyle w:val="Heading2"/>
      </w:pPr>
      <w:bookmarkStart w:id="153" w:name="_Toc167002229"/>
      <w:r>
        <w:t>…</w:t>
      </w:r>
      <w:bookmarkEnd w:id="153"/>
    </w:p>
    <w:p w14:paraId="4DF89168" w14:textId="56536588" w:rsidR="007F5558" w:rsidRPr="0025426E" w:rsidRDefault="00707D23" w:rsidP="00522D2E">
      <w:pPr>
        <w:rPr>
          <w:rFonts w:asciiTheme="majorBidi" w:hAnsiTheme="majorBidi" w:cstheme="majorBidi"/>
          <w:noProof w:val="0"/>
        </w:rPr>
      </w:pPr>
      <w:r>
        <w:t>..</w:t>
      </w:r>
      <w:r w:rsidR="002023C6">
        <w:t>.</w:t>
      </w:r>
    </w:p>
    <w:p w14:paraId="6B46A34F" w14:textId="03E03FFC" w:rsidR="007F5558" w:rsidRPr="0025426E" w:rsidRDefault="00707D23" w:rsidP="004118BB">
      <w:pPr>
        <w:pStyle w:val="Heading3"/>
      </w:pPr>
      <w:bookmarkStart w:id="154" w:name="_Toc167002230"/>
      <w:r>
        <w:t>…</w:t>
      </w:r>
      <w:bookmarkEnd w:id="154"/>
    </w:p>
    <w:p w14:paraId="12D270E9" w14:textId="08F298FF" w:rsidR="007F5558" w:rsidRPr="0025426E" w:rsidRDefault="00707D23" w:rsidP="00522D2E">
      <w:pPr>
        <w:rPr>
          <w:rFonts w:asciiTheme="majorBidi" w:hAnsiTheme="majorBidi" w:cstheme="majorBidi"/>
          <w:noProof w:val="0"/>
        </w:rPr>
      </w:pPr>
      <w:r>
        <w:t>..</w:t>
      </w:r>
      <w:r w:rsidR="002023C6">
        <w:t>.</w:t>
      </w:r>
    </w:p>
    <w:p w14:paraId="232CE667" w14:textId="55A0B550" w:rsidR="00D00DC1" w:rsidRPr="0025426E" w:rsidRDefault="00D00DC1" w:rsidP="00522D2E">
      <w:pPr>
        <w:rPr>
          <w:rFonts w:asciiTheme="majorBidi" w:hAnsiTheme="majorBidi" w:cstheme="majorBidi"/>
          <w:noProof w:val="0"/>
        </w:rPr>
      </w:pPr>
      <w:bookmarkStart w:id="155" w:name="_Toc531288878"/>
      <w:bookmarkStart w:id="156" w:name="_Toc531928692"/>
      <w:bookmarkStart w:id="157" w:name="_Toc532451891"/>
      <w:bookmarkStart w:id="158" w:name="_Toc532776836"/>
      <w:bookmarkStart w:id="159" w:name="_Toc531288879"/>
      <w:bookmarkStart w:id="160" w:name="_Toc531928693"/>
      <w:bookmarkStart w:id="161" w:name="_Toc532451892"/>
      <w:bookmarkStart w:id="162" w:name="_Toc532776837"/>
      <w:bookmarkStart w:id="163" w:name="_Toc531288880"/>
      <w:bookmarkStart w:id="164" w:name="_Toc531928694"/>
      <w:bookmarkStart w:id="165" w:name="_Toc532451893"/>
      <w:bookmarkStart w:id="166" w:name="_Toc532776838"/>
      <w:bookmarkStart w:id="167" w:name="_Toc531288881"/>
      <w:bookmarkStart w:id="168" w:name="_Toc531928695"/>
      <w:bookmarkStart w:id="169" w:name="_Toc532451894"/>
      <w:bookmarkStart w:id="170" w:name="_Toc532776839"/>
      <w:bookmarkStart w:id="171" w:name="_Toc48830141"/>
      <w:bookmarkStart w:id="172" w:name="_Toc48831242"/>
      <w:bookmarkStart w:id="173" w:name="_Toc49301862"/>
      <w:bookmarkStart w:id="174" w:name="_Toc49631872"/>
      <w:bookmarkStart w:id="175" w:name="_Toc49632110"/>
      <w:bookmarkStart w:id="176" w:name="_Toc49632347"/>
      <w:bookmarkStart w:id="177" w:name="_Toc52216842"/>
      <w:bookmarkStart w:id="178" w:name="_Toc52702596"/>
      <w:bookmarkStart w:id="179" w:name="_Toc53964476"/>
      <w:bookmarkStart w:id="180" w:name="_Toc54013108"/>
      <w:bookmarkStart w:id="181" w:name="_Toc54048814"/>
      <w:bookmarkStart w:id="182" w:name="_Toc48830142"/>
      <w:bookmarkStart w:id="183" w:name="_Toc48831243"/>
      <w:bookmarkStart w:id="184" w:name="_Toc49301863"/>
      <w:bookmarkStart w:id="185" w:name="_Toc49631873"/>
      <w:bookmarkStart w:id="186" w:name="_Toc49632111"/>
      <w:bookmarkStart w:id="187" w:name="_Toc49632348"/>
      <w:bookmarkStart w:id="188" w:name="_Toc52216843"/>
      <w:bookmarkStart w:id="189" w:name="_Toc52702597"/>
      <w:bookmarkStart w:id="190" w:name="_Toc53964477"/>
      <w:bookmarkStart w:id="191" w:name="_Toc54013109"/>
      <w:bookmarkStart w:id="192" w:name="_Toc54048815"/>
      <w:bookmarkStart w:id="193" w:name="_Toc48830143"/>
      <w:bookmarkStart w:id="194" w:name="_Toc48831244"/>
      <w:bookmarkStart w:id="195" w:name="_Toc49301864"/>
      <w:bookmarkStart w:id="196" w:name="_Toc49631874"/>
      <w:bookmarkStart w:id="197" w:name="_Toc49632112"/>
      <w:bookmarkStart w:id="198" w:name="_Toc49632349"/>
      <w:bookmarkStart w:id="199" w:name="_Toc52216844"/>
      <w:bookmarkStart w:id="200" w:name="_Toc52702598"/>
      <w:bookmarkStart w:id="201" w:name="_Toc53964478"/>
      <w:bookmarkStart w:id="202" w:name="_Toc54013110"/>
      <w:bookmarkStart w:id="203" w:name="_Toc54048816"/>
      <w:bookmarkStart w:id="204" w:name="_Toc48830144"/>
      <w:bookmarkStart w:id="205" w:name="_Toc48831245"/>
      <w:bookmarkStart w:id="206" w:name="_Toc49301865"/>
      <w:bookmarkStart w:id="207" w:name="_Toc49631875"/>
      <w:bookmarkStart w:id="208" w:name="_Toc49632113"/>
      <w:bookmarkStart w:id="209" w:name="_Toc49632350"/>
      <w:bookmarkStart w:id="210" w:name="_Toc52216845"/>
      <w:bookmarkStart w:id="211" w:name="_Toc52702599"/>
      <w:bookmarkStart w:id="212" w:name="_Toc53964479"/>
      <w:bookmarkStart w:id="213" w:name="_Toc54013111"/>
      <w:bookmarkStart w:id="214" w:name="_Toc54048817"/>
      <w:bookmarkStart w:id="215" w:name="_Toc48830145"/>
      <w:bookmarkStart w:id="216" w:name="_Toc48831246"/>
      <w:bookmarkStart w:id="217" w:name="_Toc49301866"/>
      <w:bookmarkStart w:id="218" w:name="_Toc49631876"/>
      <w:bookmarkStart w:id="219" w:name="_Toc49632114"/>
      <w:bookmarkStart w:id="220" w:name="_Toc49632351"/>
      <w:bookmarkStart w:id="221" w:name="_Toc52216846"/>
      <w:bookmarkStart w:id="222" w:name="_Toc52702600"/>
      <w:bookmarkStart w:id="223" w:name="_Toc53964480"/>
      <w:bookmarkStart w:id="224" w:name="_Toc54013112"/>
      <w:bookmarkStart w:id="225" w:name="_Toc54048818"/>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00950B6C" w14:textId="73D2EA5C" w:rsidR="009D4DE0" w:rsidRPr="0025426E" w:rsidRDefault="00707D23" w:rsidP="004118BB">
      <w:pPr>
        <w:pStyle w:val="Heading3"/>
      </w:pPr>
      <w:bookmarkStart w:id="226" w:name="_Toc167002231"/>
      <w:r>
        <w:t>…</w:t>
      </w:r>
      <w:bookmarkEnd w:id="226"/>
    </w:p>
    <w:p w14:paraId="2409BC11" w14:textId="50457616" w:rsidR="00561D2D" w:rsidRDefault="00707D23" w:rsidP="00561D2D">
      <w:pPr>
        <w:rPr>
          <w:noProof w:val="0"/>
        </w:rPr>
      </w:pPr>
      <w:r>
        <w:t>…</w:t>
      </w:r>
      <w:r w:rsidR="00561D2D">
        <w:t>.</w:t>
      </w:r>
    </w:p>
    <w:p w14:paraId="38429D1B" w14:textId="47974586" w:rsidR="00D537DE" w:rsidRPr="0025426E" w:rsidRDefault="00D537DE" w:rsidP="00D537DE">
      <w:pPr>
        <w:pStyle w:val="CaptionTable"/>
      </w:pPr>
      <w:bookmarkStart w:id="227" w:name="_Toc167002268"/>
      <w:r w:rsidRPr="0025426E">
        <w:t xml:space="preserve">Table </w:t>
      </w:r>
      <w:r w:rsidRPr="0025426E">
        <w:fldChar w:fldCharType="begin"/>
      </w:r>
      <w:r w:rsidRPr="0025426E">
        <w:instrText xml:space="preserve"> STYLEREF 1 \s </w:instrText>
      </w:r>
      <w:r w:rsidRPr="0025426E">
        <w:fldChar w:fldCharType="separate"/>
      </w:r>
      <w:r w:rsidR="00BB3DEB">
        <w:t>2</w:t>
      </w:r>
      <w:r w:rsidRPr="0025426E">
        <w:fldChar w:fldCharType="end"/>
      </w:r>
      <w:r w:rsidRPr="0025426E">
        <w:t>.</w:t>
      </w:r>
      <w:r w:rsidRPr="0025426E">
        <w:fldChar w:fldCharType="begin"/>
      </w:r>
      <w:r w:rsidRPr="0025426E">
        <w:instrText xml:space="preserve"> SEQ Table \* ARABIC \s 1 </w:instrText>
      </w:r>
      <w:r w:rsidRPr="0025426E">
        <w:fldChar w:fldCharType="separate"/>
      </w:r>
      <w:r w:rsidR="00BB3DEB">
        <w:t>1</w:t>
      </w:r>
      <w:r w:rsidRPr="0025426E">
        <w:fldChar w:fldCharType="end"/>
      </w:r>
      <w:r w:rsidRPr="0025426E">
        <w:t xml:space="preserve"> </w:t>
      </w:r>
      <w:r w:rsidRPr="0025426E">
        <w:br/>
      </w:r>
      <w:r w:rsidR="00397E4B">
        <w:rPr>
          <w:i/>
          <w:iCs/>
        </w:rPr>
        <w:t xml:space="preserve">Table </w:t>
      </w:r>
      <w:r w:rsidR="001259B1">
        <w:rPr>
          <w:i/>
          <w:iCs/>
        </w:rPr>
        <w:t>two point one</w:t>
      </w:r>
      <w:bookmarkEnd w:id="227"/>
      <w:r w:rsidR="00397E4B">
        <w:rPr>
          <w:i/>
          <w:iCs/>
        </w:rPr>
        <w:t xml:space="preserve"> </w:t>
      </w:r>
    </w:p>
    <w:p w14:paraId="2DF19974" w14:textId="77777777" w:rsidR="00397E4B" w:rsidRDefault="00397E4B"/>
    <w:p w14:paraId="244B7279" w14:textId="47672D33" w:rsidR="00627315" w:rsidRDefault="00627315"/>
    <w:p w14:paraId="4AEA6228" w14:textId="059F32A9" w:rsidR="00027659" w:rsidRPr="0025426E" w:rsidRDefault="00027659" w:rsidP="00027659">
      <w:pPr>
        <w:keepNext/>
        <w:spacing w:after="0" w:line="240" w:lineRule="auto"/>
      </w:pPr>
    </w:p>
    <w:p w14:paraId="0171F0C1" w14:textId="16BA7FD1" w:rsidR="00027659" w:rsidRPr="0025426E" w:rsidRDefault="00027659" w:rsidP="00027659">
      <w:pPr>
        <w:pStyle w:val="Caption"/>
        <w:spacing w:after="0"/>
        <w:rPr>
          <w:i/>
          <w:iCs/>
        </w:rPr>
      </w:pPr>
      <w:bookmarkStart w:id="228" w:name="_Toc94992410"/>
      <w:r w:rsidRPr="0025426E">
        <w:t xml:space="preserve">Figure </w:t>
      </w:r>
      <w:r w:rsidR="000E34BF" w:rsidRPr="0025426E">
        <w:fldChar w:fldCharType="begin"/>
      </w:r>
      <w:r w:rsidR="000E34BF" w:rsidRPr="0025426E">
        <w:instrText xml:space="preserve"> STYLEREF 1 \s </w:instrText>
      </w:r>
      <w:r w:rsidR="000E34BF" w:rsidRPr="0025426E">
        <w:fldChar w:fldCharType="separate"/>
      </w:r>
      <w:r w:rsidR="00BB3DEB">
        <w:t>2</w:t>
      </w:r>
      <w:r w:rsidR="000E34BF" w:rsidRPr="0025426E">
        <w:fldChar w:fldCharType="end"/>
      </w:r>
      <w:r w:rsidR="000E34BF" w:rsidRPr="0025426E">
        <w:t>.</w:t>
      </w:r>
      <w:r w:rsidR="000E34BF" w:rsidRPr="0025426E">
        <w:fldChar w:fldCharType="begin"/>
      </w:r>
      <w:r w:rsidR="000E34BF" w:rsidRPr="0025426E">
        <w:instrText xml:space="preserve"> SEQ Figure \* ARABIC \s 1 </w:instrText>
      </w:r>
      <w:r w:rsidR="000E34BF" w:rsidRPr="0025426E">
        <w:fldChar w:fldCharType="separate"/>
      </w:r>
      <w:r w:rsidR="00BB3DEB">
        <w:t>1</w:t>
      </w:r>
      <w:r w:rsidR="000E34BF" w:rsidRPr="0025426E">
        <w:fldChar w:fldCharType="end"/>
      </w:r>
      <w:r w:rsidRPr="0025426E">
        <w:t xml:space="preserve"> </w:t>
      </w:r>
      <w:r w:rsidRPr="0025426E">
        <w:br/>
      </w:r>
      <w:r w:rsidRPr="0025426E">
        <w:rPr>
          <w:i/>
          <w:iCs/>
        </w:rPr>
        <w:t>Theory of Planned Behaviour</w:t>
      </w:r>
      <w:bookmarkEnd w:id="228"/>
    </w:p>
    <w:p w14:paraId="735AB034" w14:textId="62FAD1B2" w:rsidR="00027659" w:rsidRDefault="00027659" w:rsidP="00027659">
      <w:pPr>
        <w:rPr>
          <w:rFonts w:eastAsiaTheme="minorHAnsi"/>
          <w:noProof w:val="0"/>
          <w:sz w:val="23"/>
          <w:szCs w:val="23"/>
        </w:rPr>
      </w:pPr>
      <w:r w:rsidRPr="0025426E">
        <w:rPr>
          <w:rFonts w:eastAsiaTheme="minorHAnsi"/>
          <w:noProof w:val="0"/>
          <w:sz w:val="23"/>
          <w:szCs w:val="23"/>
        </w:rPr>
        <w:t>Source: Ajzen (1985)</w:t>
      </w:r>
    </w:p>
    <w:p w14:paraId="4B4B9119" w14:textId="2D0A5A74" w:rsidR="009715B7" w:rsidRDefault="009715B7" w:rsidP="00027659">
      <w:pPr>
        <w:rPr>
          <w:rFonts w:eastAsiaTheme="minorHAnsi"/>
          <w:noProof w:val="0"/>
          <w:sz w:val="23"/>
          <w:szCs w:val="23"/>
        </w:rPr>
      </w:pPr>
    </w:p>
    <w:p w14:paraId="013CDCFA" w14:textId="77777777" w:rsidR="009715B7" w:rsidRPr="0025426E" w:rsidRDefault="009715B7" w:rsidP="00027659">
      <w:pPr>
        <w:rPr>
          <w:rFonts w:eastAsiaTheme="minorHAnsi"/>
          <w:noProof w:val="0"/>
          <w:sz w:val="23"/>
          <w:szCs w:val="23"/>
        </w:rPr>
      </w:pPr>
    </w:p>
    <w:p w14:paraId="6EAF463D" w14:textId="5A8AF4AF" w:rsidR="00F1364E" w:rsidRPr="0025426E" w:rsidRDefault="00300C14" w:rsidP="006955C3">
      <w:pPr>
        <w:pStyle w:val="Heading2"/>
      </w:pPr>
      <w:bookmarkStart w:id="229" w:name="_Toc532776890"/>
      <w:bookmarkStart w:id="230" w:name="_Toc167002232"/>
      <w:r w:rsidRPr="0025426E">
        <w:lastRenderedPageBreak/>
        <w:t>Summary</w:t>
      </w:r>
      <w:bookmarkEnd w:id="229"/>
      <w:r w:rsidRPr="0025426E">
        <w:t xml:space="preserve"> </w:t>
      </w:r>
      <w:r w:rsidR="00943929" w:rsidRPr="0025426E">
        <w:t>of the Chapter</w:t>
      </w:r>
      <w:bookmarkEnd w:id="230"/>
    </w:p>
    <w:p w14:paraId="4BE5D58E" w14:textId="58C39A14" w:rsidR="000F5352" w:rsidRPr="0025426E" w:rsidRDefault="009715B7" w:rsidP="00522D2E">
      <w:pPr>
        <w:rPr>
          <w:rFonts w:asciiTheme="majorBidi" w:hAnsiTheme="majorBidi" w:cstheme="majorBidi"/>
          <w:noProof w:val="0"/>
          <w:szCs w:val="24"/>
        </w:rPr>
      </w:pPr>
      <w:r>
        <w:t>…</w:t>
      </w:r>
      <w:r w:rsidR="00270E92">
        <w:t>.</w:t>
      </w:r>
      <w:r w:rsidR="000F5352" w:rsidRPr="0025426E">
        <w:rPr>
          <w:rFonts w:asciiTheme="majorBidi" w:hAnsiTheme="majorBidi" w:cstheme="majorBidi"/>
          <w:noProof w:val="0"/>
          <w:szCs w:val="24"/>
        </w:rPr>
        <w:br w:type="page"/>
      </w:r>
    </w:p>
    <w:p w14:paraId="06B04FFA" w14:textId="100A2BE2" w:rsidR="007C0FC6" w:rsidRPr="0025426E" w:rsidRDefault="007C0FC6" w:rsidP="00522D2E">
      <w:pPr>
        <w:pStyle w:val="Heading1"/>
        <w:rPr>
          <w:rFonts w:asciiTheme="majorBidi" w:hAnsiTheme="majorBidi"/>
          <w:noProof w:val="0"/>
        </w:rPr>
      </w:pPr>
      <w:bookmarkStart w:id="231" w:name="_Toc532776891"/>
      <w:bookmarkStart w:id="232" w:name="_Toc167002233"/>
      <w:r w:rsidRPr="0025426E">
        <w:rPr>
          <w:rFonts w:asciiTheme="majorBidi" w:hAnsiTheme="majorBidi"/>
          <w:noProof w:val="0"/>
        </w:rPr>
        <w:lastRenderedPageBreak/>
        <w:t>CHAPTER THREE</w:t>
      </w:r>
      <w:r w:rsidR="007C7618" w:rsidRPr="0025426E">
        <w:rPr>
          <w:rFonts w:asciiTheme="majorBidi" w:hAnsiTheme="majorBidi"/>
          <w:noProof w:val="0"/>
        </w:rPr>
        <w:br/>
      </w:r>
      <w:r w:rsidRPr="0025426E">
        <w:rPr>
          <w:rFonts w:asciiTheme="majorBidi" w:hAnsiTheme="majorBidi"/>
          <w:noProof w:val="0"/>
        </w:rPr>
        <w:t>RE</w:t>
      </w:r>
      <w:r w:rsidR="000A5482" w:rsidRPr="0025426E">
        <w:rPr>
          <w:rFonts w:asciiTheme="majorBidi" w:hAnsiTheme="majorBidi"/>
          <w:noProof w:val="0"/>
        </w:rPr>
        <w:t xml:space="preserve">SEARCH </w:t>
      </w:r>
      <w:bookmarkEnd w:id="231"/>
      <w:r w:rsidR="00F5614D">
        <w:rPr>
          <w:rFonts w:asciiTheme="majorBidi" w:hAnsiTheme="majorBidi"/>
          <w:noProof w:val="0"/>
        </w:rPr>
        <w:t>METHODOLOGY</w:t>
      </w:r>
      <w:bookmarkEnd w:id="232"/>
    </w:p>
    <w:p w14:paraId="107DF646" w14:textId="77777777" w:rsidR="00A91D05" w:rsidRPr="0025426E" w:rsidRDefault="00A91D05" w:rsidP="002D5386">
      <w:pPr>
        <w:pStyle w:val="ListParagraph"/>
        <w:keepNext/>
        <w:numPr>
          <w:ilvl w:val="0"/>
          <w:numId w:val="6"/>
        </w:numPr>
        <w:spacing w:before="360" w:line="240" w:lineRule="auto"/>
        <w:contextualSpacing w:val="0"/>
        <w:jc w:val="left"/>
        <w:outlineLvl w:val="1"/>
        <w:rPr>
          <w:rFonts w:asciiTheme="majorBidi" w:eastAsiaTheme="majorEastAsia" w:hAnsiTheme="majorBidi" w:cstheme="majorBidi"/>
          <w:b/>
          <w:noProof w:val="0"/>
          <w:vanish/>
          <w:szCs w:val="24"/>
        </w:rPr>
      </w:pPr>
      <w:bookmarkStart w:id="233" w:name="_Toc513242836"/>
      <w:bookmarkStart w:id="234" w:name="_Toc513242969"/>
      <w:bookmarkStart w:id="235" w:name="_Toc513243029"/>
      <w:bookmarkStart w:id="236" w:name="_Toc513245662"/>
      <w:bookmarkStart w:id="237" w:name="_Toc513245727"/>
      <w:bookmarkStart w:id="238" w:name="_Toc513245786"/>
      <w:bookmarkStart w:id="239" w:name="_Toc513245960"/>
      <w:bookmarkStart w:id="240" w:name="_Toc513246645"/>
      <w:bookmarkStart w:id="241" w:name="_Toc513246795"/>
      <w:bookmarkStart w:id="242" w:name="_Toc513313956"/>
      <w:bookmarkStart w:id="243" w:name="_Toc513314070"/>
      <w:bookmarkStart w:id="244" w:name="_Toc513314357"/>
      <w:bookmarkStart w:id="245" w:name="_Toc513475558"/>
      <w:bookmarkStart w:id="246" w:name="_Toc513475657"/>
      <w:bookmarkStart w:id="247" w:name="_Toc513662500"/>
      <w:bookmarkStart w:id="248" w:name="_Toc514024352"/>
      <w:bookmarkStart w:id="249" w:name="_Toc514541673"/>
      <w:bookmarkStart w:id="250" w:name="_Toc521256012"/>
      <w:bookmarkStart w:id="251" w:name="_Toc521259573"/>
      <w:bookmarkStart w:id="252" w:name="_Toc531288934"/>
      <w:bookmarkStart w:id="253" w:name="_Toc531928748"/>
      <w:bookmarkStart w:id="254" w:name="_Toc532451947"/>
      <w:bookmarkStart w:id="255" w:name="_Toc532776892"/>
      <w:bookmarkStart w:id="256" w:name="_Toc39104844"/>
      <w:bookmarkStart w:id="257" w:name="_Toc39104922"/>
      <w:bookmarkStart w:id="258" w:name="_Toc39105006"/>
      <w:bookmarkStart w:id="259" w:name="_Toc39105084"/>
      <w:bookmarkStart w:id="260" w:name="_Toc39105501"/>
      <w:bookmarkStart w:id="261" w:name="_Toc39105635"/>
      <w:bookmarkStart w:id="262" w:name="_Toc39456665"/>
      <w:bookmarkStart w:id="263" w:name="_Toc42530514"/>
      <w:bookmarkStart w:id="264" w:name="_Toc44794735"/>
      <w:bookmarkStart w:id="265" w:name="_Toc46928377"/>
      <w:bookmarkStart w:id="266" w:name="_Toc46928677"/>
      <w:bookmarkStart w:id="267" w:name="_Toc47354244"/>
      <w:bookmarkStart w:id="268" w:name="_Toc47376341"/>
      <w:bookmarkStart w:id="269" w:name="_Toc48830205"/>
      <w:bookmarkStart w:id="270" w:name="_Toc48830805"/>
      <w:bookmarkStart w:id="271" w:name="_Toc48831306"/>
      <w:bookmarkStart w:id="272" w:name="_Toc49301926"/>
      <w:bookmarkStart w:id="273" w:name="_Toc49631936"/>
      <w:bookmarkStart w:id="274" w:name="_Toc49632174"/>
      <w:bookmarkStart w:id="275" w:name="_Toc49632411"/>
      <w:bookmarkStart w:id="276" w:name="_Toc52216906"/>
      <w:bookmarkStart w:id="277" w:name="_Toc52702660"/>
      <w:bookmarkStart w:id="278" w:name="_Toc53964540"/>
      <w:bookmarkStart w:id="279" w:name="_Toc54013172"/>
      <w:bookmarkStart w:id="280" w:name="_Toc54048878"/>
      <w:bookmarkStart w:id="281" w:name="_Toc55145157"/>
      <w:bookmarkStart w:id="282" w:name="_Toc55153316"/>
      <w:bookmarkStart w:id="283" w:name="_Toc55427184"/>
      <w:bookmarkStart w:id="284" w:name="_Toc78839956"/>
      <w:bookmarkStart w:id="285" w:name="_Toc78924807"/>
      <w:bookmarkStart w:id="286" w:name="_Toc78931922"/>
      <w:bookmarkStart w:id="287" w:name="_Toc85062302"/>
      <w:bookmarkStart w:id="288" w:name="_Toc87279499"/>
      <w:bookmarkStart w:id="289" w:name="_Toc94389650"/>
      <w:bookmarkStart w:id="290" w:name="_Toc94389856"/>
      <w:bookmarkStart w:id="291" w:name="_Toc94389922"/>
      <w:bookmarkStart w:id="292" w:name="_Toc94389988"/>
      <w:bookmarkStart w:id="293" w:name="_Toc94390920"/>
      <w:bookmarkStart w:id="294" w:name="_Toc94992097"/>
      <w:bookmarkStart w:id="295" w:name="_Toc167002234"/>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4C98E3E6" w14:textId="218F4605" w:rsidR="007C0FC6" w:rsidRPr="0025426E" w:rsidRDefault="007C0FC6" w:rsidP="006955C3">
      <w:pPr>
        <w:pStyle w:val="Heading2"/>
      </w:pPr>
      <w:bookmarkStart w:id="296" w:name="_Toc532776893"/>
      <w:bookmarkStart w:id="297" w:name="_Toc167002235"/>
      <w:r w:rsidRPr="0025426E">
        <w:t>Introduction</w:t>
      </w:r>
      <w:bookmarkEnd w:id="296"/>
      <w:bookmarkEnd w:id="297"/>
    </w:p>
    <w:p w14:paraId="6260D772" w14:textId="29B214B7" w:rsidR="007C0FC6" w:rsidRPr="0025426E" w:rsidRDefault="009715B7" w:rsidP="00522D2E">
      <w:pPr>
        <w:rPr>
          <w:rFonts w:asciiTheme="majorBidi" w:hAnsiTheme="majorBidi" w:cstheme="majorBidi"/>
          <w:noProof w:val="0"/>
          <w:szCs w:val="24"/>
        </w:rPr>
      </w:pPr>
      <w:r>
        <w:t>..</w:t>
      </w:r>
      <w:r w:rsidR="00F71D22">
        <w:t>.</w:t>
      </w:r>
    </w:p>
    <w:p w14:paraId="1169F548" w14:textId="1094B424" w:rsidR="007C0FC6" w:rsidRPr="0025426E" w:rsidRDefault="009358AF" w:rsidP="006955C3">
      <w:pPr>
        <w:pStyle w:val="Heading2"/>
        <w:rPr>
          <w:bCs/>
        </w:rPr>
      </w:pPr>
      <w:bookmarkStart w:id="298" w:name="_Toc532776894"/>
      <w:bookmarkStart w:id="299" w:name="_Toc167002236"/>
      <w:r w:rsidRPr="0025426E">
        <w:t>Research</w:t>
      </w:r>
      <w:r w:rsidR="00627052" w:rsidRPr="0025426E">
        <w:t xml:space="preserve"> Framework</w:t>
      </w:r>
      <w:bookmarkEnd w:id="298"/>
      <w:bookmarkEnd w:id="299"/>
    </w:p>
    <w:p w14:paraId="1202B67D" w14:textId="2FAC8B9D" w:rsidR="0069711E" w:rsidRPr="0025426E" w:rsidRDefault="009715B7" w:rsidP="00522D2E">
      <w:pPr>
        <w:ind w:right="27" w:firstLine="14"/>
        <w:rPr>
          <w:rFonts w:asciiTheme="majorBidi" w:hAnsiTheme="majorBidi" w:cstheme="majorBidi"/>
          <w:noProof w:val="0"/>
          <w:szCs w:val="24"/>
        </w:rPr>
      </w:pPr>
      <w:r>
        <w:t>..</w:t>
      </w:r>
      <w:r w:rsidR="00F71D22">
        <w:t>.</w:t>
      </w:r>
    </w:p>
    <w:p w14:paraId="4C82C0D8" w14:textId="0769DFEB" w:rsidR="0051577D" w:rsidRPr="0025426E" w:rsidRDefault="0051577D" w:rsidP="0051577D">
      <w:pPr>
        <w:pStyle w:val="CaptionTable"/>
      </w:pPr>
      <w:bookmarkStart w:id="300" w:name="_Toc167002269"/>
      <w:r w:rsidRPr="0025426E">
        <w:t xml:space="preserve">Table </w:t>
      </w:r>
      <w:r w:rsidRPr="0025426E">
        <w:fldChar w:fldCharType="begin"/>
      </w:r>
      <w:r w:rsidRPr="0025426E">
        <w:instrText xml:space="preserve"> STYLEREF 1 \s </w:instrText>
      </w:r>
      <w:r w:rsidRPr="0025426E">
        <w:fldChar w:fldCharType="separate"/>
      </w:r>
      <w:r>
        <w:t>3</w:t>
      </w:r>
      <w:r w:rsidRPr="0025426E">
        <w:fldChar w:fldCharType="end"/>
      </w:r>
      <w:r w:rsidRPr="0025426E">
        <w:t>.</w:t>
      </w:r>
      <w:r w:rsidRPr="0025426E">
        <w:fldChar w:fldCharType="begin"/>
      </w:r>
      <w:r w:rsidRPr="0025426E">
        <w:instrText xml:space="preserve"> SEQ Table \* ARABIC \s 1 </w:instrText>
      </w:r>
      <w:r w:rsidRPr="0025426E">
        <w:fldChar w:fldCharType="separate"/>
      </w:r>
      <w:r>
        <w:t>1</w:t>
      </w:r>
      <w:r w:rsidRPr="0025426E">
        <w:fldChar w:fldCharType="end"/>
      </w:r>
      <w:r w:rsidRPr="0025426E">
        <w:t xml:space="preserve"> </w:t>
      </w:r>
      <w:r w:rsidRPr="0025426E">
        <w:br/>
      </w:r>
      <w:r>
        <w:rPr>
          <w:i/>
          <w:iCs/>
        </w:rPr>
        <w:t>Table one point one</w:t>
      </w:r>
      <w:bookmarkEnd w:id="300"/>
    </w:p>
    <w:p w14:paraId="1D9AF923" w14:textId="0DFFF70B" w:rsidR="009358AF" w:rsidRPr="0025426E" w:rsidRDefault="009358AF" w:rsidP="009358AF">
      <w:pPr>
        <w:keepNext/>
        <w:ind w:right="27" w:firstLine="14"/>
      </w:pPr>
    </w:p>
    <w:p w14:paraId="639EAB5B" w14:textId="3EF44770" w:rsidR="009358AF" w:rsidRPr="0025426E" w:rsidRDefault="009358AF" w:rsidP="00027659">
      <w:pPr>
        <w:pStyle w:val="Caption"/>
        <w:rPr>
          <w:noProof w:val="0"/>
        </w:rPr>
      </w:pPr>
      <w:bookmarkStart w:id="301" w:name="_Toc94992411"/>
      <w:r w:rsidRPr="0025426E">
        <w:t xml:space="preserve">Figure </w:t>
      </w:r>
      <w:r w:rsidR="000E34BF" w:rsidRPr="0025426E">
        <w:fldChar w:fldCharType="begin"/>
      </w:r>
      <w:r w:rsidR="000E34BF" w:rsidRPr="0025426E">
        <w:instrText xml:space="preserve"> STYLEREF 1 \s </w:instrText>
      </w:r>
      <w:r w:rsidR="000E34BF" w:rsidRPr="0025426E">
        <w:fldChar w:fldCharType="separate"/>
      </w:r>
      <w:r w:rsidR="00BB3DEB">
        <w:t>3</w:t>
      </w:r>
      <w:r w:rsidR="000E34BF" w:rsidRPr="0025426E">
        <w:fldChar w:fldCharType="end"/>
      </w:r>
      <w:r w:rsidR="000E34BF" w:rsidRPr="0025426E">
        <w:t>.</w:t>
      </w:r>
      <w:r w:rsidR="000E34BF" w:rsidRPr="0025426E">
        <w:fldChar w:fldCharType="begin"/>
      </w:r>
      <w:r w:rsidR="000E34BF" w:rsidRPr="0025426E">
        <w:instrText xml:space="preserve"> SEQ Figure \* ARABIC \s 1 </w:instrText>
      </w:r>
      <w:r w:rsidR="000E34BF" w:rsidRPr="0025426E">
        <w:fldChar w:fldCharType="separate"/>
      </w:r>
      <w:r w:rsidR="00BB3DEB">
        <w:t>1</w:t>
      </w:r>
      <w:r w:rsidR="000E34BF" w:rsidRPr="0025426E">
        <w:fldChar w:fldCharType="end"/>
      </w:r>
      <w:r w:rsidRPr="0025426E">
        <w:t xml:space="preserve"> </w:t>
      </w:r>
      <w:r w:rsidRPr="0025426E">
        <w:br/>
      </w:r>
      <w:r w:rsidRPr="0025426E">
        <w:rPr>
          <w:i/>
          <w:iCs/>
        </w:rPr>
        <w:t>Research Framework</w:t>
      </w:r>
      <w:bookmarkEnd w:id="301"/>
    </w:p>
    <w:p w14:paraId="19128D72" w14:textId="0E08B5C0" w:rsidR="00512588" w:rsidRPr="0025426E" w:rsidRDefault="00886BEB" w:rsidP="006955C3">
      <w:pPr>
        <w:pStyle w:val="Heading2"/>
      </w:pPr>
      <w:bookmarkStart w:id="302" w:name="_Toc167002237"/>
      <w:bookmarkStart w:id="303" w:name="_Toc532450112"/>
      <w:r w:rsidRPr="0025426E">
        <w:t>Hypothes</w:t>
      </w:r>
      <w:r w:rsidR="00E93CAD" w:rsidRPr="0025426E">
        <w:t>e</w:t>
      </w:r>
      <w:r w:rsidRPr="0025426E">
        <w:t>s</w:t>
      </w:r>
      <w:r w:rsidR="00093C14">
        <w:t xml:space="preserve"> Development</w:t>
      </w:r>
      <w:bookmarkEnd w:id="302"/>
      <w:r w:rsidRPr="0025426E">
        <w:t xml:space="preserve"> </w:t>
      </w:r>
    </w:p>
    <w:p w14:paraId="16AC7613" w14:textId="51EA0D5B" w:rsidR="00AC367D" w:rsidRPr="0025426E" w:rsidRDefault="009715B7" w:rsidP="00AC367D">
      <w:r>
        <w:t>..</w:t>
      </w:r>
      <w:r w:rsidR="00AC367D" w:rsidRPr="0025426E">
        <w:t>.</w:t>
      </w:r>
    </w:p>
    <w:p w14:paraId="5132857F" w14:textId="6900EF35" w:rsidR="007C0FC6" w:rsidRPr="0025426E" w:rsidRDefault="009715B7" w:rsidP="004118BB">
      <w:pPr>
        <w:pStyle w:val="Heading3"/>
      </w:pPr>
      <w:bookmarkStart w:id="304" w:name="_Toc167002238"/>
      <w:bookmarkEnd w:id="303"/>
      <w:r>
        <w:t>…</w:t>
      </w:r>
      <w:bookmarkEnd w:id="304"/>
    </w:p>
    <w:p w14:paraId="794A8F84" w14:textId="67F008B0" w:rsidR="007C0FC6" w:rsidRPr="0025426E" w:rsidRDefault="009715B7" w:rsidP="00522D2E">
      <w:pPr>
        <w:autoSpaceDE w:val="0"/>
        <w:autoSpaceDN w:val="0"/>
        <w:adjustRightInd w:val="0"/>
        <w:rPr>
          <w:rFonts w:asciiTheme="majorBidi" w:hAnsiTheme="majorBidi" w:cstheme="majorBidi"/>
          <w:i/>
          <w:iCs/>
          <w:noProof w:val="0"/>
          <w:szCs w:val="24"/>
        </w:rPr>
      </w:pPr>
      <w:r>
        <w:t>…</w:t>
      </w:r>
    </w:p>
    <w:p w14:paraId="4902BF25" w14:textId="38A449C8" w:rsidR="007C0FC6" w:rsidRPr="0025426E" w:rsidRDefault="003E2371" w:rsidP="00522D2E">
      <w:pPr>
        <w:autoSpaceDE w:val="0"/>
        <w:autoSpaceDN w:val="0"/>
        <w:adjustRightInd w:val="0"/>
        <w:ind w:left="567" w:hanging="567"/>
        <w:rPr>
          <w:rFonts w:asciiTheme="majorBidi" w:hAnsiTheme="majorBidi" w:cstheme="majorBidi"/>
          <w:i/>
          <w:iCs/>
          <w:noProof w:val="0"/>
          <w:szCs w:val="24"/>
        </w:rPr>
      </w:pPr>
      <w:r w:rsidRPr="0025426E">
        <w:rPr>
          <w:rFonts w:asciiTheme="majorBidi" w:hAnsiTheme="majorBidi" w:cstheme="majorBidi"/>
          <w:b/>
          <w:bCs/>
          <w:i/>
          <w:iCs/>
          <w:noProof w:val="0"/>
          <w:szCs w:val="24"/>
        </w:rPr>
        <w:t>H</w:t>
      </w:r>
      <w:r w:rsidR="006454DE" w:rsidRPr="0025426E">
        <w:rPr>
          <w:rFonts w:asciiTheme="majorBidi" w:hAnsiTheme="majorBidi" w:cstheme="majorBidi"/>
          <w:b/>
          <w:bCs/>
          <w:i/>
          <w:iCs/>
          <w:noProof w:val="0"/>
          <w:szCs w:val="24"/>
          <w:vertAlign w:val="subscript"/>
        </w:rPr>
        <w:t>1</w:t>
      </w:r>
      <w:r w:rsidR="007C0FC6" w:rsidRPr="0025426E">
        <w:rPr>
          <w:rFonts w:asciiTheme="majorBidi" w:hAnsiTheme="majorBidi" w:cstheme="majorBidi"/>
          <w:b/>
          <w:bCs/>
          <w:i/>
          <w:iCs/>
          <w:noProof w:val="0"/>
          <w:szCs w:val="24"/>
        </w:rPr>
        <w:t>:</w:t>
      </w:r>
      <w:r w:rsidR="00503DFD" w:rsidRPr="0025426E">
        <w:rPr>
          <w:rFonts w:asciiTheme="majorBidi" w:hAnsiTheme="majorBidi" w:cstheme="majorBidi"/>
          <w:b/>
          <w:bCs/>
          <w:i/>
          <w:iCs/>
          <w:noProof w:val="0"/>
          <w:szCs w:val="24"/>
        </w:rPr>
        <w:tab/>
      </w:r>
      <w:r w:rsidR="00E40488" w:rsidRPr="0025426E">
        <w:rPr>
          <w:rFonts w:asciiTheme="majorBidi" w:hAnsiTheme="majorBidi" w:cstheme="majorBidi"/>
          <w:i/>
          <w:iCs/>
          <w:noProof w:val="0"/>
          <w:szCs w:val="24"/>
        </w:rPr>
        <w:t>There is a positive significant relationship between</w:t>
      </w:r>
      <w:r w:rsidR="009715B7">
        <w:rPr>
          <w:rFonts w:asciiTheme="majorBidi" w:hAnsiTheme="majorBidi" w:cstheme="majorBidi"/>
          <w:i/>
          <w:iCs/>
          <w:noProof w:val="0"/>
          <w:szCs w:val="24"/>
        </w:rPr>
        <w:t>..</w:t>
      </w:r>
      <w:r w:rsidR="00E40488" w:rsidRPr="0025426E">
        <w:rPr>
          <w:rFonts w:asciiTheme="majorBidi" w:hAnsiTheme="majorBidi" w:cstheme="majorBidi"/>
          <w:i/>
          <w:iCs/>
          <w:noProof w:val="0"/>
          <w:szCs w:val="24"/>
        </w:rPr>
        <w:t>.</w:t>
      </w:r>
    </w:p>
    <w:p w14:paraId="09EEC14D" w14:textId="2200C3C0" w:rsidR="007C0FC6" w:rsidRPr="0025426E" w:rsidRDefault="003E2371" w:rsidP="00522D2E">
      <w:pPr>
        <w:autoSpaceDE w:val="0"/>
        <w:autoSpaceDN w:val="0"/>
        <w:adjustRightInd w:val="0"/>
        <w:ind w:left="567" w:right="-90" w:hanging="567"/>
        <w:rPr>
          <w:rFonts w:asciiTheme="majorBidi" w:hAnsiTheme="majorBidi" w:cstheme="majorBidi"/>
          <w:i/>
          <w:iCs/>
          <w:noProof w:val="0"/>
          <w:szCs w:val="24"/>
        </w:rPr>
      </w:pPr>
      <w:r w:rsidRPr="0025426E">
        <w:rPr>
          <w:rFonts w:asciiTheme="majorBidi" w:hAnsiTheme="majorBidi" w:cstheme="majorBidi"/>
          <w:b/>
          <w:bCs/>
          <w:i/>
          <w:iCs/>
          <w:noProof w:val="0"/>
          <w:szCs w:val="24"/>
        </w:rPr>
        <w:t>H</w:t>
      </w:r>
      <w:r w:rsidR="006454DE" w:rsidRPr="0025426E">
        <w:rPr>
          <w:rFonts w:asciiTheme="majorBidi" w:hAnsiTheme="majorBidi" w:cstheme="majorBidi"/>
          <w:b/>
          <w:bCs/>
          <w:i/>
          <w:iCs/>
          <w:noProof w:val="0"/>
          <w:szCs w:val="24"/>
          <w:vertAlign w:val="subscript"/>
        </w:rPr>
        <w:t>2</w:t>
      </w:r>
      <w:r w:rsidR="007C0FC6" w:rsidRPr="0025426E">
        <w:rPr>
          <w:rFonts w:asciiTheme="majorBidi" w:hAnsiTheme="majorBidi" w:cstheme="majorBidi"/>
          <w:b/>
          <w:bCs/>
          <w:i/>
          <w:iCs/>
          <w:noProof w:val="0"/>
          <w:szCs w:val="24"/>
        </w:rPr>
        <w:t xml:space="preserve">: </w:t>
      </w:r>
      <w:r w:rsidR="00503DFD" w:rsidRPr="0025426E">
        <w:rPr>
          <w:rFonts w:asciiTheme="majorBidi" w:hAnsiTheme="majorBidi" w:cstheme="majorBidi"/>
          <w:b/>
          <w:bCs/>
          <w:i/>
          <w:iCs/>
          <w:noProof w:val="0"/>
          <w:szCs w:val="24"/>
        </w:rPr>
        <w:tab/>
      </w:r>
      <w:r w:rsidR="00E40488" w:rsidRPr="0025426E">
        <w:rPr>
          <w:rFonts w:asciiTheme="majorBidi" w:hAnsiTheme="majorBidi" w:cstheme="majorBidi"/>
          <w:i/>
          <w:iCs/>
          <w:noProof w:val="0"/>
          <w:szCs w:val="24"/>
        </w:rPr>
        <w:t xml:space="preserve">There is a positive significant </w:t>
      </w:r>
      <w:r w:rsidR="007C0FC6" w:rsidRPr="0025426E">
        <w:rPr>
          <w:rFonts w:asciiTheme="majorBidi" w:hAnsiTheme="majorBidi" w:cstheme="majorBidi"/>
          <w:i/>
          <w:iCs/>
          <w:noProof w:val="0"/>
          <w:szCs w:val="24"/>
        </w:rPr>
        <w:t xml:space="preserve">relationship between </w:t>
      </w:r>
      <w:r w:rsidR="009715B7">
        <w:rPr>
          <w:rFonts w:asciiTheme="majorBidi" w:hAnsiTheme="majorBidi" w:cstheme="majorBidi"/>
          <w:i/>
          <w:iCs/>
          <w:noProof w:val="0"/>
          <w:szCs w:val="24"/>
        </w:rPr>
        <w:t>..</w:t>
      </w:r>
      <w:r w:rsidR="007C0FC6" w:rsidRPr="0025426E">
        <w:rPr>
          <w:rFonts w:asciiTheme="majorBidi" w:hAnsiTheme="majorBidi" w:cstheme="majorBidi"/>
          <w:i/>
          <w:iCs/>
          <w:noProof w:val="0"/>
          <w:szCs w:val="24"/>
        </w:rPr>
        <w:t>.</w:t>
      </w:r>
    </w:p>
    <w:p w14:paraId="1DB00B26" w14:textId="59B2AE33" w:rsidR="007C0FC6" w:rsidRPr="0025426E" w:rsidRDefault="003E2371" w:rsidP="00522D2E">
      <w:pPr>
        <w:autoSpaceDE w:val="0"/>
        <w:autoSpaceDN w:val="0"/>
        <w:adjustRightInd w:val="0"/>
        <w:ind w:left="567" w:hanging="567"/>
        <w:rPr>
          <w:rFonts w:asciiTheme="majorBidi" w:hAnsiTheme="majorBidi" w:cstheme="majorBidi"/>
          <w:i/>
          <w:iCs/>
          <w:noProof w:val="0"/>
          <w:szCs w:val="24"/>
        </w:rPr>
      </w:pPr>
      <w:r w:rsidRPr="0025426E">
        <w:rPr>
          <w:rFonts w:asciiTheme="majorBidi" w:hAnsiTheme="majorBidi" w:cstheme="majorBidi"/>
          <w:b/>
          <w:bCs/>
          <w:i/>
          <w:iCs/>
          <w:noProof w:val="0"/>
          <w:szCs w:val="24"/>
        </w:rPr>
        <w:t>H</w:t>
      </w:r>
      <w:r w:rsidR="006454DE" w:rsidRPr="0025426E">
        <w:rPr>
          <w:rFonts w:asciiTheme="majorBidi" w:hAnsiTheme="majorBidi" w:cstheme="majorBidi"/>
          <w:b/>
          <w:bCs/>
          <w:i/>
          <w:iCs/>
          <w:noProof w:val="0"/>
          <w:szCs w:val="24"/>
          <w:vertAlign w:val="subscript"/>
        </w:rPr>
        <w:t>3</w:t>
      </w:r>
      <w:r w:rsidR="007C0FC6" w:rsidRPr="0025426E">
        <w:rPr>
          <w:rFonts w:asciiTheme="majorBidi" w:hAnsiTheme="majorBidi" w:cstheme="majorBidi"/>
          <w:b/>
          <w:bCs/>
          <w:i/>
          <w:iCs/>
          <w:noProof w:val="0"/>
          <w:szCs w:val="24"/>
        </w:rPr>
        <w:t>:</w:t>
      </w:r>
      <w:r w:rsidR="00503DFD" w:rsidRPr="0025426E">
        <w:rPr>
          <w:rFonts w:asciiTheme="majorBidi" w:hAnsiTheme="majorBidi" w:cstheme="majorBidi"/>
          <w:b/>
          <w:bCs/>
          <w:i/>
          <w:iCs/>
          <w:noProof w:val="0"/>
          <w:szCs w:val="24"/>
        </w:rPr>
        <w:tab/>
      </w:r>
      <w:r w:rsidR="00E40488" w:rsidRPr="0025426E">
        <w:rPr>
          <w:rFonts w:asciiTheme="majorBidi" w:hAnsiTheme="majorBidi" w:cstheme="majorBidi"/>
          <w:i/>
          <w:iCs/>
          <w:noProof w:val="0"/>
          <w:szCs w:val="24"/>
        </w:rPr>
        <w:t>There is a positive significant</w:t>
      </w:r>
      <w:r w:rsidR="001A75D1">
        <w:rPr>
          <w:rFonts w:asciiTheme="majorBidi" w:hAnsiTheme="majorBidi" w:cstheme="majorBidi"/>
          <w:i/>
          <w:iCs/>
          <w:noProof w:val="0"/>
          <w:szCs w:val="24"/>
        </w:rPr>
        <w:t xml:space="preserve"> </w:t>
      </w:r>
      <w:r w:rsidR="00691440" w:rsidRPr="0025426E">
        <w:rPr>
          <w:rFonts w:asciiTheme="majorBidi" w:hAnsiTheme="majorBidi" w:cstheme="majorBidi"/>
          <w:i/>
          <w:iCs/>
          <w:noProof w:val="0"/>
          <w:szCs w:val="24"/>
        </w:rPr>
        <w:t xml:space="preserve">relationship </w:t>
      </w:r>
      <w:r w:rsidR="007C0FC6" w:rsidRPr="0025426E">
        <w:rPr>
          <w:rFonts w:asciiTheme="majorBidi" w:hAnsiTheme="majorBidi" w:cstheme="majorBidi"/>
          <w:i/>
          <w:iCs/>
          <w:noProof w:val="0"/>
          <w:szCs w:val="24"/>
        </w:rPr>
        <w:t xml:space="preserve">between </w:t>
      </w:r>
      <w:r w:rsidR="009715B7">
        <w:rPr>
          <w:rFonts w:asciiTheme="majorBidi" w:hAnsiTheme="majorBidi" w:cstheme="majorBidi"/>
          <w:i/>
          <w:iCs/>
          <w:noProof w:val="0"/>
          <w:szCs w:val="24"/>
        </w:rPr>
        <w:t>..</w:t>
      </w:r>
      <w:r w:rsidR="007C0FC6" w:rsidRPr="0025426E">
        <w:rPr>
          <w:rFonts w:asciiTheme="majorBidi" w:hAnsiTheme="majorBidi" w:cstheme="majorBidi"/>
          <w:i/>
          <w:iCs/>
          <w:noProof w:val="0"/>
          <w:szCs w:val="24"/>
        </w:rPr>
        <w:t>.</w:t>
      </w:r>
    </w:p>
    <w:p w14:paraId="7016E7B4" w14:textId="7AA7B7F4" w:rsidR="004F0C1B" w:rsidRPr="0025426E" w:rsidRDefault="009715B7" w:rsidP="004118BB">
      <w:pPr>
        <w:pStyle w:val="Heading3"/>
      </w:pPr>
      <w:bookmarkStart w:id="305" w:name="_Toc167002239"/>
      <w:bookmarkStart w:id="306" w:name="_Toc532776896"/>
      <w:r>
        <w:t>…</w:t>
      </w:r>
      <w:bookmarkEnd w:id="305"/>
    </w:p>
    <w:p w14:paraId="2976405E" w14:textId="13D09418" w:rsidR="004F0C1B" w:rsidRPr="0025426E" w:rsidRDefault="009715B7" w:rsidP="00F71D22">
      <w:pPr>
        <w:autoSpaceDE w:val="0"/>
        <w:autoSpaceDN w:val="0"/>
        <w:adjustRightInd w:val="0"/>
        <w:rPr>
          <w:rFonts w:asciiTheme="majorBidi" w:hAnsiTheme="majorBidi" w:cstheme="majorBidi"/>
          <w:noProof w:val="0"/>
          <w:szCs w:val="24"/>
        </w:rPr>
      </w:pPr>
      <w:bookmarkStart w:id="307" w:name="_Toc519637144"/>
      <w:bookmarkStart w:id="308" w:name="_Toc520070375"/>
      <w:bookmarkStart w:id="309" w:name="_Toc520350410"/>
      <w:bookmarkStart w:id="310" w:name="_Toc521199774"/>
      <w:bookmarkStart w:id="311" w:name="_Toc521200073"/>
      <w:bookmarkStart w:id="312" w:name="_Toc521248652"/>
      <w:bookmarkEnd w:id="307"/>
      <w:bookmarkEnd w:id="308"/>
      <w:bookmarkEnd w:id="309"/>
      <w:bookmarkEnd w:id="310"/>
      <w:bookmarkEnd w:id="311"/>
      <w:bookmarkEnd w:id="312"/>
      <w:r>
        <w:rPr>
          <w:rFonts w:asciiTheme="majorBidi" w:hAnsiTheme="majorBidi" w:cstheme="majorBidi"/>
          <w:noProof w:val="0"/>
          <w:szCs w:val="24"/>
        </w:rPr>
        <w:t>…</w:t>
      </w:r>
    </w:p>
    <w:p w14:paraId="3890147D" w14:textId="5708CDF8" w:rsidR="004F0C1B" w:rsidRPr="0025426E" w:rsidRDefault="004F0C1B" w:rsidP="004F0C1B">
      <w:pPr>
        <w:ind w:left="450" w:right="87" w:hanging="450"/>
        <w:rPr>
          <w:rFonts w:asciiTheme="majorBidi" w:hAnsiTheme="majorBidi" w:cstheme="majorBidi"/>
          <w:i/>
          <w:iCs/>
          <w:noProof w:val="0"/>
          <w:szCs w:val="24"/>
        </w:rPr>
      </w:pPr>
      <w:r w:rsidRPr="0025426E">
        <w:rPr>
          <w:rFonts w:asciiTheme="majorBidi" w:hAnsiTheme="majorBidi" w:cstheme="majorBidi"/>
          <w:b/>
          <w:bCs/>
          <w:i/>
          <w:iCs/>
          <w:noProof w:val="0"/>
          <w:szCs w:val="24"/>
        </w:rPr>
        <w:t>H</w:t>
      </w:r>
      <w:r w:rsidRPr="0025426E">
        <w:rPr>
          <w:rFonts w:asciiTheme="majorBidi" w:hAnsiTheme="majorBidi" w:cstheme="majorBidi"/>
          <w:b/>
          <w:bCs/>
          <w:i/>
          <w:iCs/>
          <w:noProof w:val="0"/>
          <w:szCs w:val="24"/>
          <w:vertAlign w:val="subscript"/>
        </w:rPr>
        <w:t>4</w:t>
      </w:r>
      <w:r w:rsidRPr="0025426E">
        <w:rPr>
          <w:rFonts w:asciiTheme="majorBidi" w:hAnsiTheme="majorBidi" w:cstheme="majorBidi"/>
          <w:b/>
          <w:bCs/>
          <w:i/>
          <w:iCs/>
          <w:noProof w:val="0"/>
          <w:szCs w:val="24"/>
        </w:rPr>
        <w:t xml:space="preserve">: </w:t>
      </w:r>
      <w:r w:rsidRPr="0025426E">
        <w:rPr>
          <w:rFonts w:asciiTheme="majorBidi" w:hAnsiTheme="majorBidi" w:cstheme="majorBidi"/>
          <w:i/>
          <w:iCs/>
          <w:noProof w:val="0"/>
          <w:szCs w:val="24"/>
        </w:rPr>
        <w:t xml:space="preserve">There is a positive significant </w:t>
      </w:r>
      <w:r w:rsidR="00691440" w:rsidRPr="0025426E">
        <w:rPr>
          <w:rFonts w:asciiTheme="majorBidi" w:hAnsiTheme="majorBidi" w:cstheme="majorBidi"/>
          <w:i/>
          <w:iCs/>
          <w:noProof w:val="0"/>
          <w:szCs w:val="24"/>
        </w:rPr>
        <w:t xml:space="preserve">relationship </w:t>
      </w:r>
      <w:r w:rsidRPr="0025426E">
        <w:rPr>
          <w:rFonts w:asciiTheme="majorBidi" w:hAnsiTheme="majorBidi" w:cstheme="majorBidi"/>
          <w:i/>
          <w:iCs/>
          <w:noProof w:val="0"/>
          <w:szCs w:val="24"/>
        </w:rPr>
        <w:t>between</w:t>
      </w:r>
      <w:r w:rsidR="009715B7">
        <w:rPr>
          <w:rFonts w:asciiTheme="majorBidi" w:hAnsiTheme="majorBidi" w:cstheme="majorBidi"/>
          <w:i/>
          <w:iCs/>
          <w:noProof w:val="0"/>
          <w:szCs w:val="24"/>
        </w:rPr>
        <w:t>…</w:t>
      </w:r>
      <w:r w:rsidRPr="0025426E">
        <w:rPr>
          <w:rFonts w:asciiTheme="majorBidi" w:hAnsiTheme="majorBidi" w:cstheme="majorBidi"/>
          <w:i/>
          <w:iCs/>
          <w:noProof w:val="0"/>
          <w:szCs w:val="24"/>
        </w:rPr>
        <w:t>.</w:t>
      </w:r>
    </w:p>
    <w:p w14:paraId="1E5CF734" w14:textId="0EBB74A1" w:rsidR="00093C14" w:rsidRDefault="00093C14" w:rsidP="006955C3">
      <w:pPr>
        <w:pStyle w:val="Heading2"/>
      </w:pPr>
      <w:bookmarkStart w:id="313" w:name="_Toc167002240"/>
      <w:bookmarkStart w:id="314" w:name="_Toc532776898"/>
      <w:bookmarkEnd w:id="306"/>
      <w:r>
        <w:lastRenderedPageBreak/>
        <w:t>Research Design</w:t>
      </w:r>
      <w:bookmarkEnd w:id="313"/>
    </w:p>
    <w:p w14:paraId="4875FB8F" w14:textId="71408A31" w:rsidR="00093C14" w:rsidRDefault="00093C14" w:rsidP="00093C14"/>
    <w:p w14:paraId="5402738F" w14:textId="77777777" w:rsidR="00093C14" w:rsidRPr="00093C14" w:rsidRDefault="00093C14" w:rsidP="00093C14"/>
    <w:p w14:paraId="3EC79AC0" w14:textId="77777777" w:rsidR="00093C14" w:rsidRPr="00093C14" w:rsidRDefault="00093C14" w:rsidP="00093C14"/>
    <w:p w14:paraId="120503B7" w14:textId="7E76B779" w:rsidR="00E35D93" w:rsidRDefault="00E35D93" w:rsidP="006955C3">
      <w:pPr>
        <w:pStyle w:val="Heading2"/>
      </w:pPr>
      <w:bookmarkStart w:id="315" w:name="_Toc167002241"/>
      <w:r>
        <w:t>Operational Definition</w:t>
      </w:r>
      <w:bookmarkEnd w:id="315"/>
    </w:p>
    <w:p w14:paraId="2B69924C" w14:textId="77777777" w:rsidR="00E35D93" w:rsidRPr="00E35D93" w:rsidRDefault="00E35D93" w:rsidP="00E35D93"/>
    <w:p w14:paraId="12677B52" w14:textId="3C434933" w:rsidR="00E35D93" w:rsidRDefault="00E35D93" w:rsidP="00E35D93">
      <w:pPr>
        <w:pStyle w:val="Heading2"/>
      </w:pPr>
      <w:bookmarkStart w:id="316" w:name="_Toc167002242"/>
      <w:r>
        <w:t>Measurement of Variables/Instrumentation</w:t>
      </w:r>
      <w:bookmarkEnd w:id="316"/>
    </w:p>
    <w:p w14:paraId="7C5C0636" w14:textId="77777777" w:rsidR="00E35D93" w:rsidRPr="00E35D93" w:rsidRDefault="00E35D93" w:rsidP="00E35D93"/>
    <w:p w14:paraId="26F2BD5A" w14:textId="20254F87" w:rsidR="00E35D93" w:rsidRDefault="00E35D93" w:rsidP="00E35D93">
      <w:pPr>
        <w:pStyle w:val="Heading2"/>
      </w:pPr>
      <w:bookmarkStart w:id="317" w:name="_Toc167002243"/>
      <w:r>
        <w:t>Data Collection</w:t>
      </w:r>
      <w:bookmarkEnd w:id="317"/>
    </w:p>
    <w:p w14:paraId="5268A437" w14:textId="77777777" w:rsidR="00E35D93" w:rsidRPr="00E35D93" w:rsidRDefault="00E35D93" w:rsidP="00E35D93"/>
    <w:p w14:paraId="4956E0E3" w14:textId="1370B856" w:rsidR="00E35D93" w:rsidRDefault="00E35D93" w:rsidP="00E35D93">
      <w:pPr>
        <w:pStyle w:val="Heading2"/>
      </w:pPr>
      <w:bookmarkStart w:id="318" w:name="_Toc167002244"/>
      <w:r>
        <w:t>Sampling</w:t>
      </w:r>
      <w:bookmarkEnd w:id="318"/>
    </w:p>
    <w:p w14:paraId="665C735D" w14:textId="77777777" w:rsidR="00E35D93" w:rsidRPr="00E35D93" w:rsidRDefault="00E35D93" w:rsidP="00E35D93"/>
    <w:p w14:paraId="24FE5156" w14:textId="03C29280" w:rsidR="00E35D93" w:rsidRDefault="00E35D93" w:rsidP="00E35D93">
      <w:pPr>
        <w:pStyle w:val="Heading2"/>
      </w:pPr>
      <w:bookmarkStart w:id="319" w:name="_Toc167002245"/>
      <w:r>
        <w:t>Data Collection Procedures</w:t>
      </w:r>
      <w:bookmarkEnd w:id="319"/>
    </w:p>
    <w:p w14:paraId="5A7AF890" w14:textId="77777777" w:rsidR="00E35D93" w:rsidRPr="00E35D93" w:rsidRDefault="00E35D93" w:rsidP="00E35D93"/>
    <w:p w14:paraId="7D82FCA8" w14:textId="3A9E91C4" w:rsidR="00E35D93" w:rsidRDefault="00E35D93" w:rsidP="00E35D93">
      <w:pPr>
        <w:pStyle w:val="Heading2"/>
      </w:pPr>
      <w:bookmarkStart w:id="320" w:name="_Toc167002246"/>
      <w:r>
        <w:t>Techniques of Data Analysis</w:t>
      </w:r>
      <w:bookmarkEnd w:id="320"/>
    </w:p>
    <w:p w14:paraId="704AE3CB" w14:textId="77777777" w:rsidR="00E35D93" w:rsidRPr="00E35D93" w:rsidRDefault="00E35D93" w:rsidP="00E35D93"/>
    <w:p w14:paraId="155182D3" w14:textId="0C1E3279" w:rsidR="007C0FC6" w:rsidRPr="0025426E" w:rsidRDefault="007C0FC6" w:rsidP="006955C3">
      <w:pPr>
        <w:pStyle w:val="Heading2"/>
      </w:pPr>
      <w:bookmarkStart w:id="321" w:name="_Toc167002247"/>
      <w:r w:rsidRPr="0025426E">
        <w:t>Summary</w:t>
      </w:r>
      <w:bookmarkEnd w:id="314"/>
      <w:r w:rsidR="00943929" w:rsidRPr="0025426E">
        <w:t xml:space="preserve"> of the Chapter</w:t>
      </w:r>
      <w:bookmarkEnd w:id="321"/>
    </w:p>
    <w:p w14:paraId="3AFC57D3" w14:textId="4A1509A1" w:rsidR="00406A4B" w:rsidRPr="0025426E" w:rsidRDefault="009715B7" w:rsidP="00522D2E">
      <w:pPr>
        <w:pStyle w:val="ListParagraph"/>
        <w:autoSpaceDE w:val="0"/>
        <w:autoSpaceDN w:val="0"/>
        <w:adjustRightInd w:val="0"/>
        <w:ind w:left="0"/>
        <w:rPr>
          <w:rFonts w:asciiTheme="majorBidi" w:hAnsiTheme="majorBidi" w:cstheme="majorBidi"/>
          <w:noProof w:val="0"/>
          <w:szCs w:val="24"/>
        </w:rPr>
        <w:sectPr w:rsidR="00406A4B" w:rsidRPr="0025426E" w:rsidSect="002F561C">
          <w:type w:val="nextColumn"/>
          <w:pgSz w:w="11906" w:h="16838" w:code="9"/>
          <w:pgMar w:top="1440" w:right="1440" w:bottom="1440" w:left="2160" w:header="720" w:footer="720" w:gutter="0"/>
          <w:pgNumType w:start="1"/>
          <w:cols w:space="720"/>
          <w:docGrid w:linePitch="360"/>
        </w:sectPr>
      </w:pPr>
      <w:r>
        <w:t>..</w:t>
      </w:r>
      <w:r w:rsidR="007C0FC6" w:rsidRPr="0025426E">
        <w:rPr>
          <w:rFonts w:asciiTheme="majorBidi" w:hAnsiTheme="majorBidi" w:cstheme="majorBidi"/>
          <w:noProof w:val="0"/>
          <w:szCs w:val="24"/>
        </w:rPr>
        <w:t>.</w:t>
      </w:r>
    </w:p>
    <w:p w14:paraId="65D6074A" w14:textId="4A7C73F8" w:rsidR="00342B33" w:rsidRPr="0025426E" w:rsidRDefault="00342B33" w:rsidP="00522D2E">
      <w:pPr>
        <w:pStyle w:val="Heading1"/>
        <w:rPr>
          <w:rFonts w:asciiTheme="majorBidi" w:hAnsiTheme="majorBidi"/>
          <w:noProof w:val="0"/>
        </w:rPr>
      </w:pPr>
      <w:bookmarkStart w:id="322" w:name="_Toc532776899"/>
      <w:bookmarkStart w:id="323" w:name="_Toc167002248"/>
      <w:r w:rsidRPr="0025426E">
        <w:rPr>
          <w:rFonts w:asciiTheme="majorBidi" w:hAnsiTheme="majorBidi"/>
          <w:noProof w:val="0"/>
        </w:rPr>
        <w:lastRenderedPageBreak/>
        <w:t xml:space="preserve">CHAPTER </w:t>
      </w:r>
      <w:bookmarkStart w:id="324" w:name="_Toc494817807"/>
      <w:r w:rsidRPr="0025426E">
        <w:rPr>
          <w:rFonts w:asciiTheme="majorBidi" w:hAnsiTheme="majorBidi"/>
          <w:noProof w:val="0"/>
        </w:rPr>
        <w:t>FOUR</w:t>
      </w:r>
      <w:r w:rsidRPr="0025426E">
        <w:rPr>
          <w:rFonts w:asciiTheme="majorBidi" w:hAnsiTheme="majorBidi"/>
          <w:noProof w:val="0"/>
        </w:rPr>
        <w:br/>
      </w:r>
      <w:bookmarkEnd w:id="322"/>
      <w:bookmarkEnd w:id="324"/>
      <w:r w:rsidR="00E35D93">
        <w:rPr>
          <w:rFonts w:asciiTheme="majorBidi" w:hAnsiTheme="majorBidi"/>
          <w:noProof w:val="0"/>
        </w:rPr>
        <w:t>RESULTS</w:t>
      </w:r>
      <w:bookmarkEnd w:id="323"/>
    </w:p>
    <w:p w14:paraId="7A17B713" w14:textId="4F8A719C" w:rsidR="002B686B" w:rsidRPr="0025426E" w:rsidRDefault="002B686B" w:rsidP="006955C3">
      <w:pPr>
        <w:pStyle w:val="Heading2"/>
        <w:numPr>
          <w:ilvl w:val="1"/>
          <w:numId w:val="38"/>
        </w:numPr>
      </w:pPr>
      <w:bookmarkStart w:id="325" w:name="_Toc513246806"/>
      <w:bookmarkStart w:id="326" w:name="_Toc513313967"/>
      <w:bookmarkStart w:id="327" w:name="_Toc513314081"/>
      <w:bookmarkStart w:id="328" w:name="_Toc513314368"/>
      <w:bookmarkStart w:id="329" w:name="_Toc513475569"/>
      <w:bookmarkStart w:id="330" w:name="_Toc513475668"/>
      <w:bookmarkStart w:id="331" w:name="_Toc513662511"/>
      <w:bookmarkStart w:id="332" w:name="_Toc514024363"/>
      <w:bookmarkStart w:id="333" w:name="_Toc514541684"/>
      <w:bookmarkStart w:id="334" w:name="_Toc39456674"/>
      <w:bookmarkStart w:id="335" w:name="_Toc42530523"/>
      <w:bookmarkStart w:id="336" w:name="_Toc44794744"/>
      <w:bookmarkStart w:id="337" w:name="_Toc46928387"/>
      <w:bookmarkStart w:id="338" w:name="_Toc46928687"/>
      <w:bookmarkStart w:id="339" w:name="_Toc47354254"/>
      <w:bookmarkStart w:id="340" w:name="_Toc47376351"/>
      <w:bookmarkStart w:id="341" w:name="_Toc48830215"/>
      <w:bookmarkStart w:id="342" w:name="_Toc48830815"/>
      <w:bookmarkStart w:id="343" w:name="_Toc48831316"/>
      <w:bookmarkStart w:id="344" w:name="_Toc49301936"/>
      <w:bookmarkStart w:id="345" w:name="_Toc49631946"/>
      <w:bookmarkStart w:id="346" w:name="_Toc49632184"/>
      <w:bookmarkStart w:id="347" w:name="_Toc49632421"/>
      <w:bookmarkStart w:id="348" w:name="_Toc52216916"/>
      <w:bookmarkStart w:id="349" w:name="_Toc52702670"/>
      <w:bookmarkStart w:id="350" w:name="_Toc53964550"/>
      <w:bookmarkStart w:id="351" w:name="_Toc54013182"/>
      <w:bookmarkStart w:id="352" w:name="_Toc54048888"/>
      <w:bookmarkStart w:id="353" w:name="_Toc167002249"/>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r w:rsidRPr="0025426E">
        <w:t>Introduction</w:t>
      </w:r>
      <w:bookmarkEnd w:id="353"/>
    </w:p>
    <w:p w14:paraId="3F745C03" w14:textId="4FDE35D1" w:rsidR="00CF4A5C" w:rsidRPr="0025426E" w:rsidRDefault="004748C2" w:rsidP="00CF4A5C">
      <w:r>
        <w:t>…</w:t>
      </w:r>
      <w:r w:rsidR="000555E0">
        <w:t>.</w:t>
      </w:r>
      <w:r w:rsidR="00AF2515" w:rsidRPr="00AF2515">
        <w:rPr>
          <w:rFonts w:ascii="Arial" w:hAnsi="Arial" w:cs="Arial"/>
          <w:color w:val="252525"/>
          <w:shd w:val="clear" w:color="auto" w:fill="FFFFFF"/>
        </w:rPr>
        <w:t xml:space="preserve"> </w:t>
      </w:r>
    </w:p>
    <w:p w14:paraId="6F801795" w14:textId="066CADFF" w:rsidR="00D81DD9" w:rsidRPr="0025426E" w:rsidRDefault="003D7D2F" w:rsidP="006955C3">
      <w:pPr>
        <w:pStyle w:val="Heading2"/>
        <w:numPr>
          <w:ilvl w:val="1"/>
          <w:numId w:val="38"/>
        </w:numPr>
      </w:pPr>
      <w:bookmarkStart w:id="354" w:name="_Toc167002250"/>
      <w:r>
        <w:t>…</w:t>
      </w:r>
      <w:bookmarkEnd w:id="354"/>
    </w:p>
    <w:p w14:paraId="1C9643C6" w14:textId="44788AE5" w:rsidR="008639A2" w:rsidRPr="0025426E" w:rsidRDefault="004748C2" w:rsidP="008639A2">
      <w:pPr>
        <w:rPr>
          <w:rFonts w:asciiTheme="majorBidi" w:hAnsiTheme="majorBidi" w:cstheme="majorBidi"/>
          <w:noProof w:val="0"/>
        </w:rPr>
      </w:pPr>
      <w:r>
        <w:t>…</w:t>
      </w:r>
    </w:p>
    <w:p w14:paraId="2088064B" w14:textId="1A065273" w:rsidR="00D81DD9" w:rsidRPr="0025426E" w:rsidRDefault="004748C2" w:rsidP="004118BB">
      <w:pPr>
        <w:pStyle w:val="Heading3"/>
      </w:pPr>
      <w:bookmarkStart w:id="355" w:name="_Toc167002251"/>
      <w:r>
        <w:t>…</w:t>
      </w:r>
      <w:bookmarkEnd w:id="355"/>
    </w:p>
    <w:p w14:paraId="558AA0EC" w14:textId="5C324D83" w:rsidR="008639A2" w:rsidRPr="0025426E" w:rsidRDefault="004748C2" w:rsidP="008639A2">
      <w:pPr>
        <w:rPr>
          <w:rFonts w:asciiTheme="majorBidi" w:hAnsiTheme="majorBidi" w:cstheme="majorBidi"/>
          <w:noProof w:val="0"/>
        </w:rPr>
      </w:pPr>
      <w:r>
        <w:t>…</w:t>
      </w:r>
      <w:r w:rsidR="006D42FE">
        <w:t>.</w:t>
      </w:r>
    </w:p>
    <w:p w14:paraId="6D74E255" w14:textId="7F5FF4B3" w:rsidR="00D81DD9" w:rsidRPr="0025426E" w:rsidRDefault="004748C2" w:rsidP="004118BB">
      <w:pPr>
        <w:pStyle w:val="Heading3"/>
      </w:pPr>
      <w:bookmarkStart w:id="356" w:name="_Toc167002252"/>
      <w:r>
        <w:t>…</w:t>
      </w:r>
      <w:bookmarkEnd w:id="356"/>
    </w:p>
    <w:p w14:paraId="4E8458B5" w14:textId="78554302" w:rsidR="008639A2" w:rsidRPr="0025426E" w:rsidRDefault="004748C2" w:rsidP="00D81DD9">
      <w:pPr>
        <w:rPr>
          <w:rFonts w:asciiTheme="majorBidi" w:hAnsiTheme="majorBidi" w:cstheme="majorBidi"/>
          <w:noProof w:val="0"/>
        </w:rPr>
      </w:pPr>
      <w:r>
        <w:t>…</w:t>
      </w:r>
      <w:r w:rsidR="006D42FE">
        <w:t>.</w:t>
      </w:r>
    </w:p>
    <w:p w14:paraId="2EBF809E" w14:textId="4D74D428" w:rsidR="00342B33" w:rsidRPr="0025426E" w:rsidRDefault="00342B33" w:rsidP="006955C3">
      <w:pPr>
        <w:pStyle w:val="Heading2"/>
      </w:pPr>
      <w:bookmarkStart w:id="357" w:name="_Toc494817835"/>
      <w:bookmarkStart w:id="358" w:name="_Toc532776921"/>
      <w:bookmarkStart w:id="359" w:name="_Toc167002253"/>
      <w:r w:rsidRPr="0025426E">
        <w:t>Summary</w:t>
      </w:r>
      <w:bookmarkEnd w:id="357"/>
      <w:bookmarkEnd w:id="358"/>
      <w:r w:rsidR="00CA42EE" w:rsidRPr="0025426E">
        <w:t xml:space="preserve"> of the Chapter</w:t>
      </w:r>
      <w:bookmarkEnd w:id="359"/>
    </w:p>
    <w:p w14:paraId="16A522AF" w14:textId="3403F8C5" w:rsidR="00665DCE" w:rsidRPr="0025426E" w:rsidRDefault="000C5724" w:rsidP="00522D2E">
      <w:pPr>
        <w:rPr>
          <w:rFonts w:asciiTheme="majorBidi" w:hAnsiTheme="majorBidi" w:cstheme="majorBidi"/>
          <w:noProof w:val="0"/>
        </w:rPr>
      </w:pPr>
      <w:r>
        <w:rPr>
          <w:rFonts w:asciiTheme="majorBidi" w:hAnsiTheme="majorBidi" w:cstheme="majorBidi"/>
          <w:noProof w:val="0"/>
        </w:rPr>
        <w:t>..</w:t>
      </w:r>
      <w:r w:rsidR="00820FD5" w:rsidRPr="00820FD5">
        <w:rPr>
          <w:rFonts w:asciiTheme="majorBidi" w:hAnsiTheme="majorBidi" w:cstheme="majorBidi"/>
          <w:noProof w:val="0"/>
        </w:rPr>
        <w:t>.</w:t>
      </w:r>
    </w:p>
    <w:p w14:paraId="1C6D5A9E" w14:textId="72425DA7" w:rsidR="006973A1" w:rsidRPr="0025426E" w:rsidRDefault="006973A1" w:rsidP="00522D2E">
      <w:pPr>
        <w:rPr>
          <w:rFonts w:asciiTheme="majorBidi" w:hAnsiTheme="majorBidi" w:cstheme="majorBidi"/>
          <w:noProof w:val="0"/>
          <w:szCs w:val="24"/>
        </w:rPr>
      </w:pPr>
    </w:p>
    <w:p w14:paraId="5B1C0ADC" w14:textId="77777777" w:rsidR="006973A1" w:rsidRPr="0025426E" w:rsidRDefault="006973A1" w:rsidP="00522D2E">
      <w:pPr>
        <w:rPr>
          <w:rFonts w:asciiTheme="majorBidi" w:hAnsiTheme="majorBidi" w:cstheme="majorBidi"/>
          <w:noProof w:val="0"/>
          <w:szCs w:val="24"/>
        </w:rPr>
        <w:sectPr w:rsidR="006973A1" w:rsidRPr="0025426E" w:rsidSect="002F561C">
          <w:pgSz w:w="11906" w:h="16838" w:code="9"/>
          <w:pgMar w:top="1440" w:right="1440" w:bottom="1440" w:left="2160" w:header="720" w:footer="720" w:gutter="0"/>
          <w:cols w:space="720"/>
          <w:docGrid w:linePitch="360"/>
        </w:sectPr>
      </w:pPr>
    </w:p>
    <w:p w14:paraId="6E3435E0" w14:textId="1688E8CE" w:rsidR="006973A1" w:rsidRPr="0025426E" w:rsidRDefault="006973A1" w:rsidP="00522D2E">
      <w:pPr>
        <w:pStyle w:val="Heading1"/>
        <w:rPr>
          <w:rFonts w:asciiTheme="majorBidi" w:hAnsiTheme="majorBidi"/>
          <w:noProof w:val="0"/>
        </w:rPr>
      </w:pPr>
      <w:bookmarkStart w:id="360" w:name="_Toc31823650"/>
      <w:bookmarkStart w:id="361" w:name="_Toc167002254"/>
      <w:bookmarkStart w:id="362" w:name="_Hlk40823821"/>
      <w:r w:rsidRPr="0025426E">
        <w:rPr>
          <w:rFonts w:asciiTheme="majorBidi" w:hAnsiTheme="majorBidi"/>
          <w:noProof w:val="0"/>
        </w:rPr>
        <w:lastRenderedPageBreak/>
        <w:t>CHAPTER FIVE</w:t>
      </w:r>
      <w:r w:rsidRPr="0025426E">
        <w:rPr>
          <w:rFonts w:asciiTheme="majorBidi" w:hAnsiTheme="majorBidi"/>
          <w:noProof w:val="0"/>
        </w:rPr>
        <w:br/>
      </w:r>
      <w:bookmarkEnd w:id="360"/>
      <w:r w:rsidR="00985A2C">
        <w:rPr>
          <w:rFonts w:asciiTheme="majorBidi" w:hAnsiTheme="majorBidi"/>
          <w:noProof w:val="0"/>
        </w:rPr>
        <w:t>DISCUSSION</w:t>
      </w:r>
      <w:bookmarkEnd w:id="361"/>
    </w:p>
    <w:p w14:paraId="7A170D19" w14:textId="77777777" w:rsidR="006973A1" w:rsidRPr="0025426E" w:rsidRDefault="006973A1" w:rsidP="006955C3">
      <w:pPr>
        <w:pStyle w:val="Heading2"/>
      </w:pPr>
      <w:bookmarkStart w:id="363" w:name="_Toc31823322"/>
      <w:bookmarkStart w:id="364" w:name="_Toc31823580"/>
      <w:bookmarkStart w:id="365" w:name="_Toc31823651"/>
      <w:bookmarkStart w:id="366" w:name="_Toc31823656"/>
      <w:bookmarkStart w:id="367" w:name="_Toc167002255"/>
      <w:bookmarkEnd w:id="363"/>
      <w:bookmarkEnd w:id="364"/>
      <w:bookmarkEnd w:id="365"/>
      <w:r w:rsidRPr="0025426E">
        <w:t>Introduction</w:t>
      </w:r>
      <w:bookmarkEnd w:id="366"/>
      <w:bookmarkEnd w:id="367"/>
    </w:p>
    <w:p w14:paraId="29BE5A06" w14:textId="569CE8F8" w:rsidR="006973A1" w:rsidRPr="0025426E" w:rsidRDefault="006973A1" w:rsidP="006955C3">
      <w:pPr>
        <w:pStyle w:val="Heading2"/>
      </w:pPr>
      <w:bookmarkStart w:id="368" w:name="_Toc31823674"/>
      <w:bookmarkStart w:id="369" w:name="_Toc167002256"/>
      <w:r w:rsidRPr="0025426E">
        <w:t>Summary</w:t>
      </w:r>
      <w:bookmarkEnd w:id="368"/>
      <w:r w:rsidR="00DE3E51" w:rsidRPr="0025426E">
        <w:t xml:space="preserve"> of the Chapter</w:t>
      </w:r>
      <w:bookmarkEnd w:id="369"/>
    </w:p>
    <w:p w14:paraId="6D8D05D5" w14:textId="4883F663" w:rsidR="006973A1" w:rsidRPr="0025426E" w:rsidRDefault="000C5724" w:rsidP="007703D4">
      <w:r>
        <w:rPr>
          <w:rFonts w:asciiTheme="majorBidi" w:hAnsiTheme="majorBidi" w:cstheme="majorBidi"/>
          <w:noProof w:val="0"/>
          <w:szCs w:val="24"/>
        </w:rPr>
        <w:t>…</w:t>
      </w:r>
      <w:r w:rsidR="00993FC7" w:rsidRPr="0025426E">
        <w:t>.</w:t>
      </w:r>
    </w:p>
    <w:p w14:paraId="1C37641A" w14:textId="77777777" w:rsidR="006973A1" w:rsidRPr="0025426E" w:rsidRDefault="006973A1" w:rsidP="00522D2E">
      <w:pPr>
        <w:rPr>
          <w:rFonts w:asciiTheme="majorBidi" w:hAnsiTheme="majorBidi" w:cstheme="majorBidi"/>
          <w:noProof w:val="0"/>
          <w:szCs w:val="24"/>
        </w:rPr>
        <w:sectPr w:rsidR="006973A1" w:rsidRPr="0025426E" w:rsidSect="00AF2515">
          <w:footerReference w:type="even" r:id="rId12"/>
          <w:footerReference w:type="default" r:id="rId13"/>
          <w:pgSz w:w="11906" w:h="16838" w:code="9"/>
          <w:pgMar w:top="1440" w:right="1440" w:bottom="1440" w:left="2160" w:header="720" w:footer="720" w:gutter="0"/>
          <w:cols w:space="720"/>
          <w:docGrid w:linePitch="360"/>
        </w:sectPr>
      </w:pPr>
    </w:p>
    <w:p w14:paraId="4A321979" w14:textId="5FCD210A" w:rsidR="006973A1" w:rsidRPr="0025426E" w:rsidRDefault="006973A1" w:rsidP="002D5386">
      <w:pPr>
        <w:pStyle w:val="Heading1"/>
        <w:numPr>
          <w:ilvl w:val="0"/>
          <w:numId w:val="31"/>
        </w:numPr>
        <w:rPr>
          <w:rFonts w:asciiTheme="majorBidi" w:hAnsiTheme="majorBidi"/>
          <w:noProof w:val="0"/>
          <w:sz w:val="23"/>
          <w:szCs w:val="23"/>
        </w:rPr>
      </w:pPr>
      <w:bookmarkStart w:id="370" w:name="_Toc167002257"/>
      <w:bookmarkEnd w:id="362"/>
      <w:r w:rsidRPr="0025426E">
        <w:rPr>
          <w:rFonts w:asciiTheme="majorBidi" w:hAnsiTheme="majorBidi"/>
          <w:noProof w:val="0"/>
        </w:rPr>
        <w:lastRenderedPageBreak/>
        <w:t xml:space="preserve">CHAPTER SIX </w:t>
      </w:r>
      <w:r w:rsidRPr="0025426E">
        <w:rPr>
          <w:rFonts w:asciiTheme="majorBidi" w:hAnsiTheme="majorBidi"/>
          <w:noProof w:val="0"/>
        </w:rPr>
        <w:br/>
      </w:r>
      <w:bookmarkStart w:id="371" w:name="_Hlk67955954"/>
      <w:r w:rsidRPr="0025426E">
        <w:rPr>
          <w:rFonts w:asciiTheme="majorBidi" w:hAnsiTheme="majorBidi"/>
          <w:noProof w:val="0"/>
          <w:sz w:val="23"/>
          <w:szCs w:val="23"/>
        </w:rPr>
        <w:t xml:space="preserve">CONCLUSION </w:t>
      </w:r>
      <w:bookmarkEnd w:id="371"/>
      <w:r w:rsidR="0005627D">
        <w:rPr>
          <w:rFonts w:asciiTheme="majorBidi" w:hAnsiTheme="majorBidi"/>
          <w:noProof w:val="0"/>
          <w:sz w:val="23"/>
          <w:szCs w:val="23"/>
        </w:rPr>
        <w:t>AND RECOMMENDATION</w:t>
      </w:r>
      <w:bookmarkEnd w:id="370"/>
    </w:p>
    <w:p w14:paraId="611140E3" w14:textId="77777777" w:rsidR="00437B5E" w:rsidRPr="0025426E" w:rsidRDefault="00437B5E" w:rsidP="001929AB">
      <w:pPr>
        <w:pStyle w:val="ListParagraph"/>
        <w:keepNext/>
        <w:numPr>
          <w:ilvl w:val="0"/>
          <w:numId w:val="21"/>
        </w:numPr>
        <w:contextualSpacing w:val="0"/>
        <w:outlineLvl w:val="0"/>
        <w:rPr>
          <w:rFonts w:asciiTheme="majorBidi" w:eastAsiaTheme="majorEastAsia" w:hAnsiTheme="majorBidi" w:cstheme="majorBidi"/>
          <w:b/>
          <w:bCs/>
          <w:noProof w:val="0"/>
          <w:vanish/>
          <w:kern w:val="32"/>
          <w:szCs w:val="32"/>
        </w:rPr>
      </w:pPr>
      <w:bookmarkStart w:id="372" w:name="_Toc39456753"/>
      <w:bookmarkStart w:id="373" w:name="_Toc42530586"/>
      <w:bookmarkStart w:id="374" w:name="_Toc44794807"/>
      <w:bookmarkStart w:id="375" w:name="_Toc46928456"/>
      <w:bookmarkStart w:id="376" w:name="_Toc46928757"/>
      <w:bookmarkStart w:id="377" w:name="_Toc47354324"/>
      <w:bookmarkStart w:id="378" w:name="_Toc47376421"/>
      <w:bookmarkStart w:id="379" w:name="_Toc48830297"/>
      <w:bookmarkStart w:id="380" w:name="_Toc48830885"/>
      <w:bookmarkStart w:id="381" w:name="_Toc48831398"/>
      <w:bookmarkStart w:id="382" w:name="_Toc49302017"/>
      <w:bookmarkStart w:id="383" w:name="_Toc49632027"/>
      <w:bookmarkStart w:id="384" w:name="_Toc49632265"/>
      <w:bookmarkStart w:id="385" w:name="_Toc49632502"/>
      <w:bookmarkStart w:id="386" w:name="_Toc52216996"/>
      <w:bookmarkStart w:id="387" w:name="_Toc52702749"/>
      <w:bookmarkStart w:id="388" w:name="_Toc53964629"/>
      <w:bookmarkStart w:id="389" w:name="_Toc54013261"/>
      <w:bookmarkStart w:id="390" w:name="_Toc54048968"/>
      <w:bookmarkStart w:id="391" w:name="_Toc44794808"/>
      <w:bookmarkStart w:id="392" w:name="_Toc46928457"/>
      <w:bookmarkStart w:id="393" w:name="_Toc46928758"/>
      <w:bookmarkStart w:id="394" w:name="_Toc47354325"/>
      <w:bookmarkStart w:id="395" w:name="_Toc47376422"/>
      <w:bookmarkStart w:id="396" w:name="_Toc48830298"/>
      <w:bookmarkStart w:id="397" w:name="_Toc48830886"/>
      <w:bookmarkStart w:id="398" w:name="_Toc48831399"/>
      <w:bookmarkStart w:id="399" w:name="_Toc49302018"/>
      <w:bookmarkStart w:id="400" w:name="_Toc49632028"/>
      <w:bookmarkStart w:id="401" w:name="_Toc49632266"/>
      <w:bookmarkStart w:id="402" w:name="_Toc49632503"/>
      <w:bookmarkStart w:id="403" w:name="_Toc52216997"/>
      <w:bookmarkStart w:id="404" w:name="_Toc52702750"/>
      <w:bookmarkStart w:id="405" w:name="_Toc53964630"/>
      <w:bookmarkStart w:id="406" w:name="_Toc54013262"/>
      <w:bookmarkStart w:id="407" w:name="_Toc54048969"/>
      <w:bookmarkStart w:id="408" w:name="_Toc44794809"/>
      <w:bookmarkStart w:id="409" w:name="_Toc46928458"/>
      <w:bookmarkStart w:id="410" w:name="_Toc46928759"/>
      <w:bookmarkStart w:id="411" w:name="_Toc47354326"/>
      <w:bookmarkStart w:id="412" w:name="_Toc47376423"/>
      <w:bookmarkStart w:id="413" w:name="_Toc48830299"/>
      <w:bookmarkStart w:id="414" w:name="_Toc48830887"/>
      <w:bookmarkStart w:id="415" w:name="_Toc48831400"/>
      <w:bookmarkStart w:id="416" w:name="_Toc49302019"/>
      <w:bookmarkStart w:id="417" w:name="_Toc49632029"/>
      <w:bookmarkStart w:id="418" w:name="_Toc49632267"/>
      <w:bookmarkStart w:id="419" w:name="_Toc49632504"/>
      <w:bookmarkStart w:id="420" w:name="_Toc52216998"/>
      <w:bookmarkStart w:id="421" w:name="_Toc52702751"/>
      <w:bookmarkStart w:id="422" w:name="_Toc53964631"/>
      <w:bookmarkStart w:id="423" w:name="_Toc54013263"/>
      <w:bookmarkStart w:id="424" w:name="_Toc54048970"/>
      <w:bookmarkStart w:id="425" w:name="_Toc44794810"/>
      <w:bookmarkStart w:id="426" w:name="_Toc46928459"/>
      <w:bookmarkStart w:id="427" w:name="_Toc46928760"/>
      <w:bookmarkStart w:id="428" w:name="_Toc47354327"/>
      <w:bookmarkStart w:id="429" w:name="_Toc47376424"/>
      <w:bookmarkStart w:id="430" w:name="_Toc48830300"/>
      <w:bookmarkStart w:id="431" w:name="_Toc48830888"/>
      <w:bookmarkStart w:id="432" w:name="_Toc48831401"/>
      <w:bookmarkStart w:id="433" w:name="_Toc49302020"/>
      <w:bookmarkStart w:id="434" w:name="_Toc49632030"/>
      <w:bookmarkStart w:id="435" w:name="_Toc49632268"/>
      <w:bookmarkStart w:id="436" w:name="_Toc49632505"/>
      <w:bookmarkStart w:id="437" w:name="_Toc52216999"/>
      <w:bookmarkStart w:id="438" w:name="_Toc52702752"/>
      <w:bookmarkStart w:id="439" w:name="_Toc53964632"/>
      <w:bookmarkStart w:id="440" w:name="_Toc54013264"/>
      <w:bookmarkStart w:id="441" w:name="_Toc54048971"/>
      <w:bookmarkStart w:id="442" w:name="_Toc44794811"/>
      <w:bookmarkStart w:id="443" w:name="_Toc46928460"/>
      <w:bookmarkStart w:id="444" w:name="_Toc46928761"/>
      <w:bookmarkStart w:id="445" w:name="_Toc47354328"/>
      <w:bookmarkStart w:id="446" w:name="_Toc47376425"/>
      <w:bookmarkStart w:id="447" w:name="_Toc48830301"/>
      <w:bookmarkStart w:id="448" w:name="_Toc48830889"/>
      <w:bookmarkStart w:id="449" w:name="_Toc48831402"/>
      <w:bookmarkStart w:id="450" w:name="_Toc49302021"/>
      <w:bookmarkStart w:id="451" w:name="_Toc49632031"/>
      <w:bookmarkStart w:id="452" w:name="_Toc49632269"/>
      <w:bookmarkStart w:id="453" w:name="_Toc49632506"/>
      <w:bookmarkStart w:id="454" w:name="_Toc52217000"/>
      <w:bookmarkStart w:id="455" w:name="_Toc52702753"/>
      <w:bookmarkStart w:id="456" w:name="_Toc53964633"/>
      <w:bookmarkStart w:id="457" w:name="_Toc54013265"/>
      <w:bookmarkStart w:id="458" w:name="_Toc54048972"/>
      <w:bookmarkStart w:id="459" w:name="_Toc44794812"/>
      <w:bookmarkStart w:id="460" w:name="_Toc46928461"/>
      <w:bookmarkStart w:id="461" w:name="_Toc46928762"/>
      <w:bookmarkStart w:id="462" w:name="_Toc47354329"/>
      <w:bookmarkStart w:id="463" w:name="_Toc47376426"/>
      <w:bookmarkStart w:id="464" w:name="_Toc48830302"/>
      <w:bookmarkStart w:id="465" w:name="_Toc48830890"/>
      <w:bookmarkStart w:id="466" w:name="_Toc48831403"/>
      <w:bookmarkStart w:id="467" w:name="_Toc49302022"/>
      <w:bookmarkStart w:id="468" w:name="_Toc49632032"/>
      <w:bookmarkStart w:id="469" w:name="_Toc49632270"/>
      <w:bookmarkStart w:id="470" w:name="_Toc49632507"/>
      <w:bookmarkStart w:id="471" w:name="_Toc52217001"/>
      <w:bookmarkStart w:id="472" w:name="_Toc52702754"/>
      <w:bookmarkStart w:id="473" w:name="_Toc53964634"/>
      <w:bookmarkStart w:id="474" w:name="_Toc54013266"/>
      <w:bookmarkStart w:id="475" w:name="_Toc54048973"/>
      <w:bookmarkStart w:id="476" w:name="_Toc44794813"/>
      <w:bookmarkStart w:id="477" w:name="_Toc46928462"/>
      <w:bookmarkStart w:id="478" w:name="_Toc46928763"/>
      <w:bookmarkStart w:id="479" w:name="_Toc47354330"/>
      <w:bookmarkStart w:id="480" w:name="_Toc47376427"/>
      <w:bookmarkStart w:id="481" w:name="_Toc48830303"/>
      <w:bookmarkStart w:id="482" w:name="_Toc48830891"/>
      <w:bookmarkStart w:id="483" w:name="_Toc48831404"/>
      <w:bookmarkStart w:id="484" w:name="_Toc49302023"/>
      <w:bookmarkStart w:id="485" w:name="_Toc49632033"/>
      <w:bookmarkStart w:id="486" w:name="_Toc49632271"/>
      <w:bookmarkStart w:id="487" w:name="_Toc49632508"/>
      <w:bookmarkStart w:id="488" w:name="_Toc52217002"/>
      <w:bookmarkStart w:id="489" w:name="_Toc52702755"/>
      <w:bookmarkStart w:id="490" w:name="_Toc53964635"/>
      <w:bookmarkStart w:id="491" w:name="_Toc54013267"/>
      <w:bookmarkStart w:id="492" w:name="_Toc54048974"/>
      <w:bookmarkStart w:id="493" w:name="_Toc55145228"/>
      <w:bookmarkStart w:id="494" w:name="_Toc55153387"/>
      <w:bookmarkStart w:id="495" w:name="_Toc55427255"/>
      <w:bookmarkStart w:id="496" w:name="_Toc78840031"/>
      <w:bookmarkStart w:id="497" w:name="_Toc78924882"/>
      <w:bookmarkStart w:id="498" w:name="_Toc78931997"/>
      <w:bookmarkStart w:id="499" w:name="_Toc85062377"/>
      <w:bookmarkStart w:id="500" w:name="_Toc87279574"/>
      <w:bookmarkStart w:id="501" w:name="_Toc94389668"/>
      <w:bookmarkStart w:id="502" w:name="_Toc94389874"/>
      <w:bookmarkStart w:id="503" w:name="_Toc94389940"/>
      <w:bookmarkStart w:id="504" w:name="_Toc94390006"/>
      <w:bookmarkStart w:id="505" w:name="_Toc94390944"/>
      <w:bookmarkStart w:id="506" w:name="_Toc94992121"/>
      <w:bookmarkStart w:id="507" w:name="_Toc167002258"/>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18452A93" w14:textId="2F3782E8" w:rsidR="006973A1" w:rsidRPr="0025426E" w:rsidRDefault="00216D77" w:rsidP="006955C3">
      <w:pPr>
        <w:pStyle w:val="Heading2"/>
      </w:pPr>
      <w:bookmarkStart w:id="508" w:name="_Toc167002259"/>
      <w:r w:rsidRPr="0025426E">
        <w:t>Introduction</w:t>
      </w:r>
      <w:bookmarkEnd w:id="508"/>
    </w:p>
    <w:p w14:paraId="34A57823" w14:textId="028E3E3C" w:rsidR="00EC1AC3" w:rsidRPr="0025426E" w:rsidRDefault="000C5724" w:rsidP="00EC1AC3">
      <w:r>
        <w:t>..</w:t>
      </w:r>
      <w:r w:rsidR="00F12687">
        <w:t>.</w:t>
      </w:r>
    </w:p>
    <w:p w14:paraId="4BD5EAF6" w14:textId="59480B30" w:rsidR="006973A1" w:rsidRPr="0025426E" w:rsidRDefault="000C5724" w:rsidP="00522D2E">
      <w:pPr>
        <w:rPr>
          <w:rFonts w:asciiTheme="majorBidi" w:hAnsiTheme="majorBidi" w:cstheme="majorBidi"/>
          <w:noProof w:val="0"/>
        </w:rPr>
      </w:pPr>
      <w:bookmarkStart w:id="509" w:name="_Hlk68718896"/>
      <w:r>
        <w:t>..</w:t>
      </w:r>
      <w:r w:rsidR="002439C3">
        <w:t>.</w:t>
      </w:r>
    </w:p>
    <w:p w14:paraId="6ED67776" w14:textId="0816D9EA" w:rsidR="006973A1" w:rsidRPr="0025426E" w:rsidRDefault="00DA7982" w:rsidP="006955C3">
      <w:pPr>
        <w:pStyle w:val="Heading2"/>
      </w:pPr>
      <w:bookmarkStart w:id="510" w:name="_Toc167002260"/>
      <w:bookmarkEnd w:id="509"/>
      <w:r w:rsidRPr="0025426E">
        <w:t>Summary</w:t>
      </w:r>
      <w:r w:rsidR="008F1E2D" w:rsidRPr="0025426E">
        <w:t xml:space="preserve"> of the Chapter</w:t>
      </w:r>
      <w:bookmarkEnd w:id="510"/>
    </w:p>
    <w:p w14:paraId="3BF59658" w14:textId="4EB9B157" w:rsidR="00CA38B2" w:rsidRPr="0025426E" w:rsidRDefault="000C5724" w:rsidP="00522D2E">
      <w:pPr>
        <w:rPr>
          <w:rFonts w:asciiTheme="majorBidi" w:hAnsiTheme="majorBidi" w:cstheme="majorBidi"/>
          <w:noProof w:val="0"/>
        </w:rPr>
      </w:pPr>
      <w:r>
        <w:t>..</w:t>
      </w:r>
      <w:r w:rsidR="002439C3">
        <w:t>.</w:t>
      </w:r>
    </w:p>
    <w:p w14:paraId="055BBCED" w14:textId="77777777" w:rsidR="00E611A0" w:rsidRPr="0025426E" w:rsidRDefault="00E611A0" w:rsidP="00522D2E">
      <w:pPr>
        <w:rPr>
          <w:rFonts w:asciiTheme="majorBidi" w:hAnsiTheme="majorBidi" w:cstheme="majorBidi"/>
          <w:noProof w:val="0"/>
        </w:rPr>
        <w:sectPr w:rsidR="00E611A0" w:rsidRPr="0025426E" w:rsidSect="005D2E3F">
          <w:footerReference w:type="even" r:id="rId14"/>
          <w:footerReference w:type="default" r:id="rId15"/>
          <w:type w:val="nextColumn"/>
          <w:pgSz w:w="11906" w:h="16838"/>
          <w:pgMar w:top="1440" w:right="1440" w:bottom="1440" w:left="2160" w:header="720" w:footer="720" w:gutter="0"/>
          <w:cols w:space="720"/>
          <w:docGrid w:linePitch="360"/>
        </w:sectPr>
      </w:pPr>
    </w:p>
    <w:p w14:paraId="2B6B8932" w14:textId="77777777" w:rsidR="00E611A0" w:rsidRPr="0025426E" w:rsidRDefault="00E611A0" w:rsidP="00E611A0">
      <w:pPr>
        <w:pStyle w:val="Heading1"/>
        <w:rPr>
          <w:rFonts w:asciiTheme="majorBidi" w:hAnsiTheme="majorBidi"/>
          <w:noProof w:val="0"/>
        </w:rPr>
      </w:pPr>
      <w:bookmarkStart w:id="511" w:name="_Toc167002261"/>
      <w:r w:rsidRPr="0025426E">
        <w:rPr>
          <w:rFonts w:asciiTheme="majorBidi" w:hAnsiTheme="majorBidi"/>
          <w:noProof w:val="0"/>
        </w:rPr>
        <w:lastRenderedPageBreak/>
        <w:t>REFERENCES</w:t>
      </w:r>
      <w:bookmarkEnd w:id="511"/>
    </w:p>
    <w:p w14:paraId="65354E70" w14:textId="61DD5E37" w:rsidR="00E611A0" w:rsidRPr="0025426E" w:rsidRDefault="003260CE" w:rsidP="00E611A0">
      <w:pPr>
        <w:spacing w:before="100" w:beforeAutospacing="1" w:after="100" w:afterAutospacing="1" w:line="240" w:lineRule="auto"/>
        <w:ind w:left="480" w:hanging="480"/>
        <w:rPr>
          <w:rFonts w:asciiTheme="majorBidi" w:hAnsiTheme="majorBidi" w:cstheme="majorBidi"/>
          <w:noProof w:val="0"/>
          <w:szCs w:val="24"/>
          <w:lang w:eastAsia="en-GB"/>
        </w:rPr>
      </w:pPr>
      <w:r>
        <w:rPr>
          <w:rFonts w:asciiTheme="majorBidi" w:hAnsiTheme="majorBidi" w:cstheme="majorBidi"/>
          <w:noProof w:val="0"/>
          <w:szCs w:val="24"/>
          <w:lang w:eastAsia="en-GB"/>
        </w:rPr>
        <w:t>…</w:t>
      </w:r>
      <w:r w:rsidR="00E611A0" w:rsidRPr="0025426E">
        <w:rPr>
          <w:rFonts w:asciiTheme="majorBidi" w:hAnsiTheme="majorBidi" w:cstheme="majorBidi"/>
          <w:noProof w:val="0"/>
          <w:szCs w:val="24"/>
          <w:lang w:eastAsia="en-GB"/>
        </w:rPr>
        <w:t>.</w:t>
      </w:r>
    </w:p>
    <w:p w14:paraId="490F093C" w14:textId="77777777" w:rsidR="00E611A0" w:rsidRPr="0025426E" w:rsidRDefault="00E611A0" w:rsidP="00E611A0">
      <w:pPr>
        <w:spacing w:before="100" w:beforeAutospacing="1" w:after="100" w:afterAutospacing="1" w:line="240" w:lineRule="auto"/>
        <w:ind w:left="480" w:hanging="480"/>
        <w:rPr>
          <w:rFonts w:asciiTheme="majorBidi" w:hAnsiTheme="majorBidi" w:cstheme="majorBidi"/>
          <w:noProof w:val="0"/>
          <w:szCs w:val="24"/>
          <w:lang w:eastAsia="en-GB"/>
        </w:rPr>
      </w:pPr>
    </w:p>
    <w:p w14:paraId="60E227E0" w14:textId="77777777" w:rsidR="00E611A0" w:rsidRPr="0025426E" w:rsidRDefault="00E611A0" w:rsidP="00E611A0">
      <w:pPr>
        <w:spacing w:after="160" w:line="259" w:lineRule="auto"/>
        <w:jc w:val="left"/>
        <w:rPr>
          <w:rFonts w:asciiTheme="majorBidi" w:hAnsiTheme="majorBidi" w:cstheme="majorBidi"/>
          <w:noProof w:val="0"/>
          <w:szCs w:val="24"/>
          <w:lang w:eastAsia="en-GB"/>
        </w:rPr>
      </w:pPr>
    </w:p>
    <w:p w14:paraId="10B61F42" w14:textId="02229FDE" w:rsidR="00E611A0" w:rsidRPr="0025426E" w:rsidRDefault="00E611A0" w:rsidP="00522D2E">
      <w:pPr>
        <w:rPr>
          <w:rFonts w:asciiTheme="majorBidi" w:hAnsiTheme="majorBidi" w:cstheme="majorBidi"/>
          <w:noProof w:val="0"/>
        </w:rPr>
      </w:pPr>
    </w:p>
    <w:p w14:paraId="6C36A013" w14:textId="73C1DF2C" w:rsidR="0078782A" w:rsidRPr="0025426E" w:rsidRDefault="0078782A" w:rsidP="00522D2E">
      <w:pPr>
        <w:rPr>
          <w:rFonts w:asciiTheme="majorBidi" w:hAnsiTheme="majorBidi" w:cstheme="majorBidi"/>
          <w:noProof w:val="0"/>
        </w:rPr>
      </w:pPr>
      <w:r w:rsidRPr="0025426E">
        <w:rPr>
          <w:rFonts w:asciiTheme="majorBidi" w:hAnsiTheme="majorBidi" w:cstheme="majorBidi"/>
          <w:noProof w:val="0"/>
        </w:rPr>
        <w:br w:type="page"/>
      </w:r>
    </w:p>
    <w:p w14:paraId="554EB44D" w14:textId="77777777" w:rsidR="00E611A0" w:rsidRPr="0025426E" w:rsidRDefault="00E611A0" w:rsidP="005D2E3F">
      <w:pPr>
        <w:pStyle w:val="Heading1"/>
        <w:numPr>
          <w:ilvl w:val="0"/>
          <w:numId w:val="0"/>
        </w:numPr>
        <w:rPr>
          <w:rFonts w:asciiTheme="majorBidi" w:hAnsiTheme="majorBidi"/>
          <w:noProof w:val="0"/>
        </w:rPr>
        <w:sectPr w:rsidR="00E611A0" w:rsidRPr="0025426E" w:rsidSect="00E611A0">
          <w:pgSz w:w="11906" w:h="16838"/>
          <w:pgMar w:top="1440" w:right="1440" w:bottom="1440" w:left="2160" w:header="720" w:footer="720" w:gutter="0"/>
          <w:cols w:space="720"/>
          <w:docGrid w:linePitch="360"/>
        </w:sectPr>
      </w:pPr>
    </w:p>
    <w:p w14:paraId="37663167" w14:textId="7CEA8403" w:rsidR="005D2E3F" w:rsidRDefault="005D2E3F" w:rsidP="005D2E3F">
      <w:pPr>
        <w:pStyle w:val="Heading1"/>
        <w:numPr>
          <w:ilvl w:val="0"/>
          <w:numId w:val="0"/>
        </w:numPr>
        <w:rPr>
          <w:rFonts w:asciiTheme="majorBidi" w:hAnsiTheme="majorBidi"/>
          <w:noProof w:val="0"/>
        </w:rPr>
      </w:pPr>
      <w:bookmarkStart w:id="512" w:name="_Toc167002262"/>
      <w:r w:rsidRPr="0025426E">
        <w:rPr>
          <w:rFonts w:asciiTheme="majorBidi" w:hAnsiTheme="majorBidi"/>
          <w:noProof w:val="0"/>
        </w:rPr>
        <w:lastRenderedPageBreak/>
        <w:t xml:space="preserve">Appendix </w:t>
      </w:r>
      <w:r w:rsidR="003260CE">
        <w:rPr>
          <w:rFonts w:asciiTheme="majorBidi" w:hAnsiTheme="majorBidi"/>
          <w:noProof w:val="0"/>
        </w:rPr>
        <w:t>A</w:t>
      </w:r>
      <w:r w:rsidR="00496FFA" w:rsidRPr="0025426E">
        <w:rPr>
          <w:rFonts w:asciiTheme="majorBidi" w:hAnsiTheme="majorBidi"/>
          <w:noProof w:val="0"/>
        </w:rPr>
        <w:br/>
      </w:r>
      <w:r w:rsidR="003260CE">
        <w:rPr>
          <w:rFonts w:asciiTheme="majorBidi" w:hAnsiTheme="majorBidi"/>
          <w:noProof w:val="0"/>
        </w:rPr>
        <w:t>…</w:t>
      </w:r>
      <w:bookmarkEnd w:id="512"/>
    </w:p>
    <w:p w14:paraId="4BD75310" w14:textId="1E9A5CEA" w:rsidR="00251039" w:rsidRDefault="00251039">
      <w:pPr>
        <w:spacing w:after="160" w:line="259" w:lineRule="auto"/>
        <w:jc w:val="left"/>
      </w:pPr>
      <w:r>
        <w:br w:type="page"/>
      </w:r>
    </w:p>
    <w:p w14:paraId="22EB3727" w14:textId="77777777" w:rsidR="00251039" w:rsidRPr="00251039" w:rsidRDefault="00251039" w:rsidP="00251039"/>
    <w:sectPr w:rsidR="00251039" w:rsidRPr="00251039" w:rsidSect="00AF2515">
      <w:type w:val="nextColumn"/>
      <w:pgSz w:w="11906" w:h="16838" w:code="9"/>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DA2974" w14:textId="77777777" w:rsidR="0065763D" w:rsidRDefault="0065763D">
      <w:pPr>
        <w:spacing w:after="0" w:line="240" w:lineRule="auto"/>
      </w:pPr>
      <w:r>
        <w:separator/>
      </w:r>
    </w:p>
  </w:endnote>
  <w:endnote w:type="continuationSeparator" w:id="0">
    <w:p w14:paraId="2A51BEF7" w14:textId="77777777" w:rsidR="0065763D" w:rsidRDefault="00657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5805773"/>
      <w:docPartObj>
        <w:docPartGallery w:val="Page Numbers (Bottom of Page)"/>
        <w:docPartUnique/>
      </w:docPartObj>
    </w:sdtPr>
    <w:sdtContent>
      <w:p w14:paraId="7BD81A7A" w14:textId="44AB3F6E" w:rsidR="0031336A" w:rsidRDefault="0031336A">
        <w:pPr>
          <w:pStyle w:val="Footer"/>
          <w:jc w:val="center"/>
        </w:pPr>
        <w:r>
          <w:fldChar w:fldCharType="begin"/>
        </w:r>
        <w:r>
          <w:instrText xml:space="preserve"> PAGE   \* MERGEFORMAT </w:instrText>
        </w:r>
        <w:r>
          <w:fldChar w:fldCharType="separate"/>
        </w:r>
        <w:r>
          <w:t>2</w:t>
        </w:r>
        <w:r>
          <w:fldChar w:fldCharType="end"/>
        </w:r>
      </w:p>
    </w:sdtContent>
  </w:sdt>
  <w:p w14:paraId="7FF72392" w14:textId="77777777" w:rsidR="0031336A" w:rsidRDefault="003133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7553CC" w14:textId="77777777" w:rsidR="0031336A" w:rsidRPr="001401DD" w:rsidRDefault="0031336A" w:rsidP="00D059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2824617"/>
      <w:docPartObj>
        <w:docPartGallery w:val="Page Numbers (Bottom of Page)"/>
        <w:docPartUnique/>
      </w:docPartObj>
    </w:sdtPr>
    <w:sdtContent>
      <w:p w14:paraId="31943310" w14:textId="1215DACE" w:rsidR="0031336A" w:rsidRDefault="0031336A" w:rsidP="00AF2515">
        <w:pPr>
          <w:pStyle w:val="Footer"/>
          <w:jc w:val="center"/>
        </w:pPr>
        <w:r>
          <w:fldChar w:fldCharType="begin"/>
        </w:r>
        <w:r>
          <w:instrText xml:space="preserve"> PAGE   \* MERGEFORMAT </w:instrText>
        </w:r>
        <w:r>
          <w:fldChar w:fldCharType="separate"/>
        </w:r>
        <w:r>
          <w:t>69</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42807234"/>
      <w:docPartObj>
        <w:docPartGallery w:val="Page Numbers (Bottom of Page)"/>
        <w:docPartUnique/>
      </w:docPartObj>
    </w:sdtPr>
    <w:sdtContent>
      <w:p w14:paraId="1FA0AE83" w14:textId="0E382CBE" w:rsidR="0031336A" w:rsidRDefault="0031336A">
        <w:pPr>
          <w:pStyle w:val="Footer"/>
          <w:jc w:val="center"/>
        </w:pPr>
        <w:r>
          <w:fldChar w:fldCharType="begin"/>
        </w:r>
        <w:r>
          <w:instrText xml:space="preserve"> PAGE   \* MERGEFORMAT </w:instrText>
        </w:r>
        <w:r>
          <w:fldChar w:fldCharType="separate"/>
        </w:r>
        <w:r>
          <w:t>2</w:t>
        </w:r>
        <w:r>
          <w:fldChar w:fldCharType="end"/>
        </w:r>
      </w:p>
    </w:sdtContent>
  </w:sdt>
  <w:p w14:paraId="216F3015" w14:textId="77777777" w:rsidR="0031336A" w:rsidRDefault="0031336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4302687"/>
      <w:docPartObj>
        <w:docPartGallery w:val="Page Numbers (Bottom of Page)"/>
        <w:docPartUnique/>
      </w:docPartObj>
    </w:sdtPr>
    <w:sdtContent>
      <w:p w14:paraId="56B2FFAA" w14:textId="77777777" w:rsidR="00D829F6" w:rsidRDefault="00D829F6">
        <w:pPr>
          <w:pStyle w:val="Footer"/>
          <w:jc w:val="center"/>
        </w:pPr>
        <w:r>
          <w:fldChar w:fldCharType="begin"/>
        </w:r>
        <w:r>
          <w:instrText xml:space="preserve"> PAGE   \* MERGEFORMAT </w:instrText>
        </w:r>
        <w:r>
          <w:fldChar w:fldCharType="separate"/>
        </w:r>
        <w:r>
          <w:t>10</w:t>
        </w:r>
        <w:r>
          <w:fldChar w:fldCharType="end"/>
        </w:r>
      </w:p>
    </w:sdtContent>
  </w:sdt>
  <w:p w14:paraId="2C06F7A6" w14:textId="77777777" w:rsidR="00D829F6" w:rsidRDefault="00D829F6">
    <w:pPr>
      <w:pStyle w:val="Footer"/>
    </w:pPr>
  </w:p>
  <w:p w14:paraId="22575B72" w14:textId="77777777" w:rsidR="00D829F6" w:rsidRDefault="00D829F6"/>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0192378"/>
      <w:docPartObj>
        <w:docPartGallery w:val="Page Numbers (Bottom of Page)"/>
        <w:docPartUnique/>
      </w:docPartObj>
    </w:sdtPr>
    <w:sdtContent>
      <w:p w14:paraId="277C4557" w14:textId="3BDC32B5" w:rsidR="00D829F6" w:rsidRDefault="00D829F6" w:rsidP="00AF2515">
        <w:pPr>
          <w:pStyle w:val="Footer"/>
          <w:jc w:val="center"/>
        </w:pPr>
        <w:r>
          <w:fldChar w:fldCharType="begin"/>
        </w:r>
        <w:r>
          <w:instrText xml:space="preserve"> PAGE   \* MERGEFORMAT </w:instrText>
        </w:r>
        <w:r>
          <w:fldChar w:fldCharType="separate"/>
        </w:r>
        <w:r>
          <w:t>11</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9103344"/>
      <w:docPartObj>
        <w:docPartGallery w:val="Page Numbers (Bottom of Page)"/>
        <w:docPartUnique/>
      </w:docPartObj>
    </w:sdtPr>
    <w:sdtContent>
      <w:p w14:paraId="10498EF3" w14:textId="77777777" w:rsidR="0031336A" w:rsidRDefault="0031336A">
        <w:pPr>
          <w:pStyle w:val="Footer"/>
          <w:jc w:val="center"/>
        </w:pPr>
        <w:r>
          <w:fldChar w:fldCharType="begin"/>
        </w:r>
        <w:r>
          <w:instrText xml:space="preserve"> PAGE   \* MERGEFORMAT </w:instrText>
        </w:r>
        <w:r>
          <w:fldChar w:fldCharType="separate"/>
        </w:r>
        <w:r>
          <w:t>10</w:t>
        </w:r>
        <w:r>
          <w:fldChar w:fldCharType="end"/>
        </w:r>
      </w:p>
    </w:sdtContent>
  </w:sdt>
  <w:p w14:paraId="70FDB074" w14:textId="77777777" w:rsidR="0031336A" w:rsidRDefault="0031336A">
    <w:pPr>
      <w:pStyle w:val="Footer"/>
    </w:pPr>
  </w:p>
  <w:p w14:paraId="4F674A7A" w14:textId="77777777" w:rsidR="0031336A" w:rsidRDefault="0031336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9214940"/>
      <w:docPartObj>
        <w:docPartGallery w:val="Page Numbers (Bottom of Page)"/>
        <w:docPartUnique/>
      </w:docPartObj>
    </w:sdtPr>
    <w:sdtContent>
      <w:p w14:paraId="0B703B35" w14:textId="0C87C993" w:rsidR="0031336A" w:rsidRDefault="0031336A" w:rsidP="0051577D">
        <w:pPr>
          <w:pStyle w:val="Footer"/>
          <w:jc w:val="center"/>
        </w:pPr>
        <w:r>
          <w:fldChar w:fldCharType="begin"/>
        </w:r>
        <w:r>
          <w:instrText xml:space="preserve"> PAGE   \* MERGEFORMAT </w:instrText>
        </w:r>
        <w:r>
          <w:fldChar w:fldCharType="separate"/>
        </w:r>
        <w:r>
          <w:t>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A39C9" w14:textId="77777777" w:rsidR="0065763D" w:rsidRDefault="0065763D">
      <w:pPr>
        <w:spacing w:after="0" w:line="240" w:lineRule="auto"/>
      </w:pPr>
      <w:r>
        <w:separator/>
      </w:r>
    </w:p>
  </w:footnote>
  <w:footnote w:type="continuationSeparator" w:id="0">
    <w:p w14:paraId="12A488BB" w14:textId="77777777" w:rsidR="0065763D" w:rsidRDefault="006576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34E23"/>
    <w:multiLevelType w:val="multilevel"/>
    <w:tmpl w:val="9D8EC2F2"/>
    <w:lvl w:ilvl="0">
      <w:start w:val="1"/>
      <w:numFmt w:val="bullet"/>
      <w:lvlText w:val=""/>
      <w:lvlJc w:val="left"/>
      <w:pPr>
        <w:ind w:left="432"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8251D34"/>
    <w:multiLevelType w:val="hybridMultilevel"/>
    <w:tmpl w:val="CA383F4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D07AE"/>
    <w:multiLevelType w:val="multilevel"/>
    <w:tmpl w:val="9BB6FFD0"/>
    <w:lvl w:ilvl="0">
      <w:start w:val="1"/>
      <w:numFmt w:val="decimal"/>
      <w:lvlText w:val="%1"/>
      <w:lvlJc w:val="left"/>
      <w:pPr>
        <w:ind w:left="432" w:hanging="432"/>
      </w:pPr>
      <w:rPr>
        <w:color w:val="FFFFFF" w:themeColor="background1"/>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A1A3820"/>
    <w:multiLevelType w:val="multilevel"/>
    <w:tmpl w:val="B8AAEC60"/>
    <w:lvl w:ilvl="0">
      <w:start w:val="1"/>
      <w:numFmt w:val="decimal"/>
      <w:pStyle w:val="Heading1"/>
      <w:lvlText w:val="%1"/>
      <w:lvlJc w:val="left"/>
      <w:pPr>
        <w:ind w:left="432" w:hanging="432"/>
      </w:pPr>
      <w:rPr>
        <w:rFonts w:hint="default"/>
        <w:color w:val="FFFFFF" w:themeColor="background1"/>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lang w:val="en-G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0D215157"/>
    <w:multiLevelType w:val="hybridMultilevel"/>
    <w:tmpl w:val="FE5EDEF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92A7C"/>
    <w:multiLevelType w:val="hybridMultilevel"/>
    <w:tmpl w:val="01C4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422FEA"/>
    <w:multiLevelType w:val="hybridMultilevel"/>
    <w:tmpl w:val="49EC42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1A14DA"/>
    <w:multiLevelType w:val="hybridMultilevel"/>
    <w:tmpl w:val="4F46B6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E34FF8"/>
    <w:multiLevelType w:val="hybridMultilevel"/>
    <w:tmpl w:val="9BA233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6D6F1E"/>
    <w:multiLevelType w:val="multilevel"/>
    <w:tmpl w:val="6CCE95C4"/>
    <w:lvl w:ilvl="0">
      <w:start w:val="1"/>
      <w:numFmt w:val="decimal"/>
      <w:lvlText w:val="%1"/>
      <w:lvlJc w:val="left"/>
      <w:pPr>
        <w:ind w:left="432" w:hanging="432"/>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1A781E6A"/>
    <w:multiLevelType w:val="multilevel"/>
    <w:tmpl w:val="9D8EC2F2"/>
    <w:lvl w:ilvl="0">
      <w:start w:val="1"/>
      <w:numFmt w:val="bullet"/>
      <w:lvlText w:val=""/>
      <w:lvlJc w:val="left"/>
      <w:pPr>
        <w:ind w:left="432"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1F3E4827"/>
    <w:multiLevelType w:val="hybridMultilevel"/>
    <w:tmpl w:val="D8302E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8513C3"/>
    <w:multiLevelType w:val="multilevel"/>
    <w:tmpl w:val="4D34268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261B07CE"/>
    <w:multiLevelType w:val="hybridMultilevel"/>
    <w:tmpl w:val="B648951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0415C8"/>
    <w:multiLevelType w:val="hybridMultilevel"/>
    <w:tmpl w:val="7910B63C"/>
    <w:lvl w:ilvl="0" w:tplc="0809000F">
      <w:start w:val="1"/>
      <w:numFmt w:val="decimal"/>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5" w15:restartNumberingAfterBreak="0">
    <w:nsid w:val="36D13284"/>
    <w:multiLevelType w:val="multilevel"/>
    <w:tmpl w:val="1FA2CD18"/>
    <w:lvl w:ilvl="0">
      <w:start w:val="1"/>
      <w:numFmt w:val="decimal"/>
      <w:lvlText w:val="%1"/>
      <w:lvlJc w:val="left"/>
      <w:pPr>
        <w:ind w:left="432" w:hanging="432"/>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ascii="Times New Roman" w:hAnsi="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38555BDB"/>
    <w:multiLevelType w:val="hybridMultilevel"/>
    <w:tmpl w:val="9CAAB6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354F62"/>
    <w:multiLevelType w:val="hybridMultilevel"/>
    <w:tmpl w:val="E3608F9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3F0714"/>
    <w:multiLevelType w:val="hybridMultilevel"/>
    <w:tmpl w:val="EDFED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5309F1"/>
    <w:multiLevelType w:val="hybridMultilevel"/>
    <w:tmpl w:val="02D621BE"/>
    <w:lvl w:ilvl="0" w:tplc="C60A105C">
      <w:start w:val="1"/>
      <w:numFmt w:val="decimal"/>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B94184"/>
    <w:multiLevelType w:val="hybridMultilevel"/>
    <w:tmpl w:val="8182CA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E314BE"/>
    <w:multiLevelType w:val="hybridMultilevel"/>
    <w:tmpl w:val="CA76A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D66227"/>
    <w:multiLevelType w:val="multilevel"/>
    <w:tmpl w:val="5ABAE346"/>
    <w:lvl w:ilvl="0">
      <w:start w:val="5"/>
      <w:numFmt w:val="decimal"/>
      <w:lvlText w:val="%1"/>
      <w:lvlJc w:val="left"/>
      <w:pPr>
        <w:ind w:left="480" w:hanging="480"/>
      </w:pPr>
      <w:rPr>
        <w:rFonts w:hint="default"/>
      </w:rPr>
    </w:lvl>
    <w:lvl w:ilvl="1">
      <w:start w:val="4"/>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473E5D03"/>
    <w:multiLevelType w:val="hybridMultilevel"/>
    <w:tmpl w:val="57224E2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A20441"/>
    <w:multiLevelType w:val="hybridMultilevel"/>
    <w:tmpl w:val="D87E1CE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994116"/>
    <w:multiLevelType w:val="multilevel"/>
    <w:tmpl w:val="39B4023E"/>
    <w:lvl w:ilvl="0">
      <w:start w:val="1"/>
      <w:numFmt w:val="decimal"/>
      <w:lvlText w:val="%1"/>
      <w:lvlJc w:val="left"/>
      <w:pPr>
        <w:ind w:left="432" w:hanging="432"/>
      </w:pPr>
      <w:rPr>
        <w:color w:val="FFFFFF" w:themeColor="background1"/>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650C3899"/>
    <w:multiLevelType w:val="multilevel"/>
    <w:tmpl w:val="B25ADDCE"/>
    <w:lvl w:ilvl="0">
      <w:start w:val="1"/>
      <w:numFmt w:val="decimal"/>
      <w:lvlText w:val="%1"/>
      <w:lvlJc w:val="left"/>
      <w:pPr>
        <w:ind w:left="432" w:hanging="432"/>
      </w:pPr>
      <w:rPr>
        <w:rFonts w:hint="default"/>
        <w:color w:val="FFFFFF" w:themeColor="background1"/>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5.1.%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65BC1902"/>
    <w:multiLevelType w:val="multilevel"/>
    <w:tmpl w:val="9D8EC2F2"/>
    <w:lvl w:ilvl="0">
      <w:start w:val="1"/>
      <w:numFmt w:val="bullet"/>
      <w:lvlText w:val=""/>
      <w:lvlJc w:val="left"/>
      <w:pPr>
        <w:ind w:left="432"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b/>
        <w:bCs/>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65EC5D92"/>
    <w:multiLevelType w:val="hybridMultilevel"/>
    <w:tmpl w:val="34D406D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D40616"/>
    <w:multiLevelType w:val="hybridMultilevel"/>
    <w:tmpl w:val="56DCC4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25146E"/>
    <w:multiLevelType w:val="hybridMultilevel"/>
    <w:tmpl w:val="742C50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1012C7"/>
    <w:multiLevelType w:val="hybridMultilevel"/>
    <w:tmpl w:val="388A5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F350C6"/>
    <w:multiLevelType w:val="hybridMultilevel"/>
    <w:tmpl w:val="FE5EDEF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EF079E"/>
    <w:multiLevelType w:val="hybridMultilevel"/>
    <w:tmpl w:val="2F3ED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693F32"/>
    <w:multiLevelType w:val="multilevel"/>
    <w:tmpl w:val="24344E1C"/>
    <w:lvl w:ilvl="0">
      <w:start w:val="1"/>
      <w:numFmt w:val="decimal"/>
      <w:lvlText w:val="%1"/>
      <w:lvlJc w:val="left"/>
      <w:pPr>
        <w:ind w:left="432" w:hanging="432"/>
      </w:pPr>
      <w:rPr>
        <w:color w:val="FFFFFF" w:themeColor="background1"/>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76BB253C"/>
    <w:multiLevelType w:val="multilevel"/>
    <w:tmpl w:val="52F05A3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3.3.%4"/>
      <w:lvlJc w:val="left"/>
      <w:pPr>
        <w:ind w:left="122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7EED253F"/>
    <w:multiLevelType w:val="hybridMultilevel"/>
    <w:tmpl w:val="40CE6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595259">
    <w:abstractNumId w:val="27"/>
  </w:num>
  <w:num w:numId="2" w16cid:durableId="19595432">
    <w:abstractNumId w:val="26"/>
  </w:num>
  <w:num w:numId="3" w16cid:durableId="2017415799">
    <w:abstractNumId w:val="5"/>
  </w:num>
  <w:num w:numId="4" w16cid:durableId="1090007726">
    <w:abstractNumId w:val="18"/>
  </w:num>
  <w:num w:numId="5" w16cid:durableId="1828205226">
    <w:abstractNumId w:val="36"/>
  </w:num>
  <w:num w:numId="6" w16cid:durableId="2076775683">
    <w:abstractNumId w:val="25"/>
  </w:num>
  <w:num w:numId="7" w16cid:durableId="214857448">
    <w:abstractNumId w:val="30"/>
  </w:num>
  <w:num w:numId="8" w16cid:durableId="713583772">
    <w:abstractNumId w:val="20"/>
  </w:num>
  <w:num w:numId="9" w16cid:durableId="1527251404">
    <w:abstractNumId w:val="7"/>
  </w:num>
  <w:num w:numId="10" w16cid:durableId="1730491105">
    <w:abstractNumId w:val="25"/>
  </w:num>
  <w:num w:numId="11" w16cid:durableId="2107536658">
    <w:abstractNumId w:val="29"/>
  </w:num>
  <w:num w:numId="12" w16cid:durableId="947856712">
    <w:abstractNumId w:val="1"/>
  </w:num>
  <w:num w:numId="13" w16cid:durableId="1813017088">
    <w:abstractNumId w:val="16"/>
  </w:num>
  <w:num w:numId="14" w16cid:durableId="70743194">
    <w:abstractNumId w:val="8"/>
  </w:num>
  <w:num w:numId="15" w16cid:durableId="1619067429">
    <w:abstractNumId w:val="23"/>
  </w:num>
  <w:num w:numId="16" w16cid:durableId="1543597302">
    <w:abstractNumId w:val="6"/>
  </w:num>
  <w:num w:numId="17" w16cid:durableId="595595033">
    <w:abstractNumId w:val="17"/>
  </w:num>
  <w:num w:numId="18" w16cid:durableId="858394509">
    <w:abstractNumId w:val="13"/>
  </w:num>
  <w:num w:numId="19" w16cid:durableId="1756126421">
    <w:abstractNumId w:val="0"/>
  </w:num>
  <w:num w:numId="20" w16cid:durableId="1648851740">
    <w:abstractNumId w:val="21"/>
  </w:num>
  <w:num w:numId="21" w16cid:durableId="707726027">
    <w:abstractNumId w:val="3"/>
  </w:num>
  <w:num w:numId="22" w16cid:durableId="360715150">
    <w:abstractNumId w:val="34"/>
  </w:num>
  <w:num w:numId="23" w16cid:durableId="306513513">
    <w:abstractNumId w:val="9"/>
  </w:num>
  <w:num w:numId="24" w16cid:durableId="1207254390">
    <w:abstractNumId w:val="2"/>
  </w:num>
  <w:num w:numId="25" w16cid:durableId="1020164714">
    <w:abstractNumId w:val="12"/>
  </w:num>
  <w:num w:numId="26" w16cid:durableId="112411050">
    <w:abstractNumId w:val="35"/>
  </w:num>
  <w:num w:numId="27" w16cid:durableId="799421620">
    <w:abstractNumId w:val="35"/>
  </w:num>
  <w:num w:numId="28" w16cid:durableId="1786650986">
    <w:abstractNumId w:val="35"/>
  </w:num>
  <w:num w:numId="29" w16cid:durableId="1997805676">
    <w:abstractNumId w:val="35"/>
  </w:num>
  <w:num w:numId="30" w16cid:durableId="1887179208">
    <w:abstractNumId w:val="22"/>
  </w:num>
  <w:num w:numId="31" w16cid:durableId="1546022757">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07728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92965943">
    <w:abstractNumId w:val="33"/>
  </w:num>
  <w:num w:numId="34" w16cid:durableId="4589553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4885323">
    <w:abstractNumId w:val="19"/>
  </w:num>
  <w:num w:numId="36" w16cid:durableId="1205601683">
    <w:abstractNumId w:val="3"/>
    <w:lvlOverride w:ilvl="0">
      <w:startOverride w:val="5"/>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6541872">
    <w:abstractNumId w:val="31"/>
  </w:num>
  <w:num w:numId="38" w16cid:durableId="12911317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36520781">
    <w:abstractNumId w:val="14"/>
  </w:num>
  <w:num w:numId="40" w16cid:durableId="1043288424">
    <w:abstractNumId w:val="10"/>
  </w:num>
  <w:num w:numId="41" w16cid:durableId="1947536709">
    <w:abstractNumId w:val="24"/>
  </w:num>
  <w:num w:numId="42" w16cid:durableId="169179568">
    <w:abstractNumId w:val="28"/>
  </w:num>
  <w:num w:numId="43" w16cid:durableId="1874493394">
    <w:abstractNumId w:val="11"/>
  </w:num>
  <w:num w:numId="44" w16cid:durableId="1057633064">
    <w:abstractNumId w:val="32"/>
  </w:num>
  <w:num w:numId="45" w16cid:durableId="211651000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activeWritingStyle w:appName="MSWord" w:lang="en-GB" w:vendorID="64" w:dllVersion="4096" w:nlCheck="1" w:checkStyle="1"/>
  <w:activeWritingStyle w:appName="MSWord" w:lang="en-US" w:vendorID="64" w:dllVersion="4096" w:nlCheck="1" w:checkStyle="0"/>
  <w:activeWritingStyle w:appName="MSWord" w:lang="en-MY" w:vendorID="64" w:dllVersion="4096" w:nlCheck="1" w:checkStyle="0"/>
  <w:activeWritingStyle w:appName="MSWord" w:lang="en-US" w:vendorID="64" w:dllVersion="0" w:nlCheck="1" w:checkStyle="0"/>
  <w:activeWritingStyle w:appName="MSWord" w:lang="en-GB" w:vendorID="64" w:dllVersion="0" w:nlCheck="1" w:checkStyle="0"/>
  <w:activeWritingStyle w:appName="MSWord" w:lang="en-MY" w:vendorID="64" w:dllVersion="0" w:nlCheck="1" w:checkStyle="0"/>
  <w:proofState w:spelling="clean" w:grammar="clean"/>
  <w:defaultTabStop w:val="141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YzsjAyMbc0AUIzQyUdpeDU4uLM/DyQAkMD41oA3kCwdi4AAAA="/>
  </w:docVars>
  <w:rsids>
    <w:rsidRoot w:val="00F718DE"/>
    <w:rsid w:val="000000C3"/>
    <w:rsid w:val="0000076C"/>
    <w:rsid w:val="00000C34"/>
    <w:rsid w:val="00000DE0"/>
    <w:rsid w:val="00001066"/>
    <w:rsid w:val="00001135"/>
    <w:rsid w:val="00001374"/>
    <w:rsid w:val="000014FD"/>
    <w:rsid w:val="00001890"/>
    <w:rsid w:val="00001939"/>
    <w:rsid w:val="00001D5F"/>
    <w:rsid w:val="00001D85"/>
    <w:rsid w:val="00001DB4"/>
    <w:rsid w:val="00001F5C"/>
    <w:rsid w:val="00002659"/>
    <w:rsid w:val="00002AB5"/>
    <w:rsid w:val="0000302D"/>
    <w:rsid w:val="000032AC"/>
    <w:rsid w:val="000036EB"/>
    <w:rsid w:val="00003864"/>
    <w:rsid w:val="000046C7"/>
    <w:rsid w:val="000047E9"/>
    <w:rsid w:val="00004A2D"/>
    <w:rsid w:val="00004AC5"/>
    <w:rsid w:val="0000505A"/>
    <w:rsid w:val="0000576C"/>
    <w:rsid w:val="00005C47"/>
    <w:rsid w:val="00005E7E"/>
    <w:rsid w:val="000060ED"/>
    <w:rsid w:val="00006453"/>
    <w:rsid w:val="00006C6C"/>
    <w:rsid w:val="00006CBA"/>
    <w:rsid w:val="00006D4B"/>
    <w:rsid w:val="00007077"/>
    <w:rsid w:val="000070C2"/>
    <w:rsid w:val="00007433"/>
    <w:rsid w:val="00007489"/>
    <w:rsid w:val="00007932"/>
    <w:rsid w:val="00007BBC"/>
    <w:rsid w:val="000100A0"/>
    <w:rsid w:val="00010576"/>
    <w:rsid w:val="000105CD"/>
    <w:rsid w:val="00010834"/>
    <w:rsid w:val="0001112D"/>
    <w:rsid w:val="000125AE"/>
    <w:rsid w:val="000125C4"/>
    <w:rsid w:val="0001294C"/>
    <w:rsid w:val="00012CA9"/>
    <w:rsid w:val="00012E8C"/>
    <w:rsid w:val="00012FEC"/>
    <w:rsid w:val="00013146"/>
    <w:rsid w:val="000131FA"/>
    <w:rsid w:val="00014098"/>
    <w:rsid w:val="00014AC7"/>
    <w:rsid w:val="00014C43"/>
    <w:rsid w:val="00014E51"/>
    <w:rsid w:val="000151B3"/>
    <w:rsid w:val="000158BC"/>
    <w:rsid w:val="0001596F"/>
    <w:rsid w:val="000161C7"/>
    <w:rsid w:val="0001633E"/>
    <w:rsid w:val="0001719C"/>
    <w:rsid w:val="000171BE"/>
    <w:rsid w:val="0001725D"/>
    <w:rsid w:val="00017355"/>
    <w:rsid w:val="00017412"/>
    <w:rsid w:val="000179E5"/>
    <w:rsid w:val="00017DDA"/>
    <w:rsid w:val="000204B2"/>
    <w:rsid w:val="00021A4C"/>
    <w:rsid w:val="00021FFF"/>
    <w:rsid w:val="000223E5"/>
    <w:rsid w:val="00022436"/>
    <w:rsid w:val="00022493"/>
    <w:rsid w:val="00023041"/>
    <w:rsid w:val="0002347B"/>
    <w:rsid w:val="00023B78"/>
    <w:rsid w:val="00023FBC"/>
    <w:rsid w:val="000246FF"/>
    <w:rsid w:val="00024AB3"/>
    <w:rsid w:val="00024E38"/>
    <w:rsid w:val="00024EDC"/>
    <w:rsid w:val="0002513D"/>
    <w:rsid w:val="000251B7"/>
    <w:rsid w:val="00026078"/>
    <w:rsid w:val="000260BA"/>
    <w:rsid w:val="000260E2"/>
    <w:rsid w:val="00026145"/>
    <w:rsid w:val="00026447"/>
    <w:rsid w:val="000269A5"/>
    <w:rsid w:val="000271BC"/>
    <w:rsid w:val="00027353"/>
    <w:rsid w:val="00027548"/>
    <w:rsid w:val="00027659"/>
    <w:rsid w:val="000276DC"/>
    <w:rsid w:val="00027735"/>
    <w:rsid w:val="000277F5"/>
    <w:rsid w:val="00027A3E"/>
    <w:rsid w:val="00027D4F"/>
    <w:rsid w:val="000305E8"/>
    <w:rsid w:val="000306BE"/>
    <w:rsid w:val="000307CB"/>
    <w:rsid w:val="00030C19"/>
    <w:rsid w:val="00030C44"/>
    <w:rsid w:val="00030E4B"/>
    <w:rsid w:val="000311BA"/>
    <w:rsid w:val="000317E4"/>
    <w:rsid w:val="00031BE0"/>
    <w:rsid w:val="00033135"/>
    <w:rsid w:val="00033326"/>
    <w:rsid w:val="000334E0"/>
    <w:rsid w:val="000335AD"/>
    <w:rsid w:val="00033D59"/>
    <w:rsid w:val="00034381"/>
    <w:rsid w:val="00034699"/>
    <w:rsid w:val="0003484C"/>
    <w:rsid w:val="00034AAB"/>
    <w:rsid w:val="00034AC2"/>
    <w:rsid w:val="00034E9C"/>
    <w:rsid w:val="000350DC"/>
    <w:rsid w:val="000351D3"/>
    <w:rsid w:val="00036A6E"/>
    <w:rsid w:val="00036B0C"/>
    <w:rsid w:val="00036B1E"/>
    <w:rsid w:val="00036E1C"/>
    <w:rsid w:val="00036F5F"/>
    <w:rsid w:val="00037264"/>
    <w:rsid w:val="000372B6"/>
    <w:rsid w:val="00037766"/>
    <w:rsid w:val="000378E4"/>
    <w:rsid w:val="0004016A"/>
    <w:rsid w:val="000411CA"/>
    <w:rsid w:val="000411E3"/>
    <w:rsid w:val="000417EE"/>
    <w:rsid w:val="00041B28"/>
    <w:rsid w:val="00041FEB"/>
    <w:rsid w:val="00041FF7"/>
    <w:rsid w:val="00042DC2"/>
    <w:rsid w:val="000430D8"/>
    <w:rsid w:val="00043A1C"/>
    <w:rsid w:val="00043ABF"/>
    <w:rsid w:val="00043BDD"/>
    <w:rsid w:val="00043DF7"/>
    <w:rsid w:val="00044021"/>
    <w:rsid w:val="000452E4"/>
    <w:rsid w:val="00045685"/>
    <w:rsid w:val="00045697"/>
    <w:rsid w:val="000458B3"/>
    <w:rsid w:val="000460E0"/>
    <w:rsid w:val="000469C2"/>
    <w:rsid w:val="00046CD2"/>
    <w:rsid w:val="00046D3E"/>
    <w:rsid w:val="00047039"/>
    <w:rsid w:val="0004740C"/>
    <w:rsid w:val="000477AF"/>
    <w:rsid w:val="00047850"/>
    <w:rsid w:val="00047A83"/>
    <w:rsid w:val="00047B28"/>
    <w:rsid w:val="00047D82"/>
    <w:rsid w:val="00047EF1"/>
    <w:rsid w:val="00047F91"/>
    <w:rsid w:val="00050448"/>
    <w:rsid w:val="00050F83"/>
    <w:rsid w:val="000510FE"/>
    <w:rsid w:val="000515BD"/>
    <w:rsid w:val="00051CB6"/>
    <w:rsid w:val="00052209"/>
    <w:rsid w:val="000522B4"/>
    <w:rsid w:val="00052336"/>
    <w:rsid w:val="0005288A"/>
    <w:rsid w:val="00052F08"/>
    <w:rsid w:val="00052F8C"/>
    <w:rsid w:val="00053019"/>
    <w:rsid w:val="00053E23"/>
    <w:rsid w:val="0005452A"/>
    <w:rsid w:val="00054659"/>
    <w:rsid w:val="00054859"/>
    <w:rsid w:val="0005488A"/>
    <w:rsid w:val="00055244"/>
    <w:rsid w:val="000555E0"/>
    <w:rsid w:val="0005627D"/>
    <w:rsid w:val="000572C1"/>
    <w:rsid w:val="00057693"/>
    <w:rsid w:val="000577C6"/>
    <w:rsid w:val="000579DD"/>
    <w:rsid w:val="00057CDE"/>
    <w:rsid w:val="00060196"/>
    <w:rsid w:val="00060411"/>
    <w:rsid w:val="000611AA"/>
    <w:rsid w:val="0006154A"/>
    <w:rsid w:val="000618B1"/>
    <w:rsid w:val="0006220C"/>
    <w:rsid w:val="00062AA1"/>
    <w:rsid w:val="00062F2C"/>
    <w:rsid w:val="00063DBF"/>
    <w:rsid w:val="0006400F"/>
    <w:rsid w:val="0006427B"/>
    <w:rsid w:val="000646FC"/>
    <w:rsid w:val="00064829"/>
    <w:rsid w:val="0006482E"/>
    <w:rsid w:val="00064AD2"/>
    <w:rsid w:val="00064BBD"/>
    <w:rsid w:val="00064FAD"/>
    <w:rsid w:val="000650A8"/>
    <w:rsid w:val="00065334"/>
    <w:rsid w:val="00065454"/>
    <w:rsid w:val="000657E5"/>
    <w:rsid w:val="00065B37"/>
    <w:rsid w:val="00065D38"/>
    <w:rsid w:val="000663EE"/>
    <w:rsid w:val="0006681C"/>
    <w:rsid w:val="00066A84"/>
    <w:rsid w:val="00066FB1"/>
    <w:rsid w:val="000671C1"/>
    <w:rsid w:val="000671D2"/>
    <w:rsid w:val="00070154"/>
    <w:rsid w:val="00070184"/>
    <w:rsid w:val="00070399"/>
    <w:rsid w:val="00070C82"/>
    <w:rsid w:val="00070D64"/>
    <w:rsid w:val="00070F8B"/>
    <w:rsid w:val="00071071"/>
    <w:rsid w:val="00071610"/>
    <w:rsid w:val="000718C4"/>
    <w:rsid w:val="00072081"/>
    <w:rsid w:val="00072222"/>
    <w:rsid w:val="0007227A"/>
    <w:rsid w:val="000728BA"/>
    <w:rsid w:val="00072E2D"/>
    <w:rsid w:val="000730CD"/>
    <w:rsid w:val="000733A9"/>
    <w:rsid w:val="00073A74"/>
    <w:rsid w:val="00073C5A"/>
    <w:rsid w:val="00073CD6"/>
    <w:rsid w:val="00074149"/>
    <w:rsid w:val="000742F0"/>
    <w:rsid w:val="000744C0"/>
    <w:rsid w:val="0007485B"/>
    <w:rsid w:val="00075143"/>
    <w:rsid w:val="000754FF"/>
    <w:rsid w:val="000758C0"/>
    <w:rsid w:val="00075A7F"/>
    <w:rsid w:val="00075AF9"/>
    <w:rsid w:val="000760D8"/>
    <w:rsid w:val="0007637B"/>
    <w:rsid w:val="0007637D"/>
    <w:rsid w:val="0007656B"/>
    <w:rsid w:val="00076778"/>
    <w:rsid w:val="00076A71"/>
    <w:rsid w:val="00076CB0"/>
    <w:rsid w:val="00076D0D"/>
    <w:rsid w:val="000773BE"/>
    <w:rsid w:val="0007750B"/>
    <w:rsid w:val="00077696"/>
    <w:rsid w:val="00077B05"/>
    <w:rsid w:val="0008049B"/>
    <w:rsid w:val="00080CDC"/>
    <w:rsid w:val="00080D03"/>
    <w:rsid w:val="00081951"/>
    <w:rsid w:val="00082091"/>
    <w:rsid w:val="0008254F"/>
    <w:rsid w:val="00082887"/>
    <w:rsid w:val="00082E19"/>
    <w:rsid w:val="00082E1F"/>
    <w:rsid w:val="000836AA"/>
    <w:rsid w:val="000836AD"/>
    <w:rsid w:val="00083A80"/>
    <w:rsid w:val="00083CCA"/>
    <w:rsid w:val="00083D1C"/>
    <w:rsid w:val="0008431A"/>
    <w:rsid w:val="0008439B"/>
    <w:rsid w:val="00084A63"/>
    <w:rsid w:val="00084AC4"/>
    <w:rsid w:val="00084F05"/>
    <w:rsid w:val="00085945"/>
    <w:rsid w:val="00085FC9"/>
    <w:rsid w:val="00086260"/>
    <w:rsid w:val="00086736"/>
    <w:rsid w:val="00086CCB"/>
    <w:rsid w:val="00086E14"/>
    <w:rsid w:val="00086F90"/>
    <w:rsid w:val="000876D1"/>
    <w:rsid w:val="00087BB5"/>
    <w:rsid w:val="00087DEF"/>
    <w:rsid w:val="00090339"/>
    <w:rsid w:val="000904C3"/>
    <w:rsid w:val="0009071D"/>
    <w:rsid w:val="0009081C"/>
    <w:rsid w:val="000908D4"/>
    <w:rsid w:val="00090936"/>
    <w:rsid w:val="00090ABD"/>
    <w:rsid w:val="00090DA5"/>
    <w:rsid w:val="000914CA"/>
    <w:rsid w:val="000916D7"/>
    <w:rsid w:val="00091D3B"/>
    <w:rsid w:val="0009264A"/>
    <w:rsid w:val="0009278C"/>
    <w:rsid w:val="00092FF8"/>
    <w:rsid w:val="00093104"/>
    <w:rsid w:val="000932E3"/>
    <w:rsid w:val="00093B86"/>
    <w:rsid w:val="00093C14"/>
    <w:rsid w:val="00093F79"/>
    <w:rsid w:val="000947F2"/>
    <w:rsid w:val="00095002"/>
    <w:rsid w:val="0009522E"/>
    <w:rsid w:val="00095481"/>
    <w:rsid w:val="000954F0"/>
    <w:rsid w:val="000958D2"/>
    <w:rsid w:val="00097547"/>
    <w:rsid w:val="000978EF"/>
    <w:rsid w:val="00097A00"/>
    <w:rsid w:val="00097C38"/>
    <w:rsid w:val="000A095A"/>
    <w:rsid w:val="000A1451"/>
    <w:rsid w:val="000A1E7F"/>
    <w:rsid w:val="000A1FA8"/>
    <w:rsid w:val="000A2580"/>
    <w:rsid w:val="000A2C22"/>
    <w:rsid w:val="000A2CFE"/>
    <w:rsid w:val="000A33CE"/>
    <w:rsid w:val="000A3BBB"/>
    <w:rsid w:val="000A3E98"/>
    <w:rsid w:val="000A41E3"/>
    <w:rsid w:val="000A4B6B"/>
    <w:rsid w:val="000A53FF"/>
    <w:rsid w:val="000A5482"/>
    <w:rsid w:val="000A561D"/>
    <w:rsid w:val="000A5EFE"/>
    <w:rsid w:val="000A609C"/>
    <w:rsid w:val="000A6143"/>
    <w:rsid w:val="000A614B"/>
    <w:rsid w:val="000A667A"/>
    <w:rsid w:val="000A6766"/>
    <w:rsid w:val="000A6CDD"/>
    <w:rsid w:val="000A6E3E"/>
    <w:rsid w:val="000A6EC5"/>
    <w:rsid w:val="000A72B6"/>
    <w:rsid w:val="000A752C"/>
    <w:rsid w:val="000A7A52"/>
    <w:rsid w:val="000A7E20"/>
    <w:rsid w:val="000B02E6"/>
    <w:rsid w:val="000B037B"/>
    <w:rsid w:val="000B0755"/>
    <w:rsid w:val="000B080A"/>
    <w:rsid w:val="000B08FF"/>
    <w:rsid w:val="000B0ADA"/>
    <w:rsid w:val="000B0C18"/>
    <w:rsid w:val="000B1962"/>
    <w:rsid w:val="000B1BA4"/>
    <w:rsid w:val="000B1F44"/>
    <w:rsid w:val="000B1F66"/>
    <w:rsid w:val="000B21C5"/>
    <w:rsid w:val="000B2762"/>
    <w:rsid w:val="000B28D5"/>
    <w:rsid w:val="000B315A"/>
    <w:rsid w:val="000B3163"/>
    <w:rsid w:val="000B39FE"/>
    <w:rsid w:val="000B4384"/>
    <w:rsid w:val="000B474F"/>
    <w:rsid w:val="000B483E"/>
    <w:rsid w:val="000B4CDA"/>
    <w:rsid w:val="000B4E2D"/>
    <w:rsid w:val="000B5004"/>
    <w:rsid w:val="000B5195"/>
    <w:rsid w:val="000B53A6"/>
    <w:rsid w:val="000B56B9"/>
    <w:rsid w:val="000B583F"/>
    <w:rsid w:val="000B5FDC"/>
    <w:rsid w:val="000B6070"/>
    <w:rsid w:val="000B61BE"/>
    <w:rsid w:val="000B641E"/>
    <w:rsid w:val="000B6724"/>
    <w:rsid w:val="000B6EB7"/>
    <w:rsid w:val="000B6F1A"/>
    <w:rsid w:val="000B73FA"/>
    <w:rsid w:val="000B7B6D"/>
    <w:rsid w:val="000B7F6D"/>
    <w:rsid w:val="000B7FAE"/>
    <w:rsid w:val="000C021C"/>
    <w:rsid w:val="000C058C"/>
    <w:rsid w:val="000C0879"/>
    <w:rsid w:val="000C087B"/>
    <w:rsid w:val="000C104A"/>
    <w:rsid w:val="000C104C"/>
    <w:rsid w:val="000C1338"/>
    <w:rsid w:val="000C13B4"/>
    <w:rsid w:val="000C28D8"/>
    <w:rsid w:val="000C28EC"/>
    <w:rsid w:val="000C2B49"/>
    <w:rsid w:val="000C2E19"/>
    <w:rsid w:val="000C2F96"/>
    <w:rsid w:val="000C300B"/>
    <w:rsid w:val="000C3097"/>
    <w:rsid w:val="000C30F8"/>
    <w:rsid w:val="000C3714"/>
    <w:rsid w:val="000C3DE3"/>
    <w:rsid w:val="000C4C5F"/>
    <w:rsid w:val="000C535B"/>
    <w:rsid w:val="000C5724"/>
    <w:rsid w:val="000C5B5F"/>
    <w:rsid w:val="000C612E"/>
    <w:rsid w:val="000C6385"/>
    <w:rsid w:val="000C63EE"/>
    <w:rsid w:val="000C65C4"/>
    <w:rsid w:val="000C6FFD"/>
    <w:rsid w:val="000C77FC"/>
    <w:rsid w:val="000C7926"/>
    <w:rsid w:val="000C7A19"/>
    <w:rsid w:val="000C7C8F"/>
    <w:rsid w:val="000D0080"/>
    <w:rsid w:val="000D043A"/>
    <w:rsid w:val="000D0591"/>
    <w:rsid w:val="000D0650"/>
    <w:rsid w:val="000D0861"/>
    <w:rsid w:val="000D08B1"/>
    <w:rsid w:val="000D0E8E"/>
    <w:rsid w:val="000D14D3"/>
    <w:rsid w:val="000D1675"/>
    <w:rsid w:val="000D169C"/>
    <w:rsid w:val="000D16BA"/>
    <w:rsid w:val="000D2845"/>
    <w:rsid w:val="000D2AEE"/>
    <w:rsid w:val="000D2E43"/>
    <w:rsid w:val="000D2F52"/>
    <w:rsid w:val="000D3117"/>
    <w:rsid w:val="000D369B"/>
    <w:rsid w:val="000D4020"/>
    <w:rsid w:val="000D41AE"/>
    <w:rsid w:val="000D4304"/>
    <w:rsid w:val="000D43CC"/>
    <w:rsid w:val="000D56F0"/>
    <w:rsid w:val="000D6144"/>
    <w:rsid w:val="000D6EF5"/>
    <w:rsid w:val="000D76E9"/>
    <w:rsid w:val="000D7766"/>
    <w:rsid w:val="000D7A2F"/>
    <w:rsid w:val="000D7B5F"/>
    <w:rsid w:val="000D7CB9"/>
    <w:rsid w:val="000D7D10"/>
    <w:rsid w:val="000E00E2"/>
    <w:rsid w:val="000E03A5"/>
    <w:rsid w:val="000E04DA"/>
    <w:rsid w:val="000E081D"/>
    <w:rsid w:val="000E0AC2"/>
    <w:rsid w:val="000E0CA0"/>
    <w:rsid w:val="000E1168"/>
    <w:rsid w:val="000E156D"/>
    <w:rsid w:val="000E1582"/>
    <w:rsid w:val="000E19A6"/>
    <w:rsid w:val="000E2AB3"/>
    <w:rsid w:val="000E30B9"/>
    <w:rsid w:val="000E34A7"/>
    <w:rsid w:val="000E34BF"/>
    <w:rsid w:val="000E376B"/>
    <w:rsid w:val="000E381B"/>
    <w:rsid w:val="000E38E7"/>
    <w:rsid w:val="000E3C91"/>
    <w:rsid w:val="000E3DE2"/>
    <w:rsid w:val="000E3EA4"/>
    <w:rsid w:val="000E4794"/>
    <w:rsid w:val="000E515B"/>
    <w:rsid w:val="000E535A"/>
    <w:rsid w:val="000E60A0"/>
    <w:rsid w:val="000E64D1"/>
    <w:rsid w:val="000E65A9"/>
    <w:rsid w:val="000E687B"/>
    <w:rsid w:val="000E697A"/>
    <w:rsid w:val="000E6A65"/>
    <w:rsid w:val="000E6C4B"/>
    <w:rsid w:val="000E6E3F"/>
    <w:rsid w:val="000E6E4C"/>
    <w:rsid w:val="000E746B"/>
    <w:rsid w:val="000E76A0"/>
    <w:rsid w:val="000E776E"/>
    <w:rsid w:val="000E7D53"/>
    <w:rsid w:val="000E7E6E"/>
    <w:rsid w:val="000F004D"/>
    <w:rsid w:val="000F081C"/>
    <w:rsid w:val="000F08B5"/>
    <w:rsid w:val="000F198D"/>
    <w:rsid w:val="000F1C83"/>
    <w:rsid w:val="000F1F67"/>
    <w:rsid w:val="000F2914"/>
    <w:rsid w:val="000F2C4F"/>
    <w:rsid w:val="000F2CF9"/>
    <w:rsid w:val="000F31D5"/>
    <w:rsid w:val="000F3221"/>
    <w:rsid w:val="000F36D3"/>
    <w:rsid w:val="000F3E69"/>
    <w:rsid w:val="000F436E"/>
    <w:rsid w:val="000F443D"/>
    <w:rsid w:val="000F446B"/>
    <w:rsid w:val="000F5352"/>
    <w:rsid w:val="000F577E"/>
    <w:rsid w:val="000F5C91"/>
    <w:rsid w:val="000F5DBA"/>
    <w:rsid w:val="000F5EF8"/>
    <w:rsid w:val="000F6056"/>
    <w:rsid w:val="000F628B"/>
    <w:rsid w:val="000F6BFB"/>
    <w:rsid w:val="000F6DAF"/>
    <w:rsid w:val="000F71FB"/>
    <w:rsid w:val="000F774D"/>
    <w:rsid w:val="000F779D"/>
    <w:rsid w:val="00100608"/>
    <w:rsid w:val="00100830"/>
    <w:rsid w:val="00100A95"/>
    <w:rsid w:val="00100D8D"/>
    <w:rsid w:val="00100E2F"/>
    <w:rsid w:val="00100F75"/>
    <w:rsid w:val="00101018"/>
    <w:rsid w:val="00102060"/>
    <w:rsid w:val="001023D6"/>
    <w:rsid w:val="00102C90"/>
    <w:rsid w:val="00102F22"/>
    <w:rsid w:val="00102F9A"/>
    <w:rsid w:val="001031B8"/>
    <w:rsid w:val="00103309"/>
    <w:rsid w:val="0010373A"/>
    <w:rsid w:val="00104311"/>
    <w:rsid w:val="001043D4"/>
    <w:rsid w:val="00104615"/>
    <w:rsid w:val="001047DE"/>
    <w:rsid w:val="00104D26"/>
    <w:rsid w:val="00105046"/>
    <w:rsid w:val="00105535"/>
    <w:rsid w:val="00105809"/>
    <w:rsid w:val="0010585E"/>
    <w:rsid w:val="001059CC"/>
    <w:rsid w:val="00105B8F"/>
    <w:rsid w:val="00105CC6"/>
    <w:rsid w:val="00105D2C"/>
    <w:rsid w:val="00105E13"/>
    <w:rsid w:val="00105EC8"/>
    <w:rsid w:val="00106716"/>
    <w:rsid w:val="00106D38"/>
    <w:rsid w:val="00106DBD"/>
    <w:rsid w:val="00107353"/>
    <w:rsid w:val="001105D8"/>
    <w:rsid w:val="00110A69"/>
    <w:rsid w:val="00111169"/>
    <w:rsid w:val="0011137D"/>
    <w:rsid w:val="00111BA2"/>
    <w:rsid w:val="001121C6"/>
    <w:rsid w:val="00112481"/>
    <w:rsid w:val="0011251F"/>
    <w:rsid w:val="00113121"/>
    <w:rsid w:val="0011323D"/>
    <w:rsid w:val="001136FE"/>
    <w:rsid w:val="0011374B"/>
    <w:rsid w:val="00113D4A"/>
    <w:rsid w:val="0011458F"/>
    <w:rsid w:val="001159C4"/>
    <w:rsid w:val="00115B41"/>
    <w:rsid w:val="0011603A"/>
    <w:rsid w:val="0011615E"/>
    <w:rsid w:val="001163DA"/>
    <w:rsid w:val="00116802"/>
    <w:rsid w:val="00116E69"/>
    <w:rsid w:val="0011792B"/>
    <w:rsid w:val="001179E2"/>
    <w:rsid w:val="0012061D"/>
    <w:rsid w:val="00121895"/>
    <w:rsid w:val="00121C98"/>
    <w:rsid w:val="00121CD6"/>
    <w:rsid w:val="00122036"/>
    <w:rsid w:val="0012231F"/>
    <w:rsid w:val="001225E6"/>
    <w:rsid w:val="0012274F"/>
    <w:rsid w:val="001236DB"/>
    <w:rsid w:val="00124D7E"/>
    <w:rsid w:val="0012522B"/>
    <w:rsid w:val="001259B1"/>
    <w:rsid w:val="00125B04"/>
    <w:rsid w:val="00125FEF"/>
    <w:rsid w:val="00126034"/>
    <w:rsid w:val="00126E8D"/>
    <w:rsid w:val="0012731A"/>
    <w:rsid w:val="0012760E"/>
    <w:rsid w:val="001276A8"/>
    <w:rsid w:val="00127A49"/>
    <w:rsid w:val="001301B2"/>
    <w:rsid w:val="0013034D"/>
    <w:rsid w:val="00130523"/>
    <w:rsid w:val="001305E4"/>
    <w:rsid w:val="001306AE"/>
    <w:rsid w:val="001307C3"/>
    <w:rsid w:val="00130F49"/>
    <w:rsid w:val="00130F9C"/>
    <w:rsid w:val="00130FCB"/>
    <w:rsid w:val="00131286"/>
    <w:rsid w:val="001315B1"/>
    <w:rsid w:val="00131CD6"/>
    <w:rsid w:val="00131E3B"/>
    <w:rsid w:val="00131E4E"/>
    <w:rsid w:val="00132057"/>
    <w:rsid w:val="00132131"/>
    <w:rsid w:val="001327E9"/>
    <w:rsid w:val="00132D04"/>
    <w:rsid w:val="001332FD"/>
    <w:rsid w:val="00133445"/>
    <w:rsid w:val="001335D3"/>
    <w:rsid w:val="00133B86"/>
    <w:rsid w:val="00133D68"/>
    <w:rsid w:val="00133DCC"/>
    <w:rsid w:val="00133EC8"/>
    <w:rsid w:val="00134A14"/>
    <w:rsid w:val="00134E42"/>
    <w:rsid w:val="00135351"/>
    <w:rsid w:val="00135699"/>
    <w:rsid w:val="0013639B"/>
    <w:rsid w:val="00137A27"/>
    <w:rsid w:val="00137A8B"/>
    <w:rsid w:val="00137AE1"/>
    <w:rsid w:val="00137BA5"/>
    <w:rsid w:val="00140233"/>
    <w:rsid w:val="00140276"/>
    <w:rsid w:val="00140646"/>
    <w:rsid w:val="0014075C"/>
    <w:rsid w:val="00140768"/>
    <w:rsid w:val="00140F12"/>
    <w:rsid w:val="00141022"/>
    <w:rsid w:val="00141130"/>
    <w:rsid w:val="0014126E"/>
    <w:rsid w:val="00141780"/>
    <w:rsid w:val="00141953"/>
    <w:rsid w:val="00141F18"/>
    <w:rsid w:val="0014236D"/>
    <w:rsid w:val="001423B8"/>
    <w:rsid w:val="00142554"/>
    <w:rsid w:val="00142555"/>
    <w:rsid w:val="001429FF"/>
    <w:rsid w:val="00142B1E"/>
    <w:rsid w:val="00142F00"/>
    <w:rsid w:val="0014332E"/>
    <w:rsid w:val="00144641"/>
    <w:rsid w:val="001446CB"/>
    <w:rsid w:val="001451AC"/>
    <w:rsid w:val="001451B7"/>
    <w:rsid w:val="00145680"/>
    <w:rsid w:val="00145705"/>
    <w:rsid w:val="00145BB4"/>
    <w:rsid w:val="00145C21"/>
    <w:rsid w:val="00146368"/>
    <w:rsid w:val="00146709"/>
    <w:rsid w:val="0014797C"/>
    <w:rsid w:val="00147B4E"/>
    <w:rsid w:val="00147F30"/>
    <w:rsid w:val="0015049C"/>
    <w:rsid w:val="00150D69"/>
    <w:rsid w:val="0015106C"/>
    <w:rsid w:val="001513F0"/>
    <w:rsid w:val="001514B3"/>
    <w:rsid w:val="001515BD"/>
    <w:rsid w:val="001522C7"/>
    <w:rsid w:val="00152546"/>
    <w:rsid w:val="001527B1"/>
    <w:rsid w:val="00152920"/>
    <w:rsid w:val="00152F10"/>
    <w:rsid w:val="00152F19"/>
    <w:rsid w:val="00153F83"/>
    <w:rsid w:val="001543D7"/>
    <w:rsid w:val="0015459B"/>
    <w:rsid w:val="00154963"/>
    <w:rsid w:val="001549E1"/>
    <w:rsid w:val="001551AC"/>
    <w:rsid w:val="001556D5"/>
    <w:rsid w:val="00156A01"/>
    <w:rsid w:val="00157169"/>
    <w:rsid w:val="001573E0"/>
    <w:rsid w:val="00157480"/>
    <w:rsid w:val="00157CA9"/>
    <w:rsid w:val="00157DBB"/>
    <w:rsid w:val="00157E8B"/>
    <w:rsid w:val="00160365"/>
    <w:rsid w:val="001604BD"/>
    <w:rsid w:val="00160549"/>
    <w:rsid w:val="00160B89"/>
    <w:rsid w:val="0016126F"/>
    <w:rsid w:val="00161818"/>
    <w:rsid w:val="001618F4"/>
    <w:rsid w:val="00161AF5"/>
    <w:rsid w:val="00161B26"/>
    <w:rsid w:val="00161D46"/>
    <w:rsid w:val="00162052"/>
    <w:rsid w:val="001621B0"/>
    <w:rsid w:val="001627C2"/>
    <w:rsid w:val="001627EF"/>
    <w:rsid w:val="0016294E"/>
    <w:rsid w:val="00162992"/>
    <w:rsid w:val="00162C03"/>
    <w:rsid w:val="00162C43"/>
    <w:rsid w:val="00163282"/>
    <w:rsid w:val="001633E6"/>
    <w:rsid w:val="00163494"/>
    <w:rsid w:val="00163775"/>
    <w:rsid w:val="00163A55"/>
    <w:rsid w:val="001641C9"/>
    <w:rsid w:val="001646BD"/>
    <w:rsid w:val="00164AD3"/>
    <w:rsid w:val="001655F5"/>
    <w:rsid w:val="001660E7"/>
    <w:rsid w:val="0016665D"/>
    <w:rsid w:val="00166E35"/>
    <w:rsid w:val="00166E7C"/>
    <w:rsid w:val="001671F7"/>
    <w:rsid w:val="0016771A"/>
    <w:rsid w:val="00167829"/>
    <w:rsid w:val="00167CBF"/>
    <w:rsid w:val="00167EEA"/>
    <w:rsid w:val="00170255"/>
    <w:rsid w:val="00170973"/>
    <w:rsid w:val="00170DA7"/>
    <w:rsid w:val="00170EC3"/>
    <w:rsid w:val="001718A5"/>
    <w:rsid w:val="00171C41"/>
    <w:rsid w:val="00171D80"/>
    <w:rsid w:val="001720C0"/>
    <w:rsid w:val="00172273"/>
    <w:rsid w:val="0017269E"/>
    <w:rsid w:val="00172C24"/>
    <w:rsid w:val="00172C36"/>
    <w:rsid w:val="00172FF1"/>
    <w:rsid w:val="00173639"/>
    <w:rsid w:val="00174315"/>
    <w:rsid w:val="00174325"/>
    <w:rsid w:val="00174432"/>
    <w:rsid w:val="00174446"/>
    <w:rsid w:val="0017472F"/>
    <w:rsid w:val="00174C8F"/>
    <w:rsid w:val="00175C1A"/>
    <w:rsid w:val="00176129"/>
    <w:rsid w:val="0017612C"/>
    <w:rsid w:val="00176477"/>
    <w:rsid w:val="001765D9"/>
    <w:rsid w:val="001766C6"/>
    <w:rsid w:val="00176D7D"/>
    <w:rsid w:val="001770D7"/>
    <w:rsid w:val="001771CD"/>
    <w:rsid w:val="00177315"/>
    <w:rsid w:val="001777C8"/>
    <w:rsid w:val="0017797C"/>
    <w:rsid w:val="001779BF"/>
    <w:rsid w:val="001806E9"/>
    <w:rsid w:val="001807EF"/>
    <w:rsid w:val="00180977"/>
    <w:rsid w:val="00180A79"/>
    <w:rsid w:val="00180C93"/>
    <w:rsid w:val="00180CBB"/>
    <w:rsid w:val="00180D01"/>
    <w:rsid w:val="00180FAF"/>
    <w:rsid w:val="00181394"/>
    <w:rsid w:val="001816B5"/>
    <w:rsid w:val="001818B4"/>
    <w:rsid w:val="00181E6B"/>
    <w:rsid w:val="00181F3E"/>
    <w:rsid w:val="00182182"/>
    <w:rsid w:val="00182820"/>
    <w:rsid w:val="00182E3E"/>
    <w:rsid w:val="00183370"/>
    <w:rsid w:val="00183519"/>
    <w:rsid w:val="00183567"/>
    <w:rsid w:val="0018388A"/>
    <w:rsid w:val="00183AAC"/>
    <w:rsid w:val="00183ED6"/>
    <w:rsid w:val="001840E6"/>
    <w:rsid w:val="001841DA"/>
    <w:rsid w:val="0018479D"/>
    <w:rsid w:val="001847FC"/>
    <w:rsid w:val="00184BE1"/>
    <w:rsid w:val="00184C33"/>
    <w:rsid w:val="00184EC7"/>
    <w:rsid w:val="00184F28"/>
    <w:rsid w:val="00184FEB"/>
    <w:rsid w:val="00185123"/>
    <w:rsid w:val="0018517B"/>
    <w:rsid w:val="00186EBE"/>
    <w:rsid w:val="0018703C"/>
    <w:rsid w:val="0018703F"/>
    <w:rsid w:val="0018727E"/>
    <w:rsid w:val="001873E9"/>
    <w:rsid w:val="001903E4"/>
    <w:rsid w:val="001908FC"/>
    <w:rsid w:val="00190909"/>
    <w:rsid w:val="00190DFF"/>
    <w:rsid w:val="00190F0C"/>
    <w:rsid w:val="0019106F"/>
    <w:rsid w:val="00191196"/>
    <w:rsid w:val="001911AE"/>
    <w:rsid w:val="00191377"/>
    <w:rsid w:val="001914BF"/>
    <w:rsid w:val="00191527"/>
    <w:rsid w:val="00191F44"/>
    <w:rsid w:val="00192333"/>
    <w:rsid w:val="00192630"/>
    <w:rsid w:val="001929AB"/>
    <w:rsid w:val="00192CDB"/>
    <w:rsid w:val="00192CEC"/>
    <w:rsid w:val="00192D0D"/>
    <w:rsid w:val="00192E30"/>
    <w:rsid w:val="00192FA7"/>
    <w:rsid w:val="00193442"/>
    <w:rsid w:val="0019361B"/>
    <w:rsid w:val="00193B57"/>
    <w:rsid w:val="00193CDD"/>
    <w:rsid w:val="0019412D"/>
    <w:rsid w:val="0019460C"/>
    <w:rsid w:val="00194A50"/>
    <w:rsid w:val="001957B3"/>
    <w:rsid w:val="00195C1C"/>
    <w:rsid w:val="00195DCE"/>
    <w:rsid w:val="001961F9"/>
    <w:rsid w:val="00196211"/>
    <w:rsid w:val="0019623A"/>
    <w:rsid w:val="001966EB"/>
    <w:rsid w:val="00196B2C"/>
    <w:rsid w:val="00196DB3"/>
    <w:rsid w:val="001973D9"/>
    <w:rsid w:val="0019756E"/>
    <w:rsid w:val="001977B0"/>
    <w:rsid w:val="00197883"/>
    <w:rsid w:val="00197A13"/>
    <w:rsid w:val="001A0252"/>
    <w:rsid w:val="001A1183"/>
    <w:rsid w:val="001A15E1"/>
    <w:rsid w:val="001A1F70"/>
    <w:rsid w:val="001A230A"/>
    <w:rsid w:val="001A241B"/>
    <w:rsid w:val="001A2F4E"/>
    <w:rsid w:val="001A2FC6"/>
    <w:rsid w:val="001A35F8"/>
    <w:rsid w:val="001A3C1B"/>
    <w:rsid w:val="001A4170"/>
    <w:rsid w:val="001A435D"/>
    <w:rsid w:val="001A487C"/>
    <w:rsid w:val="001A4A9F"/>
    <w:rsid w:val="001A4BCA"/>
    <w:rsid w:val="001A4CD6"/>
    <w:rsid w:val="001A4D67"/>
    <w:rsid w:val="001A4EA1"/>
    <w:rsid w:val="001A4F0D"/>
    <w:rsid w:val="001A532D"/>
    <w:rsid w:val="001A53E2"/>
    <w:rsid w:val="001A629F"/>
    <w:rsid w:val="001A6AA7"/>
    <w:rsid w:val="001A71B9"/>
    <w:rsid w:val="001A71D4"/>
    <w:rsid w:val="001A75D1"/>
    <w:rsid w:val="001A7998"/>
    <w:rsid w:val="001B01DE"/>
    <w:rsid w:val="001B07CF"/>
    <w:rsid w:val="001B0D1E"/>
    <w:rsid w:val="001B1005"/>
    <w:rsid w:val="001B15EC"/>
    <w:rsid w:val="001B1861"/>
    <w:rsid w:val="001B18ED"/>
    <w:rsid w:val="001B1BC2"/>
    <w:rsid w:val="001B2D47"/>
    <w:rsid w:val="001B2EAD"/>
    <w:rsid w:val="001B308D"/>
    <w:rsid w:val="001B3C5F"/>
    <w:rsid w:val="001B3E37"/>
    <w:rsid w:val="001B4508"/>
    <w:rsid w:val="001B4907"/>
    <w:rsid w:val="001B496E"/>
    <w:rsid w:val="001B51AB"/>
    <w:rsid w:val="001B5549"/>
    <w:rsid w:val="001B556F"/>
    <w:rsid w:val="001B577B"/>
    <w:rsid w:val="001B5D02"/>
    <w:rsid w:val="001B6294"/>
    <w:rsid w:val="001B658B"/>
    <w:rsid w:val="001B6774"/>
    <w:rsid w:val="001B6B83"/>
    <w:rsid w:val="001B6C6A"/>
    <w:rsid w:val="001C00B9"/>
    <w:rsid w:val="001C0178"/>
    <w:rsid w:val="001C0437"/>
    <w:rsid w:val="001C0543"/>
    <w:rsid w:val="001C112C"/>
    <w:rsid w:val="001C11BD"/>
    <w:rsid w:val="001C143A"/>
    <w:rsid w:val="001C17E8"/>
    <w:rsid w:val="001C1BB7"/>
    <w:rsid w:val="001C24B6"/>
    <w:rsid w:val="001C252D"/>
    <w:rsid w:val="001C26BE"/>
    <w:rsid w:val="001C26D5"/>
    <w:rsid w:val="001C3736"/>
    <w:rsid w:val="001C3DBF"/>
    <w:rsid w:val="001C40F9"/>
    <w:rsid w:val="001C43A2"/>
    <w:rsid w:val="001C4945"/>
    <w:rsid w:val="001C4E4D"/>
    <w:rsid w:val="001C4E50"/>
    <w:rsid w:val="001C4F1C"/>
    <w:rsid w:val="001C50AB"/>
    <w:rsid w:val="001C5195"/>
    <w:rsid w:val="001C541D"/>
    <w:rsid w:val="001C54C0"/>
    <w:rsid w:val="001C5BF8"/>
    <w:rsid w:val="001C601E"/>
    <w:rsid w:val="001C6884"/>
    <w:rsid w:val="001C6CE5"/>
    <w:rsid w:val="001C7087"/>
    <w:rsid w:val="001C708A"/>
    <w:rsid w:val="001C72E6"/>
    <w:rsid w:val="001C7527"/>
    <w:rsid w:val="001C7C7A"/>
    <w:rsid w:val="001C7D1E"/>
    <w:rsid w:val="001C7E80"/>
    <w:rsid w:val="001C7F40"/>
    <w:rsid w:val="001D08DE"/>
    <w:rsid w:val="001D0B8A"/>
    <w:rsid w:val="001D0BFD"/>
    <w:rsid w:val="001D109C"/>
    <w:rsid w:val="001D113C"/>
    <w:rsid w:val="001D13A4"/>
    <w:rsid w:val="001D14A0"/>
    <w:rsid w:val="001D176D"/>
    <w:rsid w:val="001D1868"/>
    <w:rsid w:val="001D188E"/>
    <w:rsid w:val="001D19F7"/>
    <w:rsid w:val="001D1FEB"/>
    <w:rsid w:val="001D2303"/>
    <w:rsid w:val="001D2486"/>
    <w:rsid w:val="001D2491"/>
    <w:rsid w:val="001D2968"/>
    <w:rsid w:val="001D2AB6"/>
    <w:rsid w:val="001D2D30"/>
    <w:rsid w:val="001D3194"/>
    <w:rsid w:val="001D3214"/>
    <w:rsid w:val="001D329F"/>
    <w:rsid w:val="001D32DB"/>
    <w:rsid w:val="001D3534"/>
    <w:rsid w:val="001D39FB"/>
    <w:rsid w:val="001D3C64"/>
    <w:rsid w:val="001D3C9F"/>
    <w:rsid w:val="001D3D0D"/>
    <w:rsid w:val="001D3E42"/>
    <w:rsid w:val="001D3E60"/>
    <w:rsid w:val="001D41C4"/>
    <w:rsid w:val="001D49B8"/>
    <w:rsid w:val="001D4D0A"/>
    <w:rsid w:val="001D5367"/>
    <w:rsid w:val="001D53FE"/>
    <w:rsid w:val="001D5BB8"/>
    <w:rsid w:val="001D5CC7"/>
    <w:rsid w:val="001D6262"/>
    <w:rsid w:val="001D69C7"/>
    <w:rsid w:val="001D6C9E"/>
    <w:rsid w:val="001D6E43"/>
    <w:rsid w:val="001D6FFF"/>
    <w:rsid w:val="001D7496"/>
    <w:rsid w:val="001D762C"/>
    <w:rsid w:val="001D7803"/>
    <w:rsid w:val="001D78A0"/>
    <w:rsid w:val="001D7DC5"/>
    <w:rsid w:val="001E04E8"/>
    <w:rsid w:val="001E0AAC"/>
    <w:rsid w:val="001E0B60"/>
    <w:rsid w:val="001E0D33"/>
    <w:rsid w:val="001E107A"/>
    <w:rsid w:val="001E109D"/>
    <w:rsid w:val="001E1175"/>
    <w:rsid w:val="001E1397"/>
    <w:rsid w:val="001E13C9"/>
    <w:rsid w:val="001E15B7"/>
    <w:rsid w:val="001E1620"/>
    <w:rsid w:val="001E1624"/>
    <w:rsid w:val="001E18AE"/>
    <w:rsid w:val="001E1DB6"/>
    <w:rsid w:val="001E1F86"/>
    <w:rsid w:val="001E218D"/>
    <w:rsid w:val="001E2397"/>
    <w:rsid w:val="001E35C6"/>
    <w:rsid w:val="001E3635"/>
    <w:rsid w:val="001E36EA"/>
    <w:rsid w:val="001E3924"/>
    <w:rsid w:val="001E3E0E"/>
    <w:rsid w:val="001E4857"/>
    <w:rsid w:val="001E4CD6"/>
    <w:rsid w:val="001E4E4F"/>
    <w:rsid w:val="001E5408"/>
    <w:rsid w:val="001E5524"/>
    <w:rsid w:val="001E5914"/>
    <w:rsid w:val="001E595F"/>
    <w:rsid w:val="001E5A2A"/>
    <w:rsid w:val="001E6107"/>
    <w:rsid w:val="001E6313"/>
    <w:rsid w:val="001E698C"/>
    <w:rsid w:val="001E72DF"/>
    <w:rsid w:val="001E744C"/>
    <w:rsid w:val="001E758F"/>
    <w:rsid w:val="001E76A2"/>
    <w:rsid w:val="001E76DF"/>
    <w:rsid w:val="001E7C3F"/>
    <w:rsid w:val="001E7D8B"/>
    <w:rsid w:val="001F00DA"/>
    <w:rsid w:val="001F0B15"/>
    <w:rsid w:val="001F1354"/>
    <w:rsid w:val="001F1813"/>
    <w:rsid w:val="001F1885"/>
    <w:rsid w:val="001F1CC9"/>
    <w:rsid w:val="001F1DFC"/>
    <w:rsid w:val="001F2021"/>
    <w:rsid w:val="001F254E"/>
    <w:rsid w:val="001F2A43"/>
    <w:rsid w:val="001F2B08"/>
    <w:rsid w:val="001F2D87"/>
    <w:rsid w:val="001F3A2D"/>
    <w:rsid w:val="001F3EC0"/>
    <w:rsid w:val="001F3EFD"/>
    <w:rsid w:val="001F4406"/>
    <w:rsid w:val="001F56A1"/>
    <w:rsid w:val="001F57F8"/>
    <w:rsid w:val="001F62BD"/>
    <w:rsid w:val="001F6BD1"/>
    <w:rsid w:val="001F72D0"/>
    <w:rsid w:val="001F74A3"/>
    <w:rsid w:val="001F752F"/>
    <w:rsid w:val="001F7653"/>
    <w:rsid w:val="001F794A"/>
    <w:rsid w:val="001F7B00"/>
    <w:rsid w:val="001F7CFE"/>
    <w:rsid w:val="001F7ED5"/>
    <w:rsid w:val="001F7FD2"/>
    <w:rsid w:val="00200157"/>
    <w:rsid w:val="00200545"/>
    <w:rsid w:val="00200685"/>
    <w:rsid w:val="00200BDF"/>
    <w:rsid w:val="00200DDE"/>
    <w:rsid w:val="00200E02"/>
    <w:rsid w:val="00200F9E"/>
    <w:rsid w:val="00201AB0"/>
    <w:rsid w:val="00201BC1"/>
    <w:rsid w:val="00201F5E"/>
    <w:rsid w:val="0020216E"/>
    <w:rsid w:val="002023C6"/>
    <w:rsid w:val="00202597"/>
    <w:rsid w:val="00202908"/>
    <w:rsid w:val="00202909"/>
    <w:rsid w:val="00202922"/>
    <w:rsid w:val="00202C7C"/>
    <w:rsid w:val="00202E45"/>
    <w:rsid w:val="002030D2"/>
    <w:rsid w:val="00203270"/>
    <w:rsid w:val="00203775"/>
    <w:rsid w:val="002037F9"/>
    <w:rsid w:val="00203C3D"/>
    <w:rsid w:val="00203C4E"/>
    <w:rsid w:val="0020404D"/>
    <w:rsid w:val="00204058"/>
    <w:rsid w:val="002043A6"/>
    <w:rsid w:val="002047AA"/>
    <w:rsid w:val="00205312"/>
    <w:rsid w:val="002060B0"/>
    <w:rsid w:val="0020647A"/>
    <w:rsid w:val="00206559"/>
    <w:rsid w:val="00207347"/>
    <w:rsid w:val="0020742C"/>
    <w:rsid w:val="00207B89"/>
    <w:rsid w:val="00210086"/>
    <w:rsid w:val="002103B9"/>
    <w:rsid w:val="002105EE"/>
    <w:rsid w:val="002111FB"/>
    <w:rsid w:val="002115EB"/>
    <w:rsid w:val="0021192D"/>
    <w:rsid w:val="00211C5A"/>
    <w:rsid w:val="00211C9F"/>
    <w:rsid w:val="00212032"/>
    <w:rsid w:val="00212471"/>
    <w:rsid w:val="002131FF"/>
    <w:rsid w:val="00213204"/>
    <w:rsid w:val="00213537"/>
    <w:rsid w:val="00213561"/>
    <w:rsid w:val="0021384E"/>
    <w:rsid w:val="00213D83"/>
    <w:rsid w:val="00213F34"/>
    <w:rsid w:val="00214165"/>
    <w:rsid w:val="00214278"/>
    <w:rsid w:val="002152A2"/>
    <w:rsid w:val="0021542C"/>
    <w:rsid w:val="002155D4"/>
    <w:rsid w:val="00215CDA"/>
    <w:rsid w:val="002161A8"/>
    <w:rsid w:val="00216D77"/>
    <w:rsid w:val="002171C6"/>
    <w:rsid w:val="002176CC"/>
    <w:rsid w:val="002178BD"/>
    <w:rsid w:val="002179F2"/>
    <w:rsid w:val="00220368"/>
    <w:rsid w:val="00221DA5"/>
    <w:rsid w:val="0022284C"/>
    <w:rsid w:val="00222F10"/>
    <w:rsid w:val="00223669"/>
    <w:rsid w:val="0022376D"/>
    <w:rsid w:val="00223787"/>
    <w:rsid w:val="00223BC7"/>
    <w:rsid w:val="00223D12"/>
    <w:rsid w:val="002241BB"/>
    <w:rsid w:val="002247CA"/>
    <w:rsid w:val="00224A0F"/>
    <w:rsid w:val="00224D52"/>
    <w:rsid w:val="0022553D"/>
    <w:rsid w:val="002255F2"/>
    <w:rsid w:val="002255FB"/>
    <w:rsid w:val="00225A3F"/>
    <w:rsid w:val="00226377"/>
    <w:rsid w:val="0022645B"/>
    <w:rsid w:val="00226462"/>
    <w:rsid w:val="00226C28"/>
    <w:rsid w:val="00227501"/>
    <w:rsid w:val="00227BC7"/>
    <w:rsid w:val="00227F6A"/>
    <w:rsid w:val="002302DA"/>
    <w:rsid w:val="002306DA"/>
    <w:rsid w:val="002311E8"/>
    <w:rsid w:val="0023127E"/>
    <w:rsid w:val="00231782"/>
    <w:rsid w:val="00231833"/>
    <w:rsid w:val="00231970"/>
    <w:rsid w:val="00231AF7"/>
    <w:rsid w:val="002321EB"/>
    <w:rsid w:val="00232610"/>
    <w:rsid w:val="00232988"/>
    <w:rsid w:val="002329B3"/>
    <w:rsid w:val="00232B07"/>
    <w:rsid w:val="00232DA0"/>
    <w:rsid w:val="00232DE0"/>
    <w:rsid w:val="00232E4E"/>
    <w:rsid w:val="00233100"/>
    <w:rsid w:val="0023310E"/>
    <w:rsid w:val="00233846"/>
    <w:rsid w:val="00233900"/>
    <w:rsid w:val="00233B88"/>
    <w:rsid w:val="0023443F"/>
    <w:rsid w:val="002344FA"/>
    <w:rsid w:val="00234E5F"/>
    <w:rsid w:val="0023573E"/>
    <w:rsid w:val="00235A31"/>
    <w:rsid w:val="00235AD4"/>
    <w:rsid w:val="002364FE"/>
    <w:rsid w:val="002370FE"/>
    <w:rsid w:val="00237286"/>
    <w:rsid w:val="00237551"/>
    <w:rsid w:val="00237AD9"/>
    <w:rsid w:val="00237C59"/>
    <w:rsid w:val="0024067A"/>
    <w:rsid w:val="00240D80"/>
    <w:rsid w:val="00241033"/>
    <w:rsid w:val="00241554"/>
    <w:rsid w:val="00241BDA"/>
    <w:rsid w:val="00242367"/>
    <w:rsid w:val="00242950"/>
    <w:rsid w:val="00242AA1"/>
    <w:rsid w:val="00243482"/>
    <w:rsid w:val="0024357A"/>
    <w:rsid w:val="0024375B"/>
    <w:rsid w:val="002439C3"/>
    <w:rsid w:val="00243E0D"/>
    <w:rsid w:val="00243EBE"/>
    <w:rsid w:val="00243FDA"/>
    <w:rsid w:val="00244EC2"/>
    <w:rsid w:val="00244FC2"/>
    <w:rsid w:val="0024538A"/>
    <w:rsid w:val="00245B1D"/>
    <w:rsid w:val="00245D38"/>
    <w:rsid w:val="00246467"/>
    <w:rsid w:val="00246614"/>
    <w:rsid w:val="002477FE"/>
    <w:rsid w:val="002479BF"/>
    <w:rsid w:val="00247EFF"/>
    <w:rsid w:val="002506E8"/>
    <w:rsid w:val="00250E31"/>
    <w:rsid w:val="00250FDB"/>
    <w:rsid w:val="00251039"/>
    <w:rsid w:val="0025117D"/>
    <w:rsid w:val="0025128D"/>
    <w:rsid w:val="0025158F"/>
    <w:rsid w:val="0025164C"/>
    <w:rsid w:val="00251BE0"/>
    <w:rsid w:val="00252651"/>
    <w:rsid w:val="002531B5"/>
    <w:rsid w:val="002535F1"/>
    <w:rsid w:val="00253BF7"/>
    <w:rsid w:val="00253DF0"/>
    <w:rsid w:val="00253EBA"/>
    <w:rsid w:val="002540C7"/>
    <w:rsid w:val="0025426E"/>
    <w:rsid w:val="00254289"/>
    <w:rsid w:val="00254416"/>
    <w:rsid w:val="00254462"/>
    <w:rsid w:val="0025460E"/>
    <w:rsid w:val="0025486D"/>
    <w:rsid w:val="0025511B"/>
    <w:rsid w:val="0025577F"/>
    <w:rsid w:val="00255C07"/>
    <w:rsid w:val="002563E7"/>
    <w:rsid w:val="002566A3"/>
    <w:rsid w:val="00256907"/>
    <w:rsid w:val="00256A3C"/>
    <w:rsid w:val="00256F72"/>
    <w:rsid w:val="002573C9"/>
    <w:rsid w:val="00257746"/>
    <w:rsid w:val="00257A31"/>
    <w:rsid w:val="00257D60"/>
    <w:rsid w:val="00257EE8"/>
    <w:rsid w:val="00260811"/>
    <w:rsid w:val="00260EF0"/>
    <w:rsid w:val="00260EF4"/>
    <w:rsid w:val="00260F58"/>
    <w:rsid w:val="00260FC0"/>
    <w:rsid w:val="002611B4"/>
    <w:rsid w:val="002620B4"/>
    <w:rsid w:val="00262272"/>
    <w:rsid w:val="002622F9"/>
    <w:rsid w:val="0026240C"/>
    <w:rsid w:val="00262644"/>
    <w:rsid w:val="00262ECB"/>
    <w:rsid w:val="00262EFA"/>
    <w:rsid w:val="00263D1D"/>
    <w:rsid w:val="0026403B"/>
    <w:rsid w:val="002644F2"/>
    <w:rsid w:val="00264A73"/>
    <w:rsid w:val="00264FBA"/>
    <w:rsid w:val="00265423"/>
    <w:rsid w:val="00265EA9"/>
    <w:rsid w:val="0026601F"/>
    <w:rsid w:val="0026607E"/>
    <w:rsid w:val="00266DEB"/>
    <w:rsid w:val="0026708B"/>
    <w:rsid w:val="002673B0"/>
    <w:rsid w:val="002673FD"/>
    <w:rsid w:val="002674AD"/>
    <w:rsid w:val="002675BF"/>
    <w:rsid w:val="00267985"/>
    <w:rsid w:val="002679E8"/>
    <w:rsid w:val="00267DA3"/>
    <w:rsid w:val="002708E3"/>
    <w:rsid w:val="00270E92"/>
    <w:rsid w:val="002713C9"/>
    <w:rsid w:val="00271AF8"/>
    <w:rsid w:val="00271D91"/>
    <w:rsid w:val="00271DC1"/>
    <w:rsid w:val="002720F4"/>
    <w:rsid w:val="00272135"/>
    <w:rsid w:val="002721F1"/>
    <w:rsid w:val="00272531"/>
    <w:rsid w:val="002731BD"/>
    <w:rsid w:val="00273614"/>
    <w:rsid w:val="00273771"/>
    <w:rsid w:val="00273967"/>
    <w:rsid w:val="00273E2E"/>
    <w:rsid w:val="0027422F"/>
    <w:rsid w:val="002746F8"/>
    <w:rsid w:val="00274719"/>
    <w:rsid w:val="0027504A"/>
    <w:rsid w:val="00275126"/>
    <w:rsid w:val="0027522A"/>
    <w:rsid w:val="00275643"/>
    <w:rsid w:val="002756C0"/>
    <w:rsid w:val="00275743"/>
    <w:rsid w:val="002763C7"/>
    <w:rsid w:val="002766D5"/>
    <w:rsid w:val="0027684D"/>
    <w:rsid w:val="00276B32"/>
    <w:rsid w:val="00276DA5"/>
    <w:rsid w:val="0027702E"/>
    <w:rsid w:val="00277197"/>
    <w:rsid w:val="00277EF3"/>
    <w:rsid w:val="00280230"/>
    <w:rsid w:val="0028098B"/>
    <w:rsid w:val="00280F82"/>
    <w:rsid w:val="0028120F"/>
    <w:rsid w:val="00281314"/>
    <w:rsid w:val="00281CFD"/>
    <w:rsid w:val="002820FF"/>
    <w:rsid w:val="002821D8"/>
    <w:rsid w:val="00282B51"/>
    <w:rsid w:val="00282B9B"/>
    <w:rsid w:val="002832F3"/>
    <w:rsid w:val="002833B5"/>
    <w:rsid w:val="002833DE"/>
    <w:rsid w:val="00283716"/>
    <w:rsid w:val="00283B09"/>
    <w:rsid w:val="00283C06"/>
    <w:rsid w:val="00283E4A"/>
    <w:rsid w:val="002844CA"/>
    <w:rsid w:val="0028491C"/>
    <w:rsid w:val="00284B8A"/>
    <w:rsid w:val="00284E53"/>
    <w:rsid w:val="002864DB"/>
    <w:rsid w:val="002865A9"/>
    <w:rsid w:val="00286DCE"/>
    <w:rsid w:val="002873C1"/>
    <w:rsid w:val="00287788"/>
    <w:rsid w:val="002877BE"/>
    <w:rsid w:val="00287D8C"/>
    <w:rsid w:val="00290290"/>
    <w:rsid w:val="002906CD"/>
    <w:rsid w:val="002908FB"/>
    <w:rsid w:val="00290D5D"/>
    <w:rsid w:val="00290E90"/>
    <w:rsid w:val="00291832"/>
    <w:rsid w:val="0029187E"/>
    <w:rsid w:val="00291B7B"/>
    <w:rsid w:val="00291DC1"/>
    <w:rsid w:val="002923A6"/>
    <w:rsid w:val="002923F0"/>
    <w:rsid w:val="00292520"/>
    <w:rsid w:val="002926E6"/>
    <w:rsid w:val="002927D5"/>
    <w:rsid w:val="0029287D"/>
    <w:rsid w:val="00292D13"/>
    <w:rsid w:val="002930D0"/>
    <w:rsid w:val="002934CE"/>
    <w:rsid w:val="0029363F"/>
    <w:rsid w:val="00293F26"/>
    <w:rsid w:val="00294688"/>
    <w:rsid w:val="00294992"/>
    <w:rsid w:val="00294D3B"/>
    <w:rsid w:val="00295593"/>
    <w:rsid w:val="00295626"/>
    <w:rsid w:val="002957FB"/>
    <w:rsid w:val="00295AFD"/>
    <w:rsid w:val="00296A76"/>
    <w:rsid w:val="00296BBF"/>
    <w:rsid w:val="00296BDD"/>
    <w:rsid w:val="00296D1A"/>
    <w:rsid w:val="00296DB9"/>
    <w:rsid w:val="00297340"/>
    <w:rsid w:val="002977E1"/>
    <w:rsid w:val="002979DC"/>
    <w:rsid w:val="00297D84"/>
    <w:rsid w:val="00297FE2"/>
    <w:rsid w:val="002A0431"/>
    <w:rsid w:val="002A059B"/>
    <w:rsid w:val="002A07AF"/>
    <w:rsid w:val="002A0DE3"/>
    <w:rsid w:val="002A14A0"/>
    <w:rsid w:val="002A1B98"/>
    <w:rsid w:val="002A1DB9"/>
    <w:rsid w:val="002A1DE8"/>
    <w:rsid w:val="002A1E91"/>
    <w:rsid w:val="002A2541"/>
    <w:rsid w:val="002A256E"/>
    <w:rsid w:val="002A2710"/>
    <w:rsid w:val="002A2BB9"/>
    <w:rsid w:val="002A2F82"/>
    <w:rsid w:val="002A3170"/>
    <w:rsid w:val="002A3335"/>
    <w:rsid w:val="002A33A7"/>
    <w:rsid w:val="002A343F"/>
    <w:rsid w:val="002A35DF"/>
    <w:rsid w:val="002A35EB"/>
    <w:rsid w:val="002A3CFE"/>
    <w:rsid w:val="002A417E"/>
    <w:rsid w:val="002A42C5"/>
    <w:rsid w:val="002A44EE"/>
    <w:rsid w:val="002A45CE"/>
    <w:rsid w:val="002A4652"/>
    <w:rsid w:val="002A5A53"/>
    <w:rsid w:val="002A5E24"/>
    <w:rsid w:val="002A603A"/>
    <w:rsid w:val="002A6219"/>
    <w:rsid w:val="002A687B"/>
    <w:rsid w:val="002A6B21"/>
    <w:rsid w:val="002A6BD8"/>
    <w:rsid w:val="002A6BED"/>
    <w:rsid w:val="002A6D4A"/>
    <w:rsid w:val="002A7337"/>
    <w:rsid w:val="002A7772"/>
    <w:rsid w:val="002A7EB3"/>
    <w:rsid w:val="002B19B9"/>
    <w:rsid w:val="002B1E1C"/>
    <w:rsid w:val="002B23EE"/>
    <w:rsid w:val="002B2795"/>
    <w:rsid w:val="002B2B88"/>
    <w:rsid w:val="002B303F"/>
    <w:rsid w:val="002B345A"/>
    <w:rsid w:val="002B352D"/>
    <w:rsid w:val="002B36A6"/>
    <w:rsid w:val="002B3B01"/>
    <w:rsid w:val="002B3B10"/>
    <w:rsid w:val="002B432B"/>
    <w:rsid w:val="002B44AF"/>
    <w:rsid w:val="002B491D"/>
    <w:rsid w:val="002B4BE8"/>
    <w:rsid w:val="002B4F97"/>
    <w:rsid w:val="002B51E7"/>
    <w:rsid w:val="002B52CA"/>
    <w:rsid w:val="002B5B1B"/>
    <w:rsid w:val="002B5B78"/>
    <w:rsid w:val="002B5CFC"/>
    <w:rsid w:val="002B5DBC"/>
    <w:rsid w:val="002B6296"/>
    <w:rsid w:val="002B6696"/>
    <w:rsid w:val="002B686B"/>
    <w:rsid w:val="002C04B2"/>
    <w:rsid w:val="002C0514"/>
    <w:rsid w:val="002C06D2"/>
    <w:rsid w:val="002C0703"/>
    <w:rsid w:val="002C10AC"/>
    <w:rsid w:val="002C12E3"/>
    <w:rsid w:val="002C1A16"/>
    <w:rsid w:val="002C1A9E"/>
    <w:rsid w:val="002C1B37"/>
    <w:rsid w:val="002C1E09"/>
    <w:rsid w:val="002C2874"/>
    <w:rsid w:val="002C2B6C"/>
    <w:rsid w:val="002C2DC0"/>
    <w:rsid w:val="002C3137"/>
    <w:rsid w:val="002C3605"/>
    <w:rsid w:val="002C371B"/>
    <w:rsid w:val="002C424F"/>
    <w:rsid w:val="002C5360"/>
    <w:rsid w:val="002C541A"/>
    <w:rsid w:val="002C5B1E"/>
    <w:rsid w:val="002C61E4"/>
    <w:rsid w:val="002C64AF"/>
    <w:rsid w:val="002C69DA"/>
    <w:rsid w:val="002C6DAE"/>
    <w:rsid w:val="002C6EEB"/>
    <w:rsid w:val="002C7758"/>
    <w:rsid w:val="002C7848"/>
    <w:rsid w:val="002C7A2C"/>
    <w:rsid w:val="002D0472"/>
    <w:rsid w:val="002D04D7"/>
    <w:rsid w:val="002D0D24"/>
    <w:rsid w:val="002D0DB3"/>
    <w:rsid w:val="002D1212"/>
    <w:rsid w:val="002D1524"/>
    <w:rsid w:val="002D166E"/>
    <w:rsid w:val="002D1772"/>
    <w:rsid w:val="002D1ACA"/>
    <w:rsid w:val="002D1F29"/>
    <w:rsid w:val="002D1F71"/>
    <w:rsid w:val="002D2317"/>
    <w:rsid w:val="002D261A"/>
    <w:rsid w:val="002D2A7A"/>
    <w:rsid w:val="002D356F"/>
    <w:rsid w:val="002D35EB"/>
    <w:rsid w:val="002D36FF"/>
    <w:rsid w:val="002D3C8A"/>
    <w:rsid w:val="002D453F"/>
    <w:rsid w:val="002D4760"/>
    <w:rsid w:val="002D4833"/>
    <w:rsid w:val="002D49B2"/>
    <w:rsid w:val="002D4BB4"/>
    <w:rsid w:val="002D4DB6"/>
    <w:rsid w:val="002D50E5"/>
    <w:rsid w:val="002D5154"/>
    <w:rsid w:val="002D51C8"/>
    <w:rsid w:val="002D52D2"/>
    <w:rsid w:val="002D5386"/>
    <w:rsid w:val="002D59AF"/>
    <w:rsid w:val="002D5E3A"/>
    <w:rsid w:val="002D5F26"/>
    <w:rsid w:val="002D6274"/>
    <w:rsid w:val="002D6432"/>
    <w:rsid w:val="002D67A3"/>
    <w:rsid w:val="002D70EC"/>
    <w:rsid w:val="002D73DD"/>
    <w:rsid w:val="002D75FA"/>
    <w:rsid w:val="002D7BA2"/>
    <w:rsid w:val="002E0078"/>
    <w:rsid w:val="002E02EB"/>
    <w:rsid w:val="002E0557"/>
    <w:rsid w:val="002E07A1"/>
    <w:rsid w:val="002E0825"/>
    <w:rsid w:val="002E0837"/>
    <w:rsid w:val="002E0977"/>
    <w:rsid w:val="002E1191"/>
    <w:rsid w:val="002E11B4"/>
    <w:rsid w:val="002E147A"/>
    <w:rsid w:val="002E191A"/>
    <w:rsid w:val="002E1DE6"/>
    <w:rsid w:val="002E1F8C"/>
    <w:rsid w:val="002E23D1"/>
    <w:rsid w:val="002E27B6"/>
    <w:rsid w:val="002E2803"/>
    <w:rsid w:val="002E340D"/>
    <w:rsid w:val="002E3725"/>
    <w:rsid w:val="002E3AE8"/>
    <w:rsid w:val="002E3DC6"/>
    <w:rsid w:val="002E3DF9"/>
    <w:rsid w:val="002E40C3"/>
    <w:rsid w:val="002E4610"/>
    <w:rsid w:val="002E47BC"/>
    <w:rsid w:val="002E4EA7"/>
    <w:rsid w:val="002E5288"/>
    <w:rsid w:val="002E563B"/>
    <w:rsid w:val="002E5D8B"/>
    <w:rsid w:val="002E5F3C"/>
    <w:rsid w:val="002E6FD2"/>
    <w:rsid w:val="002E72EA"/>
    <w:rsid w:val="002E745F"/>
    <w:rsid w:val="002E7ABD"/>
    <w:rsid w:val="002E7F12"/>
    <w:rsid w:val="002F01C3"/>
    <w:rsid w:val="002F0682"/>
    <w:rsid w:val="002F0DA1"/>
    <w:rsid w:val="002F111F"/>
    <w:rsid w:val="002F14B0"/>
    <w:rsid w:val="002F16DC"/>
    <w:rsid w:val="002F17FA"/>
    <w:rsid w:val="002F1939"/>
    <w:rsid w:val="002F1D17"/>
    <w:rsid w:val="002F1FEE"/>
    <w:rsid w:val="002F2930"/>
    <w:rsid w:val="002F2AAE"/>
    <w:rsid w:val="002F309A"/>
    <w:rsid w:val="002F339B"/>
    <w:rsid w:val="002F33F8"/>
    <w:rsid w:val="002F3564"/>
    <w:rsid w:val="002F3C23"/>
    <w:rsid w:val="002F4189"/>
    <w:rsid w:val="002F4402"/>
    <w:rsid w:val="002F500C"/>
    <w:rsid w:val="002F561C"/>
    <w:rsid w:val="002F5642"/>
    <w:rsid w:val="002F5713"/>
    <w:rsid w:val="002F58C9"/>
    <w:rsid w:val="002F6F1B"/>
    <w:rsid w:val="002F73A7"/>
    <w:rsid w:val="002F78FC"/>
    <w:rsid w:val="002F7D56"/>
    <w:rsid w:val="0030042A"/>
    <w:rsid w:val="00300514"/>
    <w:rsid w:val="00300C14"/>
    <w:rsid w:val="0030107E"/>
    <w:rsid w:val="00301145"/>
    <w:rsid w:val="00301331"/>
    <w:rsid w:val="003016EC"/>
    <w:rsid w:val="00301DCB"/>
    <w:rsid w:val="00301DED"/>
    <w:rsid w:val="00302A99"/>
    <w:rsid w:val="00302E56"/>
    <w:rsid w:val="00303500"/>
    <w:rsid w:val="00303B5D"/>
    <w:rsid w:val="00303F10"/>
    <w:rsid w:val="003043EF"/>
    <w:rsid w:val="003046DE"/>
    <w:rsid w:val="00304F79"/>
    <w:rsid w:val="00305366"/>
    <w:rsid w:val="00305C19"/>
    <w:rsid w:val="00305F0F"/>
    <w:rsid w:val="00306383"/>
    <w:rsid w:val="0030653F"/>
    <w:rsid w:val="00306930"/>
    <w:rsid w:val="00306E00"/>
    <w:rsid w:val="00306F27"/>
    <w:rsid w:val="003070D9"/>
    <w:rsid w:val="003074B4"/>
    <w:rsid w:val="0030760E"/>
    <w:rsid w:val="00307B52"/>
    <w:rsid w:val="00307B92"/>
    <w:rsid w:val="00310595"/>
    <w:rsid w:val="00310679"/>
    <w:rsid w:val="003108F0"/>
    <w:rsid w:val="00310B55"/>
    <w:rsid w:val="00310E21"/>
    <w:rsid w:val="00311172"/>
    <w:rsid w:val="00311723"/>
    <w:rsid w:val="0031183E"/>
    <w:rsid w:val="0031186B"/>
    <w:rsid w:val="0031194F"/>
    <w:rsid w:val="00312873"/>
    <w:rsid w:val="003131E7"/>
    <w:rsid w:val="0031332F"/>
    <w:rsid w:val="0031336A"/>
    <w:rsid w:val="0031350A"/>
    <w:rsid w:val="003138AA"/>
    <w:rsid w:val="00313931"/>
    <w:rsid w:val="0031463B"/>
    <w:rsid w:val="00314682"/>
    <w:rsid w:val="003148EC"/>
    <w:rsid w:val="00314DC7"/>
    <w:rsid w:val="00315205"/>
    <w:rsid w:val="00315779"/>
    <w:rsid w:val="00315808"/>
    <w:rsid w:val="003158BB"/>
    <w:rsid w:val="003158C9"/>
    <w:rsid w:val="00315C36"/>
    <w:rsid w:val="00316832"/>
    <w:rsid w:val="003175C8"/>
    <w:rsid w:val="00317629"/>
    <w:rsid w:val="00317694"/>
    <w:rsid w:val="0031781E"/>
    <w:rsid w:val="0031786D"/>
    <w:rsid w:val="00317CBC"/>
    <w:rsid w:val="00317D9F"/>
    <w:rsid w:val="00317EA5"/>
    <w:rsid w:val="00317EA7"/>
    <w:rsid w:val="00320CFD"/>
    <w:rsid w:val="00321182"/>
    <w:rsid w:val="0032121C"/>
    <w:rsid w:val="00321295"/>
    <w:rsid w:val="00321697"/>
    <w:rsid w:val="00321847"/>
    <w:rsid w:val="00321A15"/>
    <w:rsid w:val="003222F5"/>
    <w:rsid w:val="00323119"/>
    <w:rsid w:val="00323B4B"/>
    <w:rsid w:val="00323E46"/>
    <w:rsid w:val="003241BF"/>
    <w:rsid w:val="003242E8"/>
    <w:rsid w:val="0032434B"/>
    <w:rsid w:val="00324383"/>
    <w:rsid w:val="003245B5"/>
    <w:rsid w:val="00325934"/>
    <w:rsid w:val="003260CE"/>
    <w:rsid w:val="00326346"/>
    <w:rsid w:val="003265FC"/>
    <w:rsid w:val="00326670"/>
    <w:rsid w:val="00326B63"/>
    <w:rsid w:val="00326D39"/>
    <w:rsid w:val="003271AF"/>
    <w:rsid w:val="00327678"/>
    <w:rsid w:val="00327D36"/>
    <w:rsid w:val="00327DBE"/>
    <w:rsid w:val="00327E27"/>
    <w:rsid w:val="00327FED"/>
    <w:rsid w:val="0033051F"/>
    <w:rsid w:val="00330811"/>
    <w:rsid w:val="00330A6F"/>
    <w:rsid w:val="00330D43"/>
    <w:rsid w:val="00330D54"/>
    <w:rsid w:val="00331BE6"/>
    <w:rsid w:val="003321FF"/>
    <w:rsid w:val="00332277"/>
    <w:rsid w:val="003335CB"/>
    <w:rsid w:val="0033364A"/>
    <w:rsid w:val="003337CE"/>
    <w:rsid w:val="00333BB4"/>
    <w:rsid w:val="00333CA0"/>
    <w:rsid w:val="00333E28"/>
    <w:rsid w:val="00334235"/>
    <w:rsid w:val="003359A0"/>
    <w:rsid w:val="00335A1C"/>
    <w:rsid w:val="00336241"/>
    <w:rsid w:val="003363C2"/>
    <w:rsid w:val="00336CF0"/>
    <w:rsid w:val="00337568"/>
    <w:rsid w:val="003376B5"/>
    <w:rsid w:val="00337B67"/>
    <w:rsid w:val="00337C41"/>
    <w:rsid w:val="00337DC1"/>
    <w:rsid w:val="00337E96"/>
    <w:rsid w:val="00340031"/>
    <w:rsid w:val="003403B7"/>
    <w:rsid w:val="003418F5"/>
    <w:rsid w:val="003422E6"/>
    <w:rsid w:val="00342402"/>
    <w:rsid w:val="00342566"/>
    <w:rsid w:val="0034256F"/>
    <w:rsid w:val="00342B33"/>
    <w:rsid w:val="00342BA8"/>
    <w:rsid w:val="00342FFC"/>
    <w:rsid w:val="00343E9A"/>
    <w:rsid w:val="003447F9"/>
    <w:rsid w:val="00345185"/>
    <w:rsid w:val="003452DF"/>
    <w:rsid w:val="00345425"/>
    <w:rsid w:val="003455E5"/>
    <w:rsid w:val="00345870"/>
    <w:rsid w:val="00345A93"/>
    <w:rsid w:val="00345E3E"/>
    <w:rsid w:val="00345FF5"/>
    <w:rsid w:val="003468BD"/>
    <w:rsid w:val="00346C4D"/>
    <w:rsid w:val="00346D1B"/>
    <w:rsid w:val="003475FC"/>
    <w:rsid w:val="00347B88"/>
    <w:rsid w:val="00347ECF"/>
    <w:rsid w:val="003500FF"/>
    <w:rsid w:val="00350627"/>
    <w:rsid w:val="00350EA1"/>
    <w:rsid w:val="00350EFC"/>
    <w:rsid w:val="003511A8"/>
    <w:rsid w:val="00351AC0"/>
    <w:rsid w:val="00351DE7"/>
    <w:rsid w:val="003520AC"/>
    <w:rsid w:val="003523FA"/>
    <w:rsid w:val="00352E88"/>
    <w:rsid w:val="00352EDE"/>
    <w:rsid w:val="00353184"/>
    <w:rsid w:val="0035321C"/>
    <w:rsid w:val="003538F1"/>
    <w:rsid w:val="00353B0F"/>
    <w:rsid w:val="003541C3"/>
    <w:rsid w:val="003548A9"/>
    <w:rsid w:val="003549DC"/>
    <w:rsid w:val="00354D6D"/>
    <w:rsid w:val="00354DEC"/>
    <w:rsid w:val="00354F80"/>
    <w:rsid w:val="00355C10"/>
    <w:rsid w:val="003561F6"/>
    <w:rsid w:val="00356B54"/>
    <w:rsid w:val="00357463"/>
    <w:rsid w:val="0035796A"/>
    <w:rsid w:val="003601E3"/>
    <w:rsid w:val="00360994"/>
    <w:rsid w:val="00360C65"/>
    <w:rsid w:val="00360C8D"/>
    <w:rsid w:val="0036136A"/>
    <w:rsid w:val="00361724"/>
    <w:rsid w:val="00361737"/>
    <w:rsid w:val="003617BC"/>
    <w:rsid w:val="00362091"/>
    <w:rsid w:val="00362432"/>
    <w:rsid w:val="003624F1"/>
    <w:rsid w:val="003627FA"/>
    <w:rsid w:val="003628AA"/>
    <w:rsid w:val="003628ED"/>
    <w:rsid w:val="003637C1"/>
    <w:rsid w:val="00363AE8"/>
    <w:rsid w:val="00363C4E"/>
    <w:rsid w:val="00364013"/>
    <w:rsid w:val="00364965"/>
    <w:rsid w:val="00364AE1"/>
    <w:rsid w:val="00364BF3"/>
    <w:rsid w:val="00365117"/>
    <w:rsid w:val="003651CE"/>
    <w:rsid w:val="003652A9"/>
    <w:rsid w:val="0036559D"/>
    <w:rsid w:val="003656B1"/>
    <w:rsid w:val="00365708"/>
    <w:rsid w:val="003657F1"/>
    <w:rsid w:val="00365AFC"/>
    <w:rsid w:val="0036653D"/>
    <w:rsid w:val="00366571"/>
    <w:rsid w:val="003665AC"/>
    <w:rsid w:val="00366857"/>
    <w:rsid w:val="00366AF4"/>
    <w:rsid w:val="00366E9C"/>
    <w:rsid w:val="003670C6"/>
    <w:rsid w:val="00367282"/>
    <w:rsid w:val="00367412"/>
    <w:rsid w:val="00367967"/>
    <w:rsid w:val="00367C33"/>
    <w:rsid w:val="00367C62"/>
    <w:rsid w:val="00367C94"/>
    <w:rsid w:val="0037036A"/>
    <w:rsid w:val="00370470"/>
    <w:rsid w:val="0037060E"/>
    <w:rsid w:val="003706DD"/>
    <w:rsid w:val="00371614"/>
    <w:rsid w:val="00371725"/>
    <w:rsid w:val="0037187F"/>
    <w:rsid w:val="00371940"/>
    <w:rsid w:val="00371A66"/>
    <w:rsid w:val="00372731"/>
    <w:rsid w:val="00372A21"/>
    <w:rsid w:val="00372B22"/>
    <w:rsid w:val="00372D05"/>
    <w:rsid w:val="00373099"/>
    <w:rsid w:val="00373753"/>
    <w:rsid w:val="00373795"/>
    <w:rsid w:val="00373E21"/>
    <w:rsid w:val="0037457F"/>
    <w:rsid w:val="00374742"/>
    <w:rsid w:val="00374F06"/>
    <w:rsid w:val="0037503C"/>
    <w:rsid w:val="00375109"/>
    <w:rsid w:val="003751AF"/>
    <w:rsid w:val="00375C8A"/>
    <w:rsid w:val="00376504"/>
    <w:rsid w:val="00376AEA"/>
    <w:rsid w:val="00376B99"/>
    <w:rsid w:val="003770CB"/>
    <w:rsid w:val="00380624"/>
    <w:rsid w:val="0038073C"/>
    <w:rsid w:val="003808D1"/>
    <w:rsid w:val="00380942"/>
    <w:rsid w:val="00380D92"/>
    <w:rsid w:val="00380D9D"/>
    <w:rsid w:val="00381201"/>
    <w:rsid w:val="003817A5"/>
    <w:rsid w:val="003817D9"/>
    <w:rsid w:val="003819DB"/>
    <w:rsid w:val="00381CFA"/>
    <w:rsid w:val="003820F6"/>
    <w:rsid w:val="00382279"/>
    <w:rsid w:val="003824C6"/>
    <w:rsid w:val="0038273E"/>
    <w:rsid w:val="00382D39"/>
    <w:rsid w:val="00382DDE"/>
    <w:rsid w:val="00382F95"/>
    <w:rsid w:val="0038306E"/>
    <w:rsid w:val="00383A38"/>
    <w:rsid w:val="00383E3A"/>
    <w:rsid w:val="003843FC"/>
    <w:rsid w:val="00384583"/>
    <w:rsid w:val="00384AA5"/>
    <w:rsid w:val="00384B26"/>
    <w:rsid w:val="00384E0D"/>
    <w:rsid w:val="0038578A"/>
    <w:rsid w:val="003859B6"/>
    <w:rsid w:val="00385CEF"/>
    <w:rsid w:val="00385CFB"/>
    <w:rsid w:val="00385F54"/>
    <w:rsid w:val="003870E1"/>
    <w:rsid w:val="003872BC"/>
    <w:rsid w:val="00387456"/>
    <w:rsid w:val="00387E6C"/>
    <w:rsid w:val="003904A6"/>
    <w:rsid w:val="003904F5"/>
    <w:rsid w:val="00390D66"/>
    <w:rsid w:val="00390F9C"/>
    <w:rsid w:val="003919A7"/>
    <w:rsid w:val="00391CD7"/>
    <w:rsid w:val="00391EC1"/>
    <w:rsid w:val="00392471"/>
    <w:rsid w:val="00393C6E"/>
    <w:rsid w:val="00393D00"/>
    <w:rsid w:val="00394026"/>
    <w:rsid w:val="0039441F"/>
    <w:rsid w:val="003944D5"/>
    <w:rsid w:val="00394632"/>
    <w:rsid w:val="00394A81"/>
    <w:rsid w:val="00394AE4"/>
    <w:rsid w:val="00394E5F"/>
    <w:rsid w:val="00395798"/>
    <w:rsid w:val="0039654E"/>
    <w:rsid w:val="00396A3F"/>
    <w:rsid w:val="00396EBB"/>
    <w:rsid w:val="00396F8F"/>
    <w:rsid w:val="003976CC"/>
    <w:rsid w:val="00397752"/>
    <w:rsid w:val="00397900"/>
    <w:rsid w:val="00397E4B"/>
    <w:rsid w:val="003A050A"/>
    <w:rsid w:val="003A0570"/>
    <w:rsid w:val="003A0E2B"/>
    <w:rsid w:val="003A1A1A"/>
    <w:rsid w:val="003A1FFA"/>
    <w:rsid w:val="003A2584"/>
    <w:rsid w:val="003A25F3"/>
    <w:rsid w:val="003A2751"/>
    <w:rsid w:val="003A2DA9"/>
    <w:rsid w:val="003A2FB1"/>
    <w:rsid w:val="003A32D7"/>
    <w:rsid w:val="003A374F"/>
    <w:rsid w:val="003A4CB3"/>
    <w:rsid w:val="003A4CD7"/>
    <w:rsid w:val="003A4CF7"/>
    <w:rsid w:val="003A53E3"/>
    <w:rsid w:val="003A598C"/>
    <w:rsid w:val="003A5D7A"/>
    <w:rsid w:val="003A608D"/>
    <w:rsid w:val="003A628B"/>
    <w:rsid w:val="003A635D"/>
    <w:rsid w:val="003A6381"/>
    <w:rsid w:val="003A6F0E"/>
    <w:rsid w:val="003A749D"/>
    <w:rsid w:val="003A79CD"/>
    <w:rsid w:val="003A7EC6"/>
    <w:rsid w:val="003A7FB3"/>
    <w:rsid w:val="003B011C"/>
    <w:rsid w:val="003B0388"/>
    <w:rsid w:val="003B0676"/>
    <w:rsid w:val="003B152A"/>
    <w:rsid w:val="003B2702"/>
    <w:rsid w:val="003B3014"/>
    <w:rsid w:val="003B3319"/>
    <w:rsid w:val="003B3ADA"/>
    <w:rsid w:val="003B409C"/>
    <w:rsid w:val="003B432B"/>
    <w:rsid w:val="003B46BE"/>
    <w:rsid w:val="003B477F"/>
    <w:rsid w:val="003B47D4"/>
    <w:rsid w:val="003B48AA"/>
    <w:rsid w:val="003B4A5F"/>
    <w:rsid w:val="003B52DC"/>
    <w:rsid w:val="003B60A1"/>
    <w:rsid w:val="003B6841"/>
    <w:rsid w:val="003B699A"/>
    <w:rsid w:val="003B69D4"/>
    <w:rsid w:val="003B6BB0"/>
    <w:rsid w:val="003B77B0"/>
    <w:rsid w:val="003B7869"/>
    <w:rsid w:val="003B793D"/>
    <w:rsid w:val="003C03E4"/>
    <w:rsid w:val="003C0B38"/>
    <w:rsid w:val="003C0DCC"/>
    <w:rsid w:val="003C0E48"/>
    <w:rsid w:val="003C10F5"/>
    <w:rsid w:val="003C1822"/>
    <w:rsid w:val="003C199A"/>
    <w:rsid w:val="003C1F12"/>
    <w:rsid w:val="003C206B"/>
    <w:rsid w:val="003C2198"/>
    <w:rsid w:val="003C2413"/>
    <w:rsid w:val="003C24D2"/>
    <w:rsid w:val="003C28CC"/>
    <w:rsid w:val="003C355C"/>
    <w:rsid w:val="003C37B6"/>
    <w:rsid w:val="003C4B6D"/>
    <w:rsid w:val="003C528C"/>
    <w:rsid w:val="003C5C65"/>
    <w:rsid w:val="003C6151"/>
    <w:rsid w:val="003C63D1"/>
    <w:rsid w:val="003C641A"/>
    <w:rsid w:val="003C67FB"/>
    <w:rsid w:val="003C69FF"/>
    <w:rsid w:val="003C6A34"/>
    <w:rsid w:val="003C6BF0"/>
    <w:rsid w:val="003C6C3C"/>
    <w:rsid w:val="003C6D9B"/>
    <w:rsid w:val="003C704C"/>
    <w:rsid w:val="003C78F0"/>
    <w:rsid w:val="003C793D"/>
    <w:rsid w:val="003C79F0"/>
    <w:rsid w:val="003D011B"/>
    <w:rsid w:val="003D0234"/>
    <w:rsid w:val="003D06C8"/>
    <w:rsid w:val="003D14BF"/>
    <w:rsid w:val="003D1ACC"/>
    <w:rsid w:val="003D2281"/>
    <w:rsid w:val="003D236B"/>
    <w:rsid w:val="003D35E1"/>
    <w:rsid w:val="003D36CE"/>
    <w:rsid w:val="003D37C0"/>
    <w:rsid w:val="003D44E3"/>
    <w:rsid w:val="003D4F20"/>
    <w:rsid w:val="003D50EA"/>
    <w:rsid w:val="003D55C3"/>
    <w:rsid w:val="003D5887"/>
    <w:rsid w:val="003D602B"/>
    <w:rsid w:val="003D61E0"/>
    <w:rsid w:val="003D653B"/>
    <w:rsid w:val="003D65D8"/>
    <w:rsid w:val="003D68BA"/>
    <w:rsid w:val="003D6A15"/>
    <w:rsid w:val="003D6DA9"/>
    <w:rsid w:val="003D7595"/>
    <w:rsid w:val="003D7D2F"/>
    <w:rsid w:val="003D7EA6"/>
    <w:rsid w:val="003E0BAA"/>
    <w:rsid w:val="003E0DBF"/>
    <w:rsid w:val="003E0F96"/>
    <w:rsid w:val="003E100E"/>
    <w:rsid w:val="003E185F"/>
    <w:rsid w:val="003E19D9"/>
    <w:rsid w:val="003E1A77"/>
    <w:rsid w:val="003E1E44"/>
    <w:rsid w:val="003E1F7F"/>
    <w:rsid w:val="003E2288"/>
    <w:rsid w:val="003E22AA"/>
    <w:rsid w:val="003E2371"/>
    <w:rsid w:val="003E24DF"/>
    <w:rsid w:val="003E2742"/>
    <w:rsid w:val="003E2A41"/>
    <w:rsid w:val="003E2CD2"/>
    <w:rsid w:val="003E38A3"/>
    <w:rsid w:val="003E416D"/>
    <w:rsid w:val="003E436A"/>
    <w:rsid w:val="003E4437"/>
    <w:rsid w:val="003E46D0"/>
    <w:rsid w:val="003E49E4"/>
    <w:rsid w:val="003E55C0"/>
    <w:rsid w:val="003E55E5"/>
    <w:rsid w:val="003E56E2"/>
    <w:rsid w:val="003E58F7"/>
    <w:rsid w:val="003E58FB"/>
    <w:rsid w:val="003E5DA4"/>
    <w:rsid w:val="003E63D3"/>
    <w:rsid w:val="003E683B"/>
    <w:rsid w:val="003E6962"/>
    <w:rsid w:val="003E7680"/>
    <w:rsid w:val="003E778F"/>
    <w:rsid w:val="003E782D"/>
    <w:rsid w:val="003E7858"/>
    <w:rsid w:val="003F034B"/>
    <w:rsid w:val="003F069C"/>
    <w:rsid w:val="003F0B3D"/>
    <w:rsid w:val="003F1628"/>
    <w:rsid w:val="003F16C2"/>
    <w:rsid w:val="003F1972"/>
    <w:rsid w:val="003F1D13"/>
    <w:rsid w:val="003F2EEF"/>
    <w:rsid w:val="003F351E"/>
    <w:rsid w:val="003F40B9"/>
    <w:rsid w:val="003F447C"/>
    <w:rsid w:val="003F4E5E"/>
    <w:rsid w:val="003F4FA7"/>
    <w:rsid w:val="003F5FA5"/>
    <w:rsid w:val="003F609D"/>
    <w:rsid w:val="003F643B"/>
    <w:rsid w:val="003F645C"/>
    <w:rsid w:val="003F69BB"/>
    <w:rsid w:val="003F6AD6"/>
    <w:rsid w:val="003F6DA2"/>
    <w:rsid w:val="003F70F9"/>
    <w:rsid w:val="003F7103"/>
    <w:rsid w:val="003F7125"/>
    <w:rsid w:val="003F741D"/>
    <w:rsid w:val="0040016F"/>
    <w:rsid w:val="004002D4"/>
    <w:rsid w:val="004009D4"/>
    <w:rsid w:val="00401317"/>
    <w:rsid w:val="00401B22"/>
    <w:rsid w:val="00401B6E"/>
    <w:rsid w:val="00401EE1"/>
    <w:rsid w:val="00401F6B"/>
    <w:rsid w:val="00401FBB"/>
    <w:rsid w:val="00402015"/>
    <w:rsid w:val="00402038"/>
    <w:rsid w:val="00403891"/>
    <w:rsid w:val="0040438F"/>
    <w:rsid w:val="00404732"/>
    <w:rsid w:val="00404CCE"/>
    <w:rsid w:val="00405800"/>
    <w:rsid w:val="004058FA"/>
    <w:rsid w:val="0040597E"/>
    <w:rsid w:val="00406197"/>
    <w:rsid w:val="00406A4B"/>
    <w:rsid w:val="00407251"/>
    <w:rsid w:val="004078B7"/>
    <w:rsid w:val="00407A55"/>
    <w:rsid w:val="00407FB9"/>
    <w:rsid w:val="004106DE"/>
    <w:rsid w:val="00410891"/>
    <w:rsid w:val="00410FF8"/>
    <w:rsid w:val="004118BB"/>
    <w:rsid w:val="00411C20"/>
    <w:rsid w:val="004121BC"/>
    <w:rsid w:val="00412379"/>
    <w:rsid w:val="00412610"/>
    <w:rsid w:val="0041266D"/>
    <w:rsid w:val="00412A02"/>
    <w:rsid w:val="00412D2E"/>
    <w:rsid w:val="00412DBE"/>
    <w:rsid w:val="00412E90"/>
    <w:rsid w:val="00412F5B"/>
    <w:rsid w:val="004134CE"/>
    <w:rsid w:val="00413AD3"/>
    <w:rsid w:val="00413B86"/>
    <w:rsid w:val="00413D5D"/>
    <w:rsid w:val="00413D65"/>
    <w:rsid w:val="0041407D"/>
    <w:rsid w:val="004145C0"/>
    <w:rsid w:val="00414F70"/>
    <w:rsid w:val="00415259"/>
    <w:rsid w:val="004155E1"/>
    <w:rsid w:val="00415E03"/>
    <w:rsid w:val="00415ECC"/>
    <w:rsid w:val="00416020"/>
    <w:rsid w:val="00416C54"/>
    <w:rsid w:val="00417721"/>
    <w:rsid w:val="00417724"/>
    <w:rsid w:val="00417BD2"/>
    <w:rsid w:val="00417D38"/>
    <w:rsid w:val="00417E47"/>
    <w:rsid w:val="00417EE0"/>
    <w:rsid w:val="00417F75"/>
    <w:rsid w:val="004207AB"/>
    <w:rsid w:val="00420D73"/>
    <w:rsid w:val="00420FAD"/>
    <w:rsid w:val="004211E7"/>
    <w:rsid w:val="00421539"/>
    <w:rsid w:val="00421A21"/>
    <w:rsid w:val="00421E62"/>
    <w:rsid w:val="00422211"/>
    <w:rsid w:val="00422A96"/>
    <w:rsid w:val="00423759"/>
    <w:rsid w:val="0042409F"/>
    <w:rsid w:val="00424BCD"/>
    <w:rsid w:val="00424D81"/>
    <w:rsid w:val="00424DDF"/>
    <w:rsid w:val="00424F7D"/>
    <w:rsid w:val="00425609"/>
    <w:rsid w:val="00425AEA"/>
    <w:rsid w:val="00425CA9"/>
    <w:rsid w:val="00425CB7"/>
    <w:rsid w:val="00425F9E"/>
    <w:rsid w:val="004263CA"/>
    <w:rsid w:val="00426624"/>
    <w:rsid w:val="00426702"/>
    <w:rsid w:val="004269A3"/>
    <w:rsid w:val="004269BD"/>
    <w:rsid w:val="00426A13"/>
    <w:rsid w:val="00426A8A"/>
    <w:rsid w:val="00426AC3"/>
    <w:rsid w:val="00427CFB"/>
    <w:rsid w:val="004308CD"/>
    <w:rsid w:val="004315B9"/>
    <w:rsid w:val="0043165C"/>
    <w:rsid w:val="00431CE5"/>
    <w:rsid w:val="00431D43"/>
    <w:rsid w:val="00432694"/>
    <w:rsid w:val="00432C08"/>
    <w:rsid w:val="00432CBE"/>
    <w:rsid w:val="00433317"/>
    <w:rsid w:val="00433E28"/>
    <w:rsid w:val="0043408B"/>
    <w:rsid w:val="00434245"/>
    <w:rsid w:val="004346DA"/>
    <w:rsid w:val="00434985"/>
    <w:rsid w:val="00434DC1"/>
    <w:rsid w:val="00434F1B"/>
    <w:rsid w:val="004351D6"/>
    <w:rsid w:val="00435292"/>
    <w:rsid w:val="004353D9"/>
    <w:rsid w:val="00435414"/>
    <w:rsid w:val="00435F52"/>
    <w:rsid w:val="00436361"/>
    <w:rsid w:val="00436B01"/>
    <w:rsid w:val="00436B91"/>
    <w:rsid w:val="00436F96"/>
    <w:rsid w:val="00437202"/>
    <w:rsid w:val="0043750F"/>
    <w:rsid w:val="00437B5E"/>
    <w:rsid w:val="00437D5A"/>
    <w:rsid w:val="0044019E"/>
    <w:rsid w:val="0044039A"/>
    <w:rsid w:val="004409F3"/>
    <w:rsid w:val="0044152C"/>
    <w:rsid w:val="00441877"/>
    <w:rsid w:val="00441DD3"/>
    <w:rsid w:val="00442187"/>
    <w:rsid w:val="00442698"/>
    <w:rsid w:val="0044299E"/>
    <w:rsid w:val="00442A12"/>
    <w:rsid w:val="00442B73"/>
    <w:rsid w:val="00442C31"/>
    <w:rsid w:val="00442D4D"/>
    <w:rsid w:val="0044309B"/>
    <w:rsid w:val="0044331C"/>
    <w:rsid w:val="00443351"/>
    <w:rsid w:val="004433C1"/>
    <w:rsid w:val="00443AD1"/>
    <w:rsid w:val="00443C62"/>
    <w:rsid w:val="00443DF3"/>
    <w:rsid w:val="00443F1B"/>
    <w:rsid w:val="00444047"/>
    <w:rsid w:val="004445ED"/>
    <w:rsid w:val="00444A1C"/>
    <w:rsid w:val="00444CD4"/>
    <w:rsid w:val="0044507B"/>
    <w:rsid w:val="00445FE4"/>
    <w:rsid w:val="0044628E"/>
    <w:rsid w:val="0044648B"/>
    <w:rsid w:val="0044673C"/>
    <w:rsid w:val="00446BFA"/>
    <w:rsid w:val="00446CD6"/>
    <w:rsid w:val="00446EFA"/>
    <w:rsid w:val="00446F0E"/>
    <w:rsid w:val="00447957"/>
    <w:rsid w:val="00447C78"/>
    <w:rsid w:val="004503CD"/>
    <w:rsid w:val="00450D03"/>
    <w:rsid w:val="00450D04"/>
    <w:rsid w:val="00450D05"/>
    <w:rsid w:val="00450F01"/>
    <w:rsid w:val="0045100F"/>
    <w:rsid w:val="00451102"/>
    <w:rsid w:val="00451207"/>
    <w:rsid w:val="00451B0F"/>
    <w:rsid w:val="00451DAA"/>
    <w:rsid w:val="00452227"/>
    <w:rsid w:val="0045222B"/>
    <w:rsid w:val="004523A5"/>
    <w:rsid w:val="00452F97"/>
    <w:rsid w:val="00454124"/>
    <w:rsid w:val="00454737"/>
    <w:rsid w:val="00454A6A"/>
    <w:rsid w:val="00454B1D"/>
    <w:rsid w:val="00454DDF"/>
    <w:rsid w:val="00454F85"/>
    <w:rsid w:val="004557B9"/>
    <w:rsid w:val="00455965"/>
    <w:rsid w:val="00455FE0"/>
    <w:rsid w:val="004565D7"/>
    <w:rsid w:val="00456611"/>
    <w:rsid w:val="00456B24"/>
    <w:rsid w:val="00457333"/>
    <w:rsid w:val="004579B5"/>
    <w:rsid w:val="00457B05"/>
    <w:rsid w:val="0046005B"/>
    <w:rsid w:val="004602C2"/>
    <w:rsid w:val="004604A7"/>
    <w:rsid w:val="0046066D"/>
    <w:rsid w:val="004607FD"/>
    <w:rsid w:val="00460CDA"/>
    <w:rsid w:val="00460E02"/>
    <w:rsid w:val="00461075"/>
    <w:rsid w:val="0046149B"/>
    <w:rsid w:val="004617F8"/>
    <w:rsid w:val="00461864"/>
    <w:rsid w:val="00461BDC"/>
    <w:rsid w:val="004629A5"/>
    <w:rsid w:val="00462A41"/>
    <w:rsid w:val="00462E79"/>
    <w:rsid w:val="004631FA"/>
    <w:rsid w:val="004633E5"/>
    <w:rsid w:val="004636BB"/>
    <w:rsid w:val="00463AA5"/>
    <w:rsid w:val="00463B0D"/>
    <w:rsid w:val="00463D26"/>
    <w:rsid w:val="00464CD9"/>
    <w:rsid w:val="00464DE4"/>
    <w:rsid w:val="0046509C"/>
    <w:rsid w:val="0046517B"/>
    <w:rsid w:val="004653B4"/>
    <w:rsid w:val="004657C2"/>
    <w:rsid w:val="0046616B"/>
    <w:rsid w:val="0046619D"/>
    <w:rsid w:val="0046668D"/>
    <w:rsid w:val="00466B25"/>
    <w:rsid w:val="00466BB5"/>
    <w:rsid w:val="00466BEA"/>
    <w:rsid w:val="00466E57"/>
    <w:rsid w:val="004677CD"/>
    <w:rsid w:val="00467B08"/>
    <w:rsid w:val="00470022"/>
    <w:rsid w:val="0047006D"/>
    <w:rsid w:val="0047031C"/>
    <w:rsid w:val="0047061B"/>
    <w:rsid w:val="0047088B"/>
    <w:rsid w:val="00470C48"/>
    <w:rsid w:val="00470C74"/>
    <w:rsid w:val="00470C7F"/>
    <w:rsid w:val="00470C91"/>
    <w:rsid w:val="0047108C"/>
    <w:rsid w:val="00471327"/>
    <w:rsid w:val="00471498"/>
    <w:rsid w:val="00471574"/>
    <w:rsid w:val="0047176D"/>
    <w:rsid w:val="0047188E"/>
    <w:rsid w:val="0047256F"/>
    <w:rsid w:val="00472614"/>
    <w:rsid w:val="0047291B"/>
    <w:rsid w:val="00472D21"/>
    <w:rsid w:val="00473394"/>
    <w:rsid w:val="00473937"/>
    <w:rsid w:val="00473A29"/>
    <w:rsid w:val="00473AB6"/>
    <w:rsid w:val="00473BF0"/>
    <w:rsid w:val="00473C1B"/>
    <w:rsid w:val="0047436C"/>
    <w:rsid w:val="0047471D"/>
    <w:rsid w:val="0047474B"/>
    <w:rsid w:val="004747F1"/>
    <w:rsid w:val="004748C2"/>
    <w:rsid w:val="004749DF"/>
    <w:rsid w:val="00474E74"/>
    <w:rsid w:val="0047519F"/>
    <w:rsid w:val="0047520D"/>
    <w:rsid w:val="004752A4"/>
    <w:rsid w:val="00475CB8"/>
    <w:rsid w:val="00475F45"/>
    <w:rsid w:val="00475FAD"/>
    <w:rsid w:val="0047686C"/>
    <w:rsid w:val="00476B8A"/>
    <w:rsid w:val="00476CAC"/>
    <w:rsid w:val="00477178"/>
    <w:rsid w:val="004773EA"/>
    <w:rsid w:val="0047770C"/>
    <w:rsid w:val="00477CB5"/>
    <w:rsid w:val="00477EE3"/>
    <w:rsid w:val="004800BE"/>
    <w:rsid w:val="004800FD"/>
    <w:rsid w:val="00480308"/>
    <w:rsid w:val="0048044E"/>
    <w:rsid w:val="00480509"/>
    <w:rsid w:val="004809F8"/>
    <w:rsid w:val="0048121A"/>
    <w:rsid w:val="00481265"/>
    <w:rsid w:val="004813A2"/>
    <w:rsid w:val="00482834"/>
    <w:rsid w:val="004835E6"/>
    <w:rsid w:val="004838A9"/>
    <w:rsid w:val="00483A00"/>
    <w:rsid w:val="00483BEA"/>
    <w:rsid w:val="00483EEA"/>
    <w:rsid w:val="0048417F"/>
    <w:rsid w:val="004847FE"/>
    <w:rsid w:val="00484800"/>
    <w:rsid w:val="00484831"/>
    <w:rsid w:val="00485280"/>
    <w:rsid w:val="004852E2"/>
    <w:rsid w:val="0048530E"/>
    <w:rsid w:val="0048574A"/>
    <w:rsid w:val="00485B71"/>
    <w:rsid w:val="00485D48"/>
    <w:rsid w:val="004860A5"/>
    <w:rsid w:val="00486C83"/>
    <w:rsid w:val="00486E7F"/>
    <w:rsid w:val="004874B6"/>
    <w:rsid w:val="00487B30"/>
    <w:rsid w:val="00487C02"/>
    <w:rsid w:val="00487EA1"/>
    <w:rsid w:val="0049063A"/>
    <w:rsid w:val="004911A4"/>
    <w:rsid w:val="004912D6"/>
    <w:rsid w:val="00491485"/>
    <w:rsid w:val="00491602"/>
    <w:rsid w:val="00491ACC"/>
    <w:rsid w:val="00491F6A"/>
    <w:rsid w:val="0049221A"/>
    <w:rsid w:val="004925FC"/>
    <w:rsid w:val="0049269F"/>
    <w:rsid w:val="004927A9"/>
    <w:rsid w:val="00492C30"/>
    <w:rsid w:val="00492C5D"/>
    <w:rsid w:val="00493AA8"/>
    <w:rsid w:val="004940D2"/>
    <w:rsid w:val="0049446F"/>
    <w:rsid w:val="004946D3"/>
    <w:rsid w:val="0049474F"/>
    <w:rsid w:val="00494B38"/>
    <w:rsid w:val="00494D69"/>
    <w:rsid w:val="00494E38"/>
    <w:rsid w:val="004952AD"/>
    <w:rsid w:val="004953C9"/>
    <w:rsid w:val="00495465"/>
    <w:rsid w:val="004955D7"/>
    <w:rsid w:val="00495669"/>
    <w:rsid w:val="004964B0"/>
    <w:rsid w:val="0049665D"/>
    <w:rsid w:val="00496B47"/>
    <w:rsid w:val="00496FFA"/>
    <w:rsid w:val="0049748D"/>
    <w:rsid w:val="00497B5A"/>
    <w:rsid w:val="004A008C"/>
    <w:rsid w:val="004A062E"/>
    <w:rsid w:val="004A0BB2"/>
    <w:rsid w:val="004A0D7A"/>
    <w:rsid w:val="004A1169"/>
    <w:rsid w:val="004A1E09"/>
    <w:rsid w:val="004A1FA7"/>
    <w:rsid w:val="004A1FDB"/>
    <w:rsid w:val="004A23FE"/>
    <w:rsid w:val="004A26E8"/>
    <w:rsid w:val="004A2AC3"/>
    <w:rsid w:val="004A3F86"/>
    <w:rsid w:val="004A48FC"/>
    <w:rsid w:val="004A4C6D"/>
    <w:rsid w:val="004A5050"/>
    <w:rsid w:val="004A5221"/>
    <w:rsid w:val="004A5610"/>
    <w:rsid w:val="004A5927"/>
    <w:rsid w:val="004A6407"/>
    <w:rsid w:val="004A68BD"/>
    <w:rsid w:val="004A6B75"/>
    <w:rsid w:val="004A70FF"/>
    <w:rsid w:val="004A7459"/>
    <w:rsid w:val="004A7742"/>
    <w:rsid w:val="004A7940"/>
    <w:rsid w:val="004B01FD"/>
    <w:rsid w:val="004B0BFA"/>
    <w:rsid w:val="004B0FA6"/>
    <w:rsid w:val="004B1509"/>
    <w:rsid w:val="004B169E"/>
    <w:rsid w:val="004B1900"/>
    <w:rsid w:val="004B1A6E"/>
    <w:rsid w:val="004B1F5A"/>
    <w:rsid w:val="004B2273"/>
    <w:rsid w:val="004B251B"/>
    <w:rsid w:val="004B2578"/>
    <w:rsid w:val="004B25BA"/>
    <w:rsid w:val="004B25F4"/>
    <w:rsid w:val="004B28B0"/>
    <w:rsid w:val="004B295B"/>
    <w:rsid w:val="004B2AB8"/>
    <w:rsid w:val="004B2EEB"/>
    <w:rsid w:val="004B30F7"/>
    <w:rsid w:val="004B31D5"/>
    <w:rsid w:val="004B334D"/>
    <w:rsid w:val="004B3683"/>
    <w:rsid w:val="004B3A1A"/>
    <w:rsid w:val="004B3F8A"/>
    <w:rsid w:val="004B40F9"/>
    <w:rsid w:val="004B4C81"/>
    <w:rsid w:val="004B4FB5"/>
    <w:rsid w:val="004B522F"/>
    <w:rsid w:val="004B555E"/>
    <w:rsid w:val="004B56AE"/>
    <w:rsid w:val="004B5773"/>
    <w:rsid w:val="004B58AB"/>
    <w:rsid w:val="004B597F"/>
    <w:rsid w:val="004B63BB"/>
    <w:rsid w:val="004B63DD"/>
    <w:rsid w:val="004B72CB"/>
    <w:rsid w:val="004B7FA2"/>
    <w:rsid w:val="004C0A1B"/>
    <w:rsid w:val="004C0AEB"/>
    <w:rsid w:val="004C14A5"/>
    <w:rsid w:val="004C1A17"/>
    <w:rsid w:val="004C1C8D"/>
    <w:rsid w:val="004C21A9"/>
    <w:rsid w:val="004C2D33"/>
    <w:rsid w:val="004C310C"/>
    <w:rsid w:val="004C31F3"/>
    <w:rsid w:val="004C3687"/>
    <w:rsid w:val="004C36BD"/>
    <w:rsid w:val="004C398E"/>
    <w:rsid w:val="004C3CFB"/>
    <w:rsid w:val="004C47D6"/>
    <w:rsid w:val="004C5616"/>
    <w:rsid w:val="004C5B7A"/>
    <w:rsid w:val="004C5F67"/>
    <w:rsid w:val="004C6047"/>
    <w:rsid w:val="004C6131"/>
    <w:rsid w:val="004C614B"/>
    <w:rsid w:val="004C6703"/>
    <w:rsid w:val="004C6DE5"/>
    <w:rsid w:val="004C7844"/>
    <w:rsid w:val="004C7A25"/>
    <w:rsid w:val="004C7BD5"/>
    <w:rsid w:val="004D00EA"/>
    <w:rsid w:val="004D06FD"/>
    <w:rsid w:val="004D0C92"/>
    <w:rsid w:val="004D0DE3"/>
    <w:rsid w:val="004D0E0D"/>
    <w:rsid w:val="004D10EC"/>
    <w:rsid w:val="004D13B5"/>
    <w:rsid w:val="004D1A7C"/>
    <w:rsid w:val="004D1E23"/>
    <w:rsid w:val="004D1F7E"/>
    <w:rsid w:val="004D2411"/>
    <w:rsid w:val="004D24B5"/>
    <w:rsid w:val="004D2E23"/>
    <w:rsid w:val="004D33F9"/>
    <w:rsid w:val="004D34A9"/>
    <w:rsid w:val="004D39CD"/>
    <w:rsid w:val="004D3F4C"/>
    <w:rsid w:val="004D4289"/>
    <w:rsid w:val="004D47F0"/>
    <w:rsid w:val="004D4C18"/>
    <w:rsid w:val="004D4CD5"/>
    <w:rsid w:val="004D4EBA"/>
    <w:rsid w:val="004D5465"/>
    <w:rsid w:val="004D586A"/>
    <w:rsid w:val="004D598D"/>
    <w:rsid w:val="004D5F65"/>
    <w:rsid w:val="004D64B3"/>
    <w:rsid w:val="004D6E5C"/>
    <w:rsid w:val="004D7151"/>
    <w:rsid w:val="004D71BE"/>
    <w:rsid w:val="004D74D6"/>
    <w:rsid w:val="004D7603"/>
    <w:rsid w:val="004D764B"/>
    <w:rsid w:val="004D76F6"/>
    <w:rsid w:val="004E109D"/>
    <w:rsid w:val="004E1BB1"/>
    <w:rsid w:val="004E1C0E"/>
    <w:rsid w:val="004E1E18"/>
    <w:rsid w:val="004E1E32"/>
    <w:rsid w:val="004E1E65"/>
    <w:rsid w:val="004E2118"/>
    <w:rsid w:val="004E27F7"/>
    <w:rsid w:val="004E3C68"/>
    <w:rsid w:val="004E3F6B"/>
    <w:rsid w:val="004E3FB2"/>
    <w:rsid w:val="004E41FF"/>
    <w:rsid w:val="004E45DD"/>
    <w:rsid w:val="004E4739"/>
    <w:rsid w:val="004E47CC"/>
    <w:rsid w:val="004E4DE0"/>
    <w:rsid w:val="004E4EB0"/>
    <w:rsid w:val="004E52C0"/>
    <w:rsid w:val="004E5C95"/>
    <w:rsid w:val="004E60C8"/>
    <w:rsid w:val="004E657C"/>
    <w:rsid w:val="004E6644"/>
    <w:rsid w:val="004E69FB"/>
    <w:rsid w:val="004E6EC9"/>
    <w:rsid w:val="004E71FF"/>
    <w:rsid w:val="004E73D2"/>
    <w:rsid w:val="004E7627"/>
    <w:rsid w:val="004E7BF2"/>
    <w:rsid w:val="004E7DC9"/>
    <w:rsid w:val="004F0021"/>
    <w:rsid w:val="004F01EA"/>
    <w:rsid w:val="004F0234"/>
    <w:rsid w:val="004F0593"/>
    <w:rsid w:val="004F090D"/>
    <w:rsid w:val="004F0A0E"/>
    <w:rsid w:val="004F0AB1"/>
    <w:rsid w:val="004F0C1B"/>
    <w:rsid w:val="004F0D54"/>
    <w:rsid w:val="004F0E40"/>
    <w:rsid w:val="004F153E"/>
    <w:rsid w:val="004F2347"/>
    <w:rsid w:val="004F2535"/>
    <w:rsid w:val="004F263D"/>
    <w:rsid w:val="004F2730"/>
    <w:rsid w:val="004F29DB"/>
    <w:rsid w:val="004F2D26"/>
    <w:rsid w:val="004F33B8"/>
    <w:rsid w:val="004F3611"/>
    <w:rsid w:val="004F3C47"/>
    <w:rsid w:val="004F3C75"/>
    <w:rsid w:val="004F3DCF"/>
    <w:rsid w:val="004F3EFD"/>
    <w:rsid w:val="004F4265"/>
    <w:rsid w:val="004F4546"/>
    <w:rsid w:val="004F48FC"/>
    <w:rsid w:val="004F4FC3"/>
    <w:rsid w:val="004F51C1"/>
    <w:rsid w:val="004F5980"/>
    <w:rsid w:val="004F5B9A"/>
    <w:rsid w:val="004F5D94"/>
    <w:rsid w:val="004F5F29"/>
    <w:rsid w:val="004F5F90"/>
    <w:rsid w:val="004F5FDE"/>
    <w:rsid w:val="004F6099"/>
    <w:rsid w:val="004F6104"/>
    <w:rsid w:val="004F6384"/>
    <w:rsid w:val="004F6432"/>
    <w:rsid w:val="004F659E"/>
    <w:rsid w:val="004F6DB8"/>
    <w:rsid w:val="004F6E51"/>
    <w:rsid w:val="004F6EEC"/>
    <w:rsid w:val="004F746B"/>
    <w:rsid w:val="004F7731"/>
    <w:rsid w:val="004F7768"/>
    <w:rsid w:val="004F7865"/>
    <w:rsid w:val="004F79B1"/>
    <w:rsid w:val="00500146"/>
    <w:rsid w:val="00500439"/>
    <w:rsid w:val="0050162C"/>
    <w:rsid w:val="0050169B"/>
    <w:rsid w:val="00501BBC"/>
    <w:rsid w:val="005028EB"/>
    <w:rsid w:val="00502A72"/>
    <w:rsid w:val="00503668"/>
    <w:rsid w:val="00503749"/>
    <w:rsid w:val="005039B2"/>
    <w:rsid w:val="00503ADC"/>
    <w:rsid w:val="00503C56"/>
    <w:rsid w:val="00503DFD"/>
    <w:rsid w:val="00503F47"/>
    <w:rsid w:val="005045F6"/>
    <w:rsid w:val="00504D19"/>
    <w:rsid w:val="00504E83"/>
    <w:rsid w:val="00504EE8"/>
    <w:rsid w:val="00505734"/>
    <w:rsid w:val="00505A21"/>
    <w:rsid w:val="00505C30"/>
    <w:rsid w:val="00505D43"/>
    <w:rsid w:val="00506439"/>
    <w:rsid w:val="0050679B"/>
    <w:rsid w:val="00506D89"/>
    <w:rsid w:val="00506EB1"/>
    <w:rsid w:val="00507735"/>
    <w:rsid w:val="00507A02"/>
    <w:rsid w:val="00507A4E"/>
    <w:rsid w:val="00507F50"/>
    <w:rsid w:val="005106C0"/>
    <w:rsid w:val="0051106D"/>
    <w:rsid w:val="00511250"/>
    <w:rsid w:val="0051208B"/>
    <w:rsid w:val="00512373"/>
    <w:rsid w:val="005123FD"/>
    <w:rsid w:val="0051240E"/>
    <w:rsid w:val="00512588"/>
    <w:rsid w:val="00512A9C"/>
    <w:rsid w:val="00512B45"/>
    <w:rsid w:val="00513D4D"/>
    <w:rsid w:val="00513DF2"/>
    <w:rsid w:val="00513E10"/>
    <w:rsid w:val="00513E80"/>
    <w:rsid w:val="00514412"/>
    <w:rsid w:val="00514B9F"/>
    <w:rsid w:val="00514CB5"/>
    <w:rsid w:val="00514CCA"/>
    <w:rsid w:val="00514F0A"/>
    <w:rsid w:val="0051500C"/>
    <w:rsid w:val="00515455"/>
    <w:rsid w:val="0051577D"/>
    <w:rsid w:val="00515824"/>
    <w:rsid w:val="005158AE"/>
    <w:rsid w:val="00515CE6"/>
    <w:rsid w:val="00516568"/>
    <w:rsid w:val="00517543"/>
    <w:rsid w:val="0051784A"/>
    <w:rsid w:val="00517C6D"/>
    <w:rsid w:val="0052006F"/>
    <w:rsid w:val="00520894"/>
    <w:rsid w:val="005209A2"/>
    <w:rsid w:val="00520C1D"/>
    <w:rsid w:val="005215A3"/>
    <w:rsid w:val="00521D45"/>
    <w:rsid w:val="0052252A"/>
    <w:rsid w:val="005229A9"/>
    <w:rsid w:val="00522D2E"/>
    <w:rsid w:val="0052322E"/>
    <w:rsid w:val="005234E2"/>
    <w:rsid w:val="005241B5"/>
    <w:rsid w:val="00524A8D"/>
    <w:rsid w:val="00524B6A"/>
    <w:rsid w:val="00524FB1"/>
    <w:rsid w:val="005250D5"/>
    <w:rsid w:val="00525262"/>
    <w:rsid w:val="0052533E"/>
    <w:rsid w:val="00525A45"/>
    <w:rsid w:val="00525D8A"/>
    <w:rsid w:val="005261B7"/>
    <w:rsid w:val="005261E4"/>
    <w:rsid w:val="005268EF"/>
    <w:rsid w:val="00526A2E"/>
    <w:rsid w:val="005271AC"/>
    <w:rsid w:val="005279B0"/>
    <w:rsid w:val="00527F15"/>
    <w:rsid w:val="00527F87"/>
    <w:rsid w:val="00530027"/>
    <w:rsid w:val="00530846"/>
    <w:rsid w:val="00531672"/>
    <w:rsid w:val="005317C8"/>
    <w:rsid w:val="00531D20"/>
    <w:rsid w:val="00531E34"/>
    <w:rsid w:val="00531F04"/>
    <w:rsid w:val="005320AE"/>
    <w:rsid w:val="00532320"/>
    <w:rsid w:val="00532C45"/>
    <w:rsid w:val="00532CB8"/>
    <w:rsid w:val="00533136"/>
    <w:rsid w:val="0053342B"/>
    <w:rsid w:val="00534297"/>
    <w:rsid w:val="005346C5"/>
    <w:rsid w:val="00534AAD"/>
    <w:rsid w:val="00534BEF"/>
    <w:rsid w:val="00534CC4"/>
    <w:rsid w:val="00534FE8"/>
    <w:rsid w:val="00535136"/>
    <w:rsid w:val="00535160"/>
    <w:rsid w:val="005351C2"/>
    <w:rsid w:val="00535392"/>
    <w:rsid w:val="0053556C"/>
    <w:rsid w:val="005356A3"/>
    <w:rsid w:val="00535845"/>
    <w:rsid w:val="0053629C"/>
    <w:rsid w:val="005362B1"/>
    <w:rsid w:val="00536361"/>
    <w:rsid w:val="005367FD"/>
    <w:rsid w:val="005368FE"/>
    <w:rsid w:val="00536A9F"/>
    <w:rsid w:val="00537477"/>
    <w:rsid w:val="00537584"/>
    <w:rsid w:val="0053773A"/>
    <w:rsid w:val="0053786D"/>
    <w:rsid w:val="00537D58"/>
    <w:rsid w:val="00540585"/>
    <w:rsid w:val="005406E1"/>
    <w:rsid w:val="00540994"/>
    <w:rsid w:val="00540F32"/>
    <w:rsid w:val="005411B6"/>
    <w:rsid w:val="00541483"/>
    <w:rsid w:val="00541ADD"/>
    <w:rsid w:val="0054217F"/>
    <w:rsid w:val="00542D2B"/>
    <w:rsid w:val="00542F0B"/>
    <w:rsid w:val="00543AE0"/>
    <w:rsid w:val="005447C0"/>
    <w:rsid w:val="00544EC1"/>
    <w:rsid w:val="00545335"/>
    <w:rsid w:val="005453AF"/>
    <w:rsid w:val="00545785"/>
    <w:rsid w:val="00545A5D"/>
    <w:rsid w:val="00546081"/>
    <w:rsid w:val="005467C6"/>
    <w:rsid w:val="00546A66"/>
    <w:rsid w:val="005477C3"/>
    <w:rsid w:val="0054797F"/>
    <w:rsid w:val="00547CDD"/>
    <w:rsid w:val="00550205"/>
    <w:rsid w:val="005502EA"/>
    <w:rsid w:val="00550505"/>
    <w:rsid w:val="00550D0A"/>
    <w:rsid w:val="005518A0"/>
    <w:rsid w:val="00551FA9"/>
    <w:rsid w:val="0055221C"/>
    <w:rsid w:val="0055252B"/>
    <w:rsid w:val="00552A46"/>
    <w:rsid w:val="00552A8A"/>
    <w:rsid w:val="00552BF4"/>
    <w:rsid w:val="00552CE8"/>
    <w:rsid w:val="00552E95"/>
    <w:rsid w:val="005531A6"/>
    <w:rsid w:val="00553905"/>
    <w:rsid w:val="00553A41"/>
    <w:rsid w:val="00553B39"/>
    <w:rsid w:val="00553F0B"/>
    <w:rsid w:val="00554219"/>
    <w:rsid w:val="00554341"/>
    <w:rsid w:val="00554907"/>
    <w:rsid w:val="005549A2"/>
    <w:rsid w:val="00554CDA"/>
    <w:rsid w:val="00554DDB"/>
    <w:rsid w:val="005550AD"/>
    <w:rsid w:val="00555236"/>
    <w:rsid w:val="00555832"/>
    <w:rsid w:val="00555A0B"/>
    <w:rsid w:val="00555C43"/>
    <w:rsid w:val="00555F42"/>
    <w:rsid w:val="00555F60"/>
    <w:rsid w:val="00555FCB"/>
    <w:rsid w:val="005560DB"/>
    <w:rsid w:val="005560E1"/>
    <w:rsid w:val="005564DC"/>
    <w:rsid w:val="005568DE"/>
    <w:rsid w:val="00556D46"/>
    <w:rsid w:val="00556E8A"/>
    <w:rsid w:val="00557273"/>
    <w:rsid w:val="0055733B"/>
    <w:rsid w:val="005576C6"/>
    <w:rsid w:val="005577F0"/>
    <w:rsid w:val="00557C61"/>
    <w:rsid w:val="00557EAE"/>
    <w:rsid w:val="00560049"/>
    <w:rsid w:val="005600E6"/>
    <w:rsid w:val="00560516"/>
    <w:rsid w:val="00560924"/>
    <w:rsid w:val="00560EB5"/>
    <w:rsid w:val="005613C6"/>
    <w:rsid w:val="0056173E"/>
    <w:rsid w:val="00561D2D"/>
    <w:rsid w:val="00562213"/>
    <w:rsid w:val="00562296"/>
    <w:rsid w:val="0056230E"/>
    <w:rsid w:val="00562454"/>
    <w:rsid w:val="00562551"/>
    <w:rsid w:val="00562970"/>
    <w:rsid w:val="00562AAC"/>
    <w:rsid w:val="00563012"/>
    <w:rsid w:val="005633AE"/>
    <w:rsid w:val="005637D7"/>
    <w:rsid w:val="00563BBC"/>
    <w:rsid w:val="005642BE"/>
    <w:rsid w:val="005648F7"/>
    <w:rsid w:val="00564A1D"/>
    <w:rsid w:val="00564F9D"/>
    <w:rsid w:val="0056502B"/>
    <w:rsid w:val="00565CAB"/>
    <w:rsid w:val="00565D11"/>
    <w:rsid w:val="00566382"/>
    <w:rsid w:val="005673B7"/>
    <w:rsid w:val="00567DF3"/>
    <w:rsid w:val="0057110D"/>
    <w:rsid w:val="00571545"/>
    <w:rsid w:val="005716A1"/>
    <w:rsid w:val="005716D7"/>
    <w:rsid w:val="00571908"/>
    <w:rsid w:val="00571AAA"/>
    <w:rsid w:val="00572207"/>
    <w:rsid w:val="00572A25"/>
    <w:rsid w:val="005731D2"/>
    <w:rsid w:val="00573552"/>
    <w:rsid w:val="00573B18"/>
    <w:rsid w:val="00573CE7"/>
    <w:rsid w:val="005745F1"/>
    <w:rsid w:val="005746B3"/>
    <w:rsid w:val="00574BA6"/>
    <w:rsid w:val="00574D18"/>
    <w:rsid w:val="00574D97"/>
    <w:rsid w:val="00574E5D"/>
    <w:rsid w:val="005751C5"/>
    <w:rsid w:val="00575DCB"/>
    <w:rsid w:val="00576B29"/>
    <w:rsid w:val="00577478"/>
    <w:rsid w:val="00577613"/>
    <w:rsid w:val="00577627"/>
    <w:rsid w:val="00577D09"/>
    <w:rsid w:val="00577ED3"/>
    <w:rsid w:val="00577F6D"/>
    <w:rsid w:val="00580094"/>
    <w:rsid w:val="0058036F"/>
    <w:rsid w:val="00580432"/>
    <w:rsid w:val="0058050E"/>
    <w:rsid w:val="0058090C"/>
    <w:rsid w:val="0058096E"/>
    <w:rsid w:val="00580C07"/>
    <w:rsid w:val="00581506"/>
    <w:rsid w:val="00581705"/>
    <w:rsid w:val="00581DD0"/>
    <w:rsid w:val="00581FD4"/>
    <w:rsid w:val="005823BF"/>
    <w:rsid w:val="00582B25"/>
    <w:rsid w:val="00583385"/>
    <w:rsid w:val="00583926"/>
    <w:rsid w:val="00583A11"/>
    <w:rsid w:val="00583FB2"/>
    <w:rsid w:val="0058459D"/>
    <w:rsid w:val="00584BF5"/>
    <w:rsid w:val="00584EE4"/>
    <w:rsid w:val="00584FF2"/>
    <w:rsid w:val="005850F5"/>
    <w:rsid w:val="0058519C"/>
    <w:rsid w:val="00585AAD"/>
    <w:rsid w:val="00585E9E"/>
    <w:rsid w:val="00585EB0"/>
    <w:rsid w:val="00585F1A"/>
    <w:rsid w:val="005860A6"/>
    <w:rsid w:val="005864A8"/>
    <w:rsid w:val="00586564"/>
    <w:rsid w:val="00586A1A"/>
    <w:rsid w:val="00587076"/>
    <w:rsid w:val="00587601"/>
    <w:rsid w:val="0058766A"/>
    <w:rsid w:val="00587DFC"/>
    <w:rsid w:val="0059015F"/>
    <w:rsid w:val="005901B5"/>
    <w:rsid w:val="00590230"/>
    <w:rsid w:val="00590811"/>
    <w:rsid w:val="005908F5"/>
    <w:rsid w:val="00590C2A"/>
    <w:rsid w:val="00590CD7"/>
    <w:rsid w:val="00591267"/>
    <w:rsid w:val="005916CB"/>
    <w:rsid w:val="00591D4D"/>
    <w:rsid w:val="00591FBD"/>
    <w:rsid w:val="00592098"/>
    <w:rsid w:val="005925EF"/>
    <w:rsid w:val="00592FDD"/>
    <w:rsid w:val="0059309F"/>
    <w:rsid w:val="005936F2"/>
    <w:rsid w:val="00593EEF"/>
    <w:rsid w:val="0059411F"/>
    <w:rsid w:val="00594D73"/>
    <w:rsid w:val="0059501D"/>
    <w:rsid w:val="00595063"/>
    <w:rsid w:val="0059544A"/>
    <w:rsid w:val="005960B9"/>
    <w:rsid w:val="0059636C"/>
    <w:rsid w:val="0059686E"/>
    <w:rsid w:val="00596B7A"/>
    <w:rsid w:val="00596D7F"/>
    <w:rsid w:val="0059714D"/>
    <w:rsid w:val="00597963"/>
    <w:rsid w:val="00597AB0"/>
    <w:rsid w:val="005A0339"/>
    <w:rsid w:val="005A0577"/>
    <w:rsid w:val="005A0A89"/>
    <w:rsid w:val="005A0C33"/>
    <w:rsid w:val="005A1014"/>
    <w:rsid w:val="005A1147"/>
    <w:rsid w:val="005A184D"/>
    <w:rsid w:val="005A190E"/>
    <w:rsid w:val="005A211A"/>
    <w:rsid w:val="005A21DE"/>
    <w:rsid w:val="005A21E9"/>
    <w:rsid w:val="005A3010"/>
    <w:rsid w:val="005A32C5"/>
    <w:rsid w:val="005A3B1C"/>
    <w:rsid w:val="005A3D4A"/>
    <w:rsid w:val="005A415F"/>
    <w:rsid w:val="005A4387"/>
    <w:rsid w:val="005A4B7A"/>
    <w:rsid w:val="005A4F90"/>
    <w:rsid w:val="005A509E"/>
    <w:rsid w:val="005A62D3"/>
    <w:rsid w:val="005A65B2"/>
    <w:rsid w:val="005A726E"/>
    <w:rsid w:val="005A738F"/>
    <w:rsid w:val="005A7945"/>
    <w:rsid w:val="005A7BE9"/>
    <w:rsid w:val="005A7C44"/>
    <w:rsid w:val="005A7CEE"/>
    <w:rsid w:val="005A7F7A"/>
    <w:rsid w:val="005B00F0"/>
    <w:rsid w:val="005B016C"/>
    <w:rsid w:val="005B028A"/>
    <w:rsid w:val="005B054E"/>
    <w:rsid w:val="005B055F"/>
    <w:rsid w:val="005B0E04"/>
    <w:rsid w:val="005B1543"/>
    <w:rsid w:val="005B15DD"/>
    <w:rsid w:val="005B1CDD"/>
    <w:rsid w:val="005B1D7D"/>
    <w:rsid w:val="005B1FF9"/>
    <w:rsid w:val="005B32FB"/>
    <w:rsid w:val="005B3E6A"/>
    <w:rsid w:val="005B4342"/>
    <w:rsid w:val="005B4553"/>
    <w:rsid w:val="005B46CE"/>
    <w:rsid w:val="005B480A"/>
    <w:rsid w:val="005B4819"/>
    <w:rsid w:val="005B493C"/>
    <w:rsid w:val="005B4BC3"/>
    <w:rsid w:val="005B4BD1"/>
    <w:rsid w:val="005B4F24"/>
    <w:rsid w:val="005B4F3C"/>
    <w:rsid w:val="005B6107"/>
    <w:rsid w:val="005B62BE"/>
    <w:rsid w:val="005B6575"/>
    <w:rsid w:val="005B6638"/>
    <w:rsid w:val="005B7121"/>
    <w:rsid w:val="005B763A"/>
    <w:rsid w:val="005B77FC"/>
    <w:rsid w:val="005B7F23"/>
    <w:rsid w:val="005C0322"/>
    <w:rsid w:val="005C060B"/>
    <w:rsid w:val="005C0BCD"/>
    <w:rsid w:val="005C11E7"/>
    <w:rsid w:val="005C1748"/>
    <w:rsid w:val="005C1F57"/>
    <w:rsid w:val="005C2350"/>
    <w:rsid w:val="005C2B2E"/>
    <w:rsid w:val="005C2E80"/>
    <w:rsid w:val="005C31E9"/>
    <w:rsid w:val="005C3AB9"/>
    <w:rsid w:val="005C3BB1"/>
    <w:rsid w:val="005C3D67"/>
    <w:rsid w:val="005C3EB0"/>
    <w:rsid w:val="005C3F20"/>
    <w:rsid w:val="005C449F"/>
    <w:rsid w:val="005C44B5"/>
    <w:rsid w:val="005C4D58"/>
    <w:rsid w:val="005C50B9"/>
    <w:rsid w:val="005C577C"/>
    <w:rsid w:val="005C6BF9"/>
    <w:rsid w:val="005C6D9D"/>
    <w:rsid w:val="005C7318"/>
    <w:rsid w:val="005C7636"/>
    <w:rsid w:val="005C7D8F"/>
    <w:rsid w:val="005D0417"/>
    <w:rsid w:val="005D0BC0"/>
    <w:rsid w:val="005D0BFD"/>
    <w:rsid w:val="005D0DED"/>
    <w:rsid w:val="005D2463"/>
    <w:rsid w:val="005D27A8"/>
    <w:rsid w:val="005D28F9"/>
    <w:rsid w:val="005D2C0B"/>
    <w:rsid w:val="005D2CB7"/>
    <w:rsid w:val="005D2E3F"/>
    <w:rsid w:val="005D32D1"/>
    <w:rsid w:val="005D360C"/>
    <w:rsid w:val="005D3629"/>
    <w:rsid w:val="005D42EE"/>
    <w:rsid w:val="005D46DD"/>
    <w:rsid w:val="005D4869"/>
    <w:rsid w:val="005D4C48"/>
    <w:rsid w:val="005D5953"/>
    <w:rsid w:val="005D599E"/>
    <w:rsid w:val="005D5FBB"/>
    <w:rsid w:val="005D60F2"/>
    <w:rsid w:val="005D6198"/>
    <w:rsid w:val="005D61B5"/>
    <w:rsid w:val="005D6805"/>
    <w:rsid w:val="005D68C6"/>
    <w:rsid w:val="005D6B37"/>
    <w:rsid w:val="005D73A8"/>
    <w:rsid w:val="005D7A52"/>
    <w:rsid w:val="005D7B4B"/>
    <w:rsid w:val="005D7B52"/>
    <w:rsid w:val="005D7BFC"/>
    <w:rsid w:val="005D7DE6"/>
    <w:rsid w:val="005E0088"/>
    <w:rsid w:val="005E096F"/>
    <w:rsid w:val="005E09A0"/>
    <w:rsid w:val="005E0D49"/>
    <w:rsid w:val="005E1156"/>
    <w:rsid w:val="005E1294"/>
    <w:rsid w:val="005E146D"/>
    <w:rsid w:val="005E15BF"/>
    <w:rsid w:val="005E1ACF"/>
    <w:rsid w:val="005E1BA4"/>
    <w:rsid w:val="005E1EA3"/>
    <w:rsid w:val="005E1EAB"/>
    <w:rsid w:val="005E2B4F"/>
    <w:rsid w:val="005E38F5"/>
    <w:rsid w:val="005E3A0E"/>
    <w:rsid w:val="005E44D4"/>
    <w:rsid w:val="005E5290"/>
    <w:rsid w:val="005E5560"/>
    <w:rsid w:val="005E56CB"/>
    <w:rsid w:val="005E56FB"/>
    <w:rsid w:val="005E591A"/>
    <w:rsid w:val="005E607F"/>
    <w:rsid w:val="005E6136"/>
    <w:rsid w:val="005E670C"/>
    <w:rsid w:val="005E6AD9"/>
    <w:rsid w:val="005E741D"/>
    <w:rsid w:val="005E74AC"/>
    <w:rsid w:val="005E7F69"/>
    <w:rsid w:val="005F035E"/>
    <w:rsid w:val="005F03B7"/>
    <w:rsid w:val="005F10F1"/>
    <w:rsid w:val="005F158D"/>
    <w:rsid w:val="005F173A"/>
    <w:rsid w:val="005F188B"/>
    <w:rsid w:val="005F1988"/>
    <w:rsid w:val="005F1BD7"/>
    <w:rsid w:val="005F1D75"/>
    <w:rsid w:val="005F1F5C"/>
    <w:rsid w:val="005F326B"/>
    <w:rsid w:val="005F344E"/>
    <w:rsid w:val="005F3D57"/>
    <w:rsid w:val="005F425F"/>
    <w:rsid w:val="005F4756"/>
    <w:rsid w:val="005F4BE1"/>
    <w:rsid w:val="005F4F09"/>
    <w:rsid w:val="005F5063"/>
    <w:rsid w:val="005F5086"/>
    <w:rsid w:val="005F54CE"/>
    <w:rsid w:val="005F56F3"/>
    <w:rsid w:val="005F57B0"/>
    <w:rsid w:val="005F5915"/>
    <w:rsid w:val="005F59F6"/>
    <w:rsid w:val="005F5D1B"/>
    <w:rsid w:val="005F5EA4"/>
    <w:rsid w:val="005F5EF0"/>
    <w:rsid w:val="005F607D"/>
    <w:rsid w:val="005F616B"/>
    <w:rsid w:val="005F6261"/>
    <w:rsid w:val="005F6DFB"/>
    <w:rsid w:val="005F7020"/>
    <w:rsid w:val="005F7110"/>
    <w:rsid w:val="005F716A"/>
    <w:rsid w:val="005F7CF4"/>
    <w:rsid w:val="006006DA"/>
    <w:rsid w:val="00600966"/>
    <w:rsid w:val="006016B9"/>
    <w:rsid w:val="00601988"/>
    <w:rsid w:val="00601AA6"/>
    <w:rsid w:val="00601C37"/>
    <w:rsid w:val="0060203D"/>
    <w:rsid w:val="00602340"/>
    <w:rsid w:val="00602B11"/>
    <w:rsid w:val="006039F2"/>
    <w:rsid w:val="0060429C"/>
    <w:rsid w:val="0060431E"/>
    <w:rsid w:val="006058D9"/>
    <w:rsid w:val="00605997"/>
    <w:rsid w:val="00605D37"/>
    <w:rsid w:val="00606129"/>
    <w:rsid w:val="0060643E"/>
    <w:rsid w:val="00606694"/>
    <w:rsid w:val="006066FC"/>
    <w:rsid w:val="00606758"/>
    <w:rsid w:val="00606B19"/>
    <w:rsid w:val="00606F56"/>
    <w:rsid w:val="0060708D"/>
    <w:rsid w:val="0060791D"/>
    <w:rsid w:val="00607A36"/>
    <w:rsid w:val="00607AE8"/>
    <w:rsid w:val="00610599"/>
    <w:rsid w:val="006106C2"/>
    <w:rsid w:val="006108F7"/>
    <w:rsid w:val="00610E77"/>
    <w:rsid w:val="0061138A"/>
    <w:rsid w:val="006114EF"/>
    <w:rsid w:val="0061160C"/>
    <w:rsid w:val="0061163F"/>
    <w:rsid w:val="00611658"/>
    <w:rsid w:val="0061174B"/>
    <w:rsid w:val="00611A9C"/>
    <w:rsid w:val="00611AF5"/>
    <w:rsid w:val="00611D37"/>
    <w:rsid w:val="00611E03"/>
    <w:rsid w:val="00611EDD"/>
    <w:rsid w:val="0061248F"/>
    <w:rsid w:val="00612CFD"/>
    <w:rsid w:val="00612EEF"/>
    <w:rsid w:val="0061305C"/>
    <w:rsid w:val="00613158"/>
    <w:rsid w:val="0061338C"/>
    <w:rsid w:val="0061378A"/>
    <w:rsid w:val="00613861"/>
    <w:rsid w:val="00613DE1"/>
    <w:rsid w:val="00614184"/>
    <w:rsid w:val="00614E79"/>
    <w:rsid w:val="006150EB"/>
    <w:rsid w:val="00615E34"/>
    <w:rsid w:val="00616534"/>
    <w:rsid w:val="006165D1"/>
    <w:rsid w:val="00616D42"/>
    <w:rsid w:val="006174CA"/>
    <w:rsid w:val="006175A6"/>
    <w:rsid w:val="00617826"/>
    <w:rsid w:val="00617859"/>
    <w:rsid w:val="00617E42"/>
    <w:rsid w:val="00620A47"/>
    <w:rsid w:val="00621766"/>
    <w:rsid w:val="00621834"/>
    <w:rsid w:val="006220EC"/>
    <w:rsid w:val="00622170"/>
    <w:rsid w:val="0062228B"/>
    <w:rsid w:val="0062252C"/>
    <w:rsid w:val="006226F9"/>
    <w:rsid w:val="00623026"/>
    <w:rsid w:val="00623052"/>
    <w:rsid w:val="0062333C"/>
    <w:rsid w:val="006234C5"/>
    <w:rsid w:val="00623771"/>
    <w:rsid w:val="0062386B"/>
    <w:rsid w:val="00623E6E"/>
    <w:rsid w:val="006243B8"/>
    <w:rsid w:val="0062442E"/>
    <w:rsid w:val="006246BE"/>
    <w:rsid w:val="00624E5F"/>
    <w:rsid w:val="0062591D"/>
    <w:rsid w:val="0062599F"/>
    <w:rsid w:val="0062624E"/>
    <w:rsid w:val="0062662D"/>
    <w:rsid w:val="006266C9"/>
    <w:rsid w:val="006268C9"/>
    <w:rsid w:val="00626989"/>
    <w:rsid w:val="00627052"/>
    <w:rsid w:val="00627222"/>
    <w:rsid w:val="00627315"/>
    <w:rsid w:val="0062788A"/>
    <w:rsid w:val="0062792D"/>
    <w:rsid w:val="00627BBE"/>
    <w:rsid w:val="00630064"/>
    <w:rsid w:val="0063010B"/>
    <w:rsid w:val="00630FBC"/>
    <w:rsid w:val="00631111"/>
    <w:rsid w:val="0063148C"/>
    <w:rsid w:val="00631CCF"/>
    <w:rsid w:val="006320EA"/>
    <w:rsid w:val="006323B8"/>
    <w:rsid w:val="00632751"/>
    <w:rsid w:val="00632E7C"/>
    <w:rsid w:val="006330CD"/>
    <w:rsid w:val="006335CF"/>
    <w:rsid w:val="006339D5"/>
    <w:rsid w:val="00633BF9"/>
    <w:rsid w:val="00634013"/>
    <w:rsid w:val="006351DF"/>
    <w:rsid w:val="006353C0"/>
    <w:rsid w:val="00635484"/>
    <w:rsid w:val="0063579C"/>
    <w:rsid w:val="00635BD2"/>
    <w:rsid w:val="00635C4D"/>
    <w:rsid w:val="00635CD8"/>
    <w:rsid w:val="00635EE2"/>
    <w:rsid w:val="00636198"/>
    <w:rsid w:val="006362F4"/>
    <w:rsid w:val="0063633A"/>
    <w:rsid w:val="00636394"/>
    <w:rsid w:val="00636D48"/>
    <w:rsid w:val="00636D7C"/>
    <w:rsid w:val="00637909"/>
    <w:rsid w:val="00637A4A"/>
    <w:rsid w:val="00637C39"/>
    <w:rsid w:val="00640EA1"/>
    <w:rsid w:val="00640ECF"/>
    <w:rsid w:val="006417D3"/>
    <w:rsid w:val="00641892"/>
    <w:rsid w:val="00642562"/>
    <w:rsid w:val="00642BE1"/>
    <w:rsid w:val="00642C5D"/>
    <w:rsid w:val="006430E4"/>
    <w:rsid w:val="006438A3"/>
    <w:rsid w:val="00643B5E"/>
    <w:rsid w:val="00643D31"/>
    <w:rsid w:val="00644226"/>
    <w:rsid w:val="0064476F"/>
    <w:rsid w:val="006448D5"/>
    <w:rsid w:val="00644E55"/>
    <w:rsid w:val="00645059"/>
    <w:rsid w:val="006452A6"/>
    <w:rsid w:val="006453B3"/>
    <w:rsid w:val="006454D5"/>
    <w:rsid w:val="006454DE"/>
    <w:rsid w:val="00645A63"/>
    <w:rsid w:val="00645D4B"/>
    <w:rsid w:val="00645E5F"/>
    <w:rsid w:val="006467D9"/>
    <w:rsid w:val="00646A48"/>
    <w:rsid w:val="00646BCD"/>
    <w:rsid w:val="00646E52"/>
    <w:rsid w:val="00647206"/>
    <w:rsid w:val="00647616"/>
    <w:rsid w:val="00647C2E"/>
    <w:rsid w:val="006504B6"/>
    <w:rsid w:val="00650549"/>
    <w:rsid w:val="00650BCE"/>
    <w:rsid w:val="00651539"/>
    <w:rsid w:val="006517FE"/>
    <w:rsid w:val="00651E24"/>
    <w:rsid w:val="00651EEC"/>
    <w:rsid w:val="00652317"/>
    <w:rsid w:val="0065238E"/>
    <w:rsid w:val="006525EA"/>
    <w:rsid w:val="00652786"/>
    <w:rsid w:val="00652A65"/>
    <w:rsid w:val="00653680"/>
    <w:rsid w:val="00653FA5"/>
    <w:rsid w:val="00654151"/>
    <w:rsid w:val="00654198"/>
    <w:rsid w:val="00654546"/>
    <w:rsid w:val="00654729"/>
    <w:rsid w:val="00654BD2"/>
    <w:rsid w:val="00655044"/>
    <w:rsid w:val="006552A0"/>
    <w:rsid w:val="00655884"/>
    <w:rsid w:val="00655E24"/>
    <w:rsid w:val="006565F0"/>
    <w:rsid w:val="006568AD"/>
    <w:rsid w:val="00656B34"/>
    <w:rsid w:val="0065711D"/>
    <w:rsid w:val="006574D6"/>
    <w:rsid w:val="0065763D"/>
    <w:rsid w:val="006579D3"/>
    <w:rsid w:val="00657CE6"/>
    <w:rsid w:val="00657DB9"/>
    <w:rsid w:val="00660065"/>
    <w:rsid w:val="006600AC"/>
    <w:rsid w:val="00660633"/>
    <w:rsid w:val="00660C34"/>
    <w:rsid w:val="00660FAE"/>
    <w:rsid w:val="0066107E"/>
    <w:rsid w:val="006611F4"/>
    <w:rsid w:val="0066120B"/>
    <w:rsid w:val="00661257"/>
    <w:rsid w:val="006615BB"/>
    <w:rsid w:val="00661B20"/>
    <w:rsid w:val="00662119"/>
    <w:rsid w:val="0066215F"/>
    <w:rsid w:val="006623A5"/>
    <w:rsid w:val="00662B9F"/>
    <w:rsid w:val="00663433"/>
    <w:rsid w:val="00663E7D"/>
    <w:rsid w:val="00664134"/>
    <w:rsid w:val="006645B7"/>
    <w:rsid w:val="0066466D"/>
    <w:rsid w:val="00664C2C"/>
    <w:rsid w:val="00665502"/>
    <w:rsid w:val="00665910"/>
    <w:rsid w:val="00665DCE"/>
    <w:rsid w:val="00666629"/>
    <w:rsid w:val="00666742"/>
    <w:rsid w:val="00666D91"/>
    <w:rsid w:val="00666FF3"/>
    <w:rsid w:val="006674E1"/>
    <w:rsid w:val="0066778B"/>
    <w:rsid w:val="00667B16"/>
    <w:rsid w:val="00667C71"/>
    <w:rsid w:val="00670BAE"/>
    <w:rsid w:val="006710B4"/>
    <w:rsid w:val="006714CB"/>
    <w:rsid w:val="006716D9"/>
    <w:rsid w:val="00671763"/>
    <w:rsid w:val="00671C31"/>
    <w:rsid w:val="006722C8"/>
    <w:rsid w:val="0067233B"/>
    <w:rsid w:val="006731C4"/>
    <w:rsid w:val="006732C7"/>
    <w:rsid w:val="00673396"/>
    <w:rsid w:val="00673752"/>
    <w:rsid w:val="00673A46"/>
    <w:rsid w:val="00673FB9"/>
    <w:rsid w:val="00675A26"/>
    <w:rsid w:val="00675A28"/>
    <w:rsid w:val="00675F24"/>
    <w:rsid w:val="00676032"/>
    <w:rsid w:val="00676104"/>
    <w:rsid w:val="006763F9"/>
    <w:rsid w:val="00676F99"/>
    <w:rsid w:val="00677192"/>
    <w:rsid w:val="00677A82"/>
    <w:rsid w:val="0068026C"/>
    <w:rsid w:val="00680A65"/>
    <w:rsid w:val="00680F47"/>
    <w:rsid w:val="00681329"/>
    <w:rsid w:val="0068135E"/>
    <w:rsid w:val="006813CF"/>
    <w:rsid w:val="0068164E"/>
    <w:rsid w:val="00682073"/>
    <w:rsid w:val="006820E3"/>
    <w:rsid w:val="00682570"/>
    <w:rsid w:val="00682885"/>
    <w:rsid w:val="006828AD"/>
    <w:rsid w:val="00682C80"/>
    <w:rsid w:val="00682CA1"/>
    <w:rsid w:val="00682E0D"/>
    <w:rsid w:val="00682EFE"/>
    <w:rsid w:val="006834D9"/>
    <w:rsid w:val="0068383D"/>
    <w:rsid w:val="00683A76"/>
    <w:rsid w:val="00683CFE"/>
    <w:rsid w:val="00683D93"/>
    <w:rsid w:val="0068405E"/>
    <w:rsid w:val="0068427E"/>
    <w:rsid w:val="006851F8"/>
    <w:rsid w:val="00685EC6"/>
    <w:rsid w:val="00686495"/>
    <w:rsid w:val="00686633"/>
    <w:rsid w:val="0068763E"/>
    <w:rsid w:val="00687670"/>
    <w:rsid w:val="006879C4"/>
    <w:rsid w:val="00687A97"/>
    <w:rsid w:val="00687BDD"/>
    <w:rsid w:val="00687C5A"/>
    <w:rsid w:val="0069018C"/>
    <w:rsid w:val="006908DB"/>
    <w:rsid w:val="00690C1E"/>
    <w:rsid w:val="00690F35"/>
    <w:rsid w:val="0069106C"/>
    <w:rsid w:val="00691440"/>
    <w:rsid w:val="00691FDB"/>
    <w:rsid w:val="00692098"/>
    <w:rsid w:val="006921C4"/>
    <w:rsid w:val="0069225D"/>
    <w:rsid w:val="00692689"/>
    <w:rsid w:val="00692DCE"/>
    <w:rsid w:val="0069307F"/>
    <w:rsid w:val="00693491"/>
    <w:rsid w:val="006934A6"/>
    <w:rsid w:val="006936B4"/>
    <w:rsid w:val="006936C4"/>
    <w:rsid w:val="006938E5"/>
    <w:rsid w:val="0069412B"/>
    <w:rsid w:val="0069447E"/>
    <w:rsid w:val="00694490"/>
    <w:rsid w:val="00694A5F"/>
    <w:rsid w:val="006955C3"/>
    <w:rsid w:val="00695AAF"/>
    <w:rsid w:val="00695D29"/>
    <w:rsid w:val="00696860"/>
    <w:rsid w:val="00696AD4"/>
    <w:rsid w:val="00696AF4"/>
    <w:rsid w:val="00696E4D"/>
    <w:rsid w:val="0069711E"/>
    <w:rsid w:val="00697398"/>
    <w:rsid w:val="006973A1"/>
    <w:rsid w:val="00697733"/>
    <w:rsid w:val="00697B6E"/>
    <w:rsid w:val="00697C05"/>
    <w:rsid w:val="00697CD1"/>
    <w:rsid w:val="00697D2B"/>
    <w:rsid w:val="00697DA8"/>
    <w:rsid w:val="006A02B2"/>
    <w:rsid w:val="006A02D3"/>
    <w:rsid w:val="006A06DE"/>
    <w:rsid w:val="006A0D10"/>
    <w:rsid w:val="006A0D41"/>
    <w:rsid w:val="006A1168"/>
    <w:rsid w:val="006A1342"/>
    <w:rsid w:val="006A1454"/>
    <w:rsid w:val="006A19D7"/>
    <w:rsid w:val="006A1CB6"/>
    <w:rsid w:val="006A1E18"/>
    <w:rsid w:val="006A1E96"/>
    <w:rsid w:val="006A1EE4"/>
    <w:rsid w:val="006A20A8"/>
    <w:rsid w:val="006A226C"/>
    <w:rsid w:val="006A2C09"/>
    <w:rsid w:val="006A2CBC"/>
    <w:rsid w:val="006A3263"/>
    <w:rsid w:val="006A3713"/>
    <w:rsid w:val="006A3886"/>
    <w:rsid w:val="006A3B39"/>
    <w:rsid w:val="006A3CB5"/>
    <w:rsid w:val="006A3D08"/>
    <w:rsid w:val="006A4281"/>
    <w:rsid w:val="006A4352"/>
    <w:rsid w:val="006A49FF"/>
    <w:rsid w:val="006A4F76"/>
    <w:rsid w:val="006A5250"/>
    <w:rsid w:val="006A5293"/>
    <w:rsid w:val="006A53E5"/>
    <w:rsid w:val="006A551D"/>
    <w:rsid w:val="006A55C4"/>
    <w:rsid w:val="006A675E"/>
    <w:rsid w:val="006A6978"/>
    <w:rsid w:val="006A7400"/>
    <w:rsid w:val="006A75DA"/>
    <w:rsid w:val="006A7943"/>
    <w:rsid w:val="006A7D5E"/>
    <w:rsid w:val="006A7E19"/>
    <w:rsid w:val="006B08E2"/>
    <w:rsid w:val="006B112F"/>
    <w:rsid w:val="006B12DF"/>
    <w:rsid w:val="006B12F7"/>
    <w:rsid w:val="006B1651"/>
    <w:rsid w:val="006B1B93"/>
    <w:rsid w:val="006B1F75"/>
    <w:rsid w:val="006B21DF"/>
    <w:rsid w:val="006B2665"/>
    <w:rsid w:val="006B2966"/>
    <w:rsid w:val="006B2A8E"/>
    <w:rsid w:val="006B30BA"/>
    <w:rsid w:val="006B31EB"/>
    <w:rsid w:val="006B34A9"/>
    <w:rsid w:val="006B34B1"/>
    <w:rsid w:val="006B3A3A"/>
    <w:rsid w:val="006B3C8B"/>
    <w:rsid w:val="006B3F33"/>
    <w:rsid w:val="006B42EF"/>
    <w:rsid w:val="006B4A28"/>
    <w:rsid w:val="006B4D4C"/>
    <w:rsid w:val="006B4DA8"/>
    <w:rsid w:val="006B51ED"/>
    <w:rsid w:val="006B54F9"/>
    <w:rsid w:val="006B5AD2"/>
    <w:rsid w:val="006B5BA5"/>
    <w:rsid w:val="006B5F8A"/>
    <w:rsid w:val="006B6830"/>
    <w:rsid w:val="006B68EB"/>
    <w:rsid w:val="006B6F7C"/>
    <w:rsid w:val="006B73CD"/>
    <w:rsid w:val="006B7608"/>
    <w:rsid w:val="006B797C"/>
    <w:rsid w:val="006C01AE"/>
    <w:rsid w:val="006C060C"/>
    <w:rsid w:val="006C0FB5"/>
    <w:rsid w:val="006C1210"/>
    <w:rsid w:val="006C1672"/>
    <w:rsid w:val="006C2DA6"/>
    <w:rsid w:val="006C2F48"/>
    <w:rsid w:val="006C325F"/>
    <w:rsid w:val="006C377A"/>
    <w:rsid w:val="006C3824"/>
    <w:rsid w:val="006C3A6A"/>
    <w:rsid w:val="006C3D34"/>
    <w:rsid w:val="006C3D5E"/>
    <w:rsid w:val="006C4447"/>
    <w:rsid w:val="006C4603"/>
    <w:rsid w:val="006C4B74"/>
    <w:rsid w:val="006C5109"/>
    <w:rsid w:val="006C5190"/>
    <w:rsid w:val="006C56CA"/>
    <w:rsid w:val="006C58B0"/>
    <w:rsid w:val="006C58CD"/>
    <w:rsid w:val="006C5CC5"/>
    <w:rsid w:val="006C5DC0"/>
    <w:rsid w:val="006C621D"/>
    <w:rsid w:val="006C67CA"/>
    <w:rsid w:val="006C6815"/>
    <w:rsid w:val="006C6ADE"/>
    <w:rsid w:val="006C6D21"/>
    <w:rsid w:val="006C6FDE"/>
    <w:rsid w:val="006C7565"/>
    <w:rsid w:val="006C76FC"/>
    <w:rsid w:val="006C7A0B"/>
    <w:rsid w:val="006D0066"/>
    <w:rsid w:val="006D009B"/>
    <w:rsid w:val="006D014C"/>
    <w:rsid w:val="006D01DF"/>
    <w:rsid w:val="006D095E"/>
    <w:rsid w:val="006D0B1F"/>
    <w:rsid w:val="006D1013"/>
    <w:rsid w:val="006D183D"/>
    <w:rsid w:val="006D1E5D"/>
    <w:rsid w:val="006D1F9C"/>
    <w:rsid w:val="006D21A5"/>
    <w:rsid w:val="006D225A"/>
    <w:rsid w:val="006D25EC"/>
    <w:rsid w:val="006D28AE"/>
    <w:rsid w:val="006D2BA5"/>
    <w:rsid w:val="006D3459"/>
    <w:rsid w:val="006D39CB"/>
    <w:rsid w:val="006D3AF7"/>
    <w:rsid w:val="006D3B50"/>
    <w:rsid w:val="006D3BA7"/>
    <w:rsid w:val="006D3F0A"/>
    <w:rsid w:val="006D4040"/>
    <w:rsid w:val="006D404B"/>
    <w:rsid w:val="006D42FE"/>
    <w:rsid w:val="006D4388"/>
    <w:rsid w:val="006D4473"/>
    <w:rsid w:val="006D4DBA"/>
    <w:rsid w:val="006D526A"/>
    <w:rsid w:val="006D5363"/>
    <w:rsid w:val="006D55B3"/>
    <w:rsid w:val="006D586E"/>
    <w:rsid w:val="006D5A38"/>
    <w:rsid w:val="006D5A79"/>
    <w:rsid w:val="006D5BCC"/>
    <w:rsid w:val="006D5E69"/>
    <w:rsid w:val="006D5EE9"/>
    <w:rsid w:val="006D6571"/>
    <w:rsid w:val="006D65E1"/>
    <w:rsid w:val="006D666D"/>
    <w:rsid w:val="006D6899"/>
    <w:rsid w:val="006D7011"/>
    <w:rsid w:val="006D7366"/>
    <w:rsid w:val="006D76B0"/>
    <w:rsid w:val="006E023C"/>
    <w:rsid w:val="006E1326"/>
    <w:rsid w:val="006E178C"/>
    <w:rsid w:val="006E19A1"/>
    <w:rsid w:val="006E1CBC"/>
    <w:rsid w:val="006E26EF"/>
    <w:rsid w:val="006E2B99"/>
    <w:rsid w:val="006E2CB0"/>
    <w:rsid w:val="006E2E16"/>
    <w:rsid w:val="006E322D"/>
    <w:rsid w:val="006E3293"/>
    <w:rsid w:val="006E33D4"/>
    <w:rsid w:val="006E3921"/>
    <w:rsid w:val="006E3F13"/>
    <w:rsid w:val="006E421D"/>
    <w:rsid w:val="006E4412"/>
    <w:rsid w:val="006E44E5"/>
    <w:rsid w:val="006E45AF"/>
    <w:rsid w:val="006E4C95"/>
    <w:rsid w:val="006E5182"/>
    <w:rsid w:val="006E5352"/>
    <w:rsid w:val="006E53F5"/>
    <w:rsid w:val="006E5BC6"/>
    <w:rsid w:val="006E5D5D"/>
    <w:rsid w:val="006E5EE6"/>
    <w:rsid w:val="006E604F"/>
    <w:rsid w:val="006E6523"/>
    <w:rsid w:val="006E65B2"/>
    <w:rsid w:val="006E66DD"/>
    <w:rsid w:val="006E67DC"/>
    <w:rsid w:val="006E6B73"/>
    <w:rsid w:val="006E76AC"/>
    <w:rsid w:val="006E78AE"/>
    <w:rsid w:val="006E7BFE"/>
    <w:rsid w:val="006E7E84"/>
    <w:rsid w:val="006E7F9E"/>
    <w:rsid w:val="006F0187"/>
    <w:rsid w:val="006F0D30"/>
    <w:rsid w:val="006F0E35"/>
    <w:rsid w:val="006F0F90"/>
    <w:rsid w:val="006F14B8"/>
    <w:rsid w:val="006F1672"/>
    <w:rsid w:val="006F179B"/>
    <w:rsid w:val="006F193F"/>
    <w:rsid w:val="006F1A0B"/>
    <w:rsid w:val="006F1B7C"/>
    <w:rsid w:val="006F1BF6"/>
    <w:rsid w:val="006F1DF4"/>
    <w:rsid w:val="006F2876"/>
    <w:rsid w:val="006F2E6C"/>
    <w:rsid w:val="006F3295"/>
    <w:rsid w:val="006F37BD"/>
    <w:rsid w:val="006F3942"/>
    <w:rsid w:val="006F3D12"/>
    <w:rsid w:val="006F3E3E"/>
    <w:rsid w:val="006F41A1"/>
    <w:rsid w:val="006F47E8"/>
    <w:rsid w:val="006F4D84"/>
    <w:rsid w:val="006F506A"/>
    <w:rsid w:val="006F53CC"/>
    <w:rsid w:val="006F66A2"/>
    <w:rsid w:val="006F699B"/>
    <w:rsid w:val="006F6C6D"/>
    <w:rsid w:val="006F6EC6"/>
    <w:rsid w:val="006F7BD0"/>
    <w:rsid w:val="006F7C4C"/>
    <w:rsid w:val="006F7D70"/>
    <w:rsid w:val="0070001E"/>
    <w:rsid w:val="00700497"/>
    <w:rsid w:val="007004D5"/>
    <w:rsid w:val="007004ED"/>
    <w:rsid w:val="007008FE"/>
    <w:rsid w:val="00700CEB"/>
    <w:rsid w:val="00700F81"/>
    <w:rsid w:val="00700FE3"/>
    <w:rsid w:val="007010AF"/>
    <w:rsid w:val="0070195B"/>
    <w:rsid w:val="00701C11"/>
    <w:rsid w:val="00701E9F"/>
    <w:rsid w:val="007020FC"/>
    <w:rsid w:val="00702A8F"/>
    <w:rsid w:val="00702B58"/>
    <w:rsid w:val="00702F09"/>
    <w:rsid w:val="0070330E"/>
    <w:rsid w:val="007039F5"/>
    <w:rsid w:val="00703A3F"/>
    <w:rsid w:val="00704384"/>
    <w:rsid w:val="0070447A"/>
    <w:rsid w:val="00704AA0"/>
    <w:rsid w:val="00704B71"/>
    <w:rsid w:val="00704BD4"/>
    <w:rsid w:val="00704EA4"/>
    <w:rsid w:val="007051E7"/>
    <w:rsid w:val="007054AB"/>
    <w:rsid w:val="00705948"/>
    <w:rsid w:val="007059DE"/>
    <w:rsid w:val="00705C9E"/>
    <w:rsid w:val="007062F3"/>
    <w:rsid w:val="00706406"/>
    <w:rsid w:val="007073FA"/>
    <w:rsid w:val="007075F2"/>
    <w:rsid w:val="0070778F"/>
    <w:rsid w:val="00707964"/>
    <w:rsid w:val="00707D23"/>
    <w:rsid w:val="00710049"/>
    <w:rsid w:val="00710336"/>
    <w:rsid w:val="00710362"/>
    <w:rsid w:val="007104A2"/>
    <w:rsid w:val="0071070F"/>
    <w:rsid w:val="007111F7"/>
    <w:rsid w:val="00711C62"/>
    <w:rsid w:val="00712965"/>
    <w:rsid w:val="007132C0"/>
    <w:rsid w:val="007134C4"/>
    <w:rsid w:val="00713AD8"/>
    <w:rsid w:val="00713B24"/>
    <w:rsid w:val="007143AD"/>
    <w:rsid w:val="00714426"/>
    <w:rsid w:val="007153E8"/>
    <w:rsid w:val="00715961"/>
    <w:rsid w:val="00715DFE"/>
    <w:rsid w:val="00715E1A"/>
    <w:rsid w:val="00715F44"/>
    <w:rsid w:val="00716273"/>
    <w:rsid w:val="00716B66"/>
    <w:rsid w:val="00716ED6"/>
    <w:rsid w:val="00716F98"/>
    <w:rsid w:val="007171E2"/>
    <w:rsid w:val="00717371"/>
    <w:rsid w:val="00717942"/>
    <w:rsid w:val="00717CFE"/>
    <w:rsid w:val="007200AF"/>
    <w:rsid w:val="007201F0"/>
    <w:rsid w:val="007205AF"/>
    <w:rsid w:val="00721070"/>
    <w:rsid w:val="00721136"/>
    <w:rsid w:val="007212B7"/>
    <w:rsid w:val="0072154E"/>
    <w:rsid w:val="00721C49"/>
    <w:rsid w:val="00721EC5"/>
    <w:rsid w:val="00722436"/>
    <w:rsid w:val="00722960"/>
    <w:rsid w:val="00722B1F"/>
    <w:rsid w:val="00722BB2"/>
    <w:rsid w:val="0072311E"/>
    <w:rsid w:val="00723980"/>
    <w:rsid w:val="00723A8E"/>
    <w:rsid w:val="00723AC2"/>
    <w:rsid w:val="00723B93"/>
    <w:rsid w:val="0072469D"/>
    <w:rsid w:val="00724768"/>
    <w:rsid w:val="007248A8"/>
    <w:rsid w:val="00724EAC"/>
    <w:rsid w:val="007252FF"/>
    <w:rsid w:val="007254A3"/>
    <w:rsid w:val="007259C5"/>
    <w:rsid w:val="00726141"/>
    <w:rsid w:val="007262C0"/>
    <w:rsid w:val="007263C7"/>
    <w:rsid w:val="00726493"/>
    <w:rsid w:val="0072649C"/>
    <w:rsid w:val="007267DF"/>
    <w:rsid w:val="00726938"/>
    <w:rsid w:val="00726C01"/>
    <w:rsid w:val="00726D0A"/>
    <w:rsid w:val="00726D99"/>
    <w:rsid w:val="00726E30"/>
    <w:rsid w:val="00727547"/>
    <w:rsid w:val="007278D3"/>
    <w:rsid w:val="00727DC5"/>
    <w:rsid w:val="007304E6"/>
    <w:rsid w:val="00730627"/>
    <w:rsid w:val="00730E05"/>
    <w:rsid w:val="0073196B"/>
    <w:rsid w:val="00731ED5"/>
    <w:rsid w:val="00732026"/>
    <w:rsid w:val="007322DC"/>
    <w:rsid w:val="00732B22"/>
    <w:rsid w:val="00732BF5"/>
    <w:rsid w:val="00732CBF"/>
    <w:rsid w:val="007331FD"/>
    <w:rsid w:val="00733835"/>
    <w:rsid w:val="00734794"/>
    <w:rsid w:val="00734A0F"/>
    <w:rsid w:val="00735323"/>
    <w:rsid w:val="0073532F"/>
    <w:rsid w:val="0073557A"/>
    <w:rsid w:val="00735CD8"/>
    <w:rsid w:val="00735D81"/>
    <w:rsid w:val="00736358"/>
    <w:rsid w:val="007367E1"/>
    <w:rsid w:val="00736881"/>
    <w:rsid w:val="007369F8"/>
    <w:rsid w:val="00736B67"/>
    <w:rsid w:val="00736BB9"/>
    <w:rsid w:val="007371A5"/>
    <w:rsid w:val="00737A6C"/>
    <w:rsid w:val="00737B81"/>
    <w:rsid w:val="00737CEF"/>
    <w:rsid w:val="00740059"/>
    <w:rsid w:val="007403BC"/>
    <w:rsid w:val="007405C0"/>
    <w:rsid w:val="0074095F"/>
    <w:rsid w:val="00740C1A"/>
    <w:rsid w:val="00740D2B"/>
    <w:rsid w:val="00741FF7"/>
    <w:rsid w:val="007429E3"/>
    <w:rsid w:val="00742B7B"/>
    <w:rsid w:val="00742D01"/>
    <w:rsid w:val="0074410C"/>
    <w:rsid w:val="00744F65"/>
    <w:rsid w:val="007450CD"/>
    <w:rsid w:val="007451EB"/>
    <w:rsid w:val="00745202"/>
    <w:rsid w:val="00745BAB"/>
    <w:rsid w:val="007460E0"/>
    <w:rsid w:val="00746128"/>
    <w:rsid w:val="00746551"/>
    <w:rsid w:val="00746B54"/>
    <w:rsid w:val="00746D95"/>
    <w:rsid w:val="00747752"/>
    <w:rsid w:val="0074778D"/>
    <w:rsid w:val="007479AB"/>
    <w:rsid w:val="00747A9D"/>
    <w:rsid w:val="00747AB9"/>
    <w:rsid w:val="00747B23"/>
    <w:rsid w:val="00747C0A"/>
    <w:rsid w:val="00747CF6"/>
    <w:rsid w:val="00747D5D"/>
    <w:rsid w:val="00750115"/>
    <w:rsid w:val="00750347"/>
    <w:rsid w:val="007504F9"/>
    <w:rsid w:val="007505F8"/>
    <w:rsid w:val="00750B50"/>
    <w:rsid w:val="00750F95"/>
    <w:rsid w:val="007511A1"/>
    <w:rsid w:val="0075168C"/>
    <w:rsid w:val="0075195A"/>
    <w:rsid w:val="00751D18"/>
    <w:rsid w:val="00752357"/>
    <w:rsid w:val="00752693"/>
    <w:rsid w:val="007529D0"/>
    <w:rsid w:val="00752A14"/>
    <w:rsid w:val="00752F52"/>
    <w:rsid w:val="00753B4F"/>
    <w:rsid w:val="00753C7E"/>
    <w:rsid w:val="0075420A"/>
    <w:rsid w:val="007544C5"/>
    <w:rsid w:val="0075478B"/>
    <w:rsid w:val="0075499C"/>
    <w:rsid w:val="00755105"/>
    <w:rsid w:val="00755119"/>
    <w:rsid w:val="007552DA"/>
    <w:rsid w:val="00755412"/>
    <w:rsid w:val="00755523"/>
    <w:rsid w:val="00755888"/>
    <w:rsid w:val="00755A68"/>
    <w:rsid w:val="00755E5A"/>
    <w:rsid w:val="00756017"/>
    <w:rsid w:val="00756518"/>
    <w:rsid w:val="007567B8"/>
    <w:rsid w:val="00756B7B"/>
    <w:rsid w:val="00757165"/>
    <w:rsid w:val="0075724F"/>
    <w:rsid w:val="00757D7B"/>
    <w:rsid w:val="007603EF"/>
    <w:rsid w:val="00760A8A"/>
    <w:rsid w:val="00760F44"/>
    <w:rsid w:val="00761976"/>
    <w:rsid w:val="00761B8E"/>
    <w:rsid w:val="00761C8E"/>
    <w:rsid w:val="00762225"/>
    <w:rsid w:val="007629C9"/>
    <w:rsid w:val="00762BC7"/>
    <w:rsid w:val="0076339B"/>
    <w:rsid w:val="00763773"/>
    <w:rsid w:val="00763815"/>
    <w:rsid w:val="00763A9E"/>
    <w:rsid w:val="00764337"/>
    <w:rsid w:val="007643EA"/>
    <w:rsid w:val="0076467E"/>
    <w:rsid w:val="007646B6"/>
    <w:rsid w:val="0076494D"/>
    <w:rsid w:val="00764A9D"/>
    <w:rsid w:val="00764D10"/>
    <w:rsid w:val="007650EF"/>
    <w:rsid w:val="007656AE"/>
    <w:rsid w:val="007657EE"/>
    <w:rsid w:val="00765999"/>
    <w:rsid w:val="0076642B"/>
    <w:rsid w:val="00766E83"/>
    <w:rsid w:val="007677BB"/>
    <w:rsid w:val="00767949"/>
    <w:rsid w:val="007679B8"/>
    <w:rsid w:val="00767E8D"/>
    <w:rsid w:val="00770325"/>
    <w:rsid w:val="007703D4"/>
    <w:rsid w:val="0077061C"/>
    <w:rsid w:val="00770F37"/>
    <w:rsid w:val="00771245"/>
    <w:rsid w:val="00771754"/>
    <w:rsid w:val="00771A85"/>
    <w:rsid w:val="00772253"/>
    <w:rsid w:val="007725FC"/>
    <w:rsid w:val="00772696"/>
    <w:rsid w:val="00772B8B"/>
    <w:rsid w:val="00772DDF"/>
    <w:rsid w:val="00772FDF"/>
    <w:rsid w:val="00772FE4"/>
    <w:rsid w:val="007732C1"/>
    <w:rsid w:val="00773775"/>
    <w:rsid w:val="00773E5B"/>
    <w:rsid w:val="007742E4"/>
    <w:rsid w:val="007744E0"/>
    <w:rsid w:val="00774B8D"/>
    <w:rsid w:val="00774DB9"/>
    <w:rsid w:val="007750D1"/>
    <w:rsid w:val="007754A9"/>
    <w:rsid w:val="00775956"/>
    <w:rsid w:val="007759DB"/>
    <w:rsid w:val="00775B7D"/>
    <w:rsid w:val="00775C7E"/>
    <w:rsid w:val="007761E2"/>
    <w:rsid w:val="00776605"/>
    <w:rsid w:val="00776748"/>
    <w:rsid w:val="00776B69"/>
    <w:rsid w:val="00776CFD"/>
    <w:rsid w:val="007771AF"/>
    <w:rsid w:val="00777579"/>
    <w:rsid w:val="00777625"/>
    <w:rsid w:val="00777ADB"/>
    <w:rsid w:val="00777CD5"/>
    <w:rsid w:val="0078076D"/>
    <w:rsid w:val="007807C2"/>
    <w:rsid w:val="00780BE2"/>
    <w:rsid w:val="00781276"/>
    <w:rsid w:val="0078128F"/>
    <w:rsid w:val="007812E9"/>
    <w:rsid w:val="007813D1"/>
    <w:rsid w:val="0078141F"/>
    <w:rsid w:val="007817E2"/>
    <w:rsid w:val="00781D60"/>
    <w:rsid w:val="00782072"/>
    <w:rsid w:val="00782274"/>
    <w:rsid w:val="00782331"/>
    <w:rsid w:val="00782904"/>
    <w:rsid w:val="00782CE2"/>
    <w:rsid w:val="00783018"/>
    <w:rsid w:val="0078344D"/>
    <w:rsid w:val="007835B4"/>
    <w:rsid w:val="007837DC"/>
    <w:rsid w:val="00784B7D"/>
    <w:rsid w:val="00784F8D"/>
    <w:rsid w:val="00784FFD"/>
    <w:rsid w:val="0078519F"/>
    <w:rsid w:val="00785DAC"/>
    <w:rsid w:val="007862FC"/>
    <w:rsid w:val="0078655A"/>
    <w:rsid w:val="00787301"/>
    <w:rsid w:val="007875D1"/>
    <w:rsid w:val="0078771B"/>
    <w:rsid w:val="0078782A"/>
    <w:rsid w:val="00787ACE"/>
    <w:rsid w:val="00787B52"/>
    <w:rsid w:val="00787D11"/>
    <w:rsid w:val="00787D9A"/>
    <w:rsid w:val="00787EFE"/>
    <w:rsid w:val="00787F69"/>
    <w:rsid w:val="00787FCD"/>
    <w:rsid w:val="00790224"/>
    <w:rsid w:val="00790902"/>
    <w:rsid w:val="00790DBF"/>
    <w:rsid w:val="00790FB5"/>
    <w:rsid w:val="00791128"/>
    <w:rsid w:val="007915B5"/>
    <w:rsid w:val="00791BBB"/>
    <w:rsid w:val="00791FC1"/>
    <w:rsid w:val="0079201E"/>
    <w:rsid w:val="00792075"/>
    <w:rsid w:val="007921B6"/>
    <w:rsid w:val="00792C34"/>
    <w:rsid w:val="00792CE9"/>
    <w:rsid w:val="00792F53"/>
    <w:rsid w:val="00793319"/>
    <w:rsid w:val="00793403"/>
    <w:rsid w:val="00793DE3"/>
    <w:rsid w:val="00795918"/>
    <w:rsid w:val="00795C93"/>
    <w:rsid w:val="00796559"/>
    <w:rsid w:val="007969BF"/>
    <w:rsid w:val="00796DA5"/>
    <w:rsid w:val="007970AC"/>
    <w:rsid w:val="007970B8"/>
    <w:rsid w:val="007A0292"/>
    <w:rsid w:val="007A0C4B"/>
    <w:rsid w:val="007A0E7D"/>
    <w:rsid w:val="007A12A1"/>
    <w:rsid w:val="007A12C9"/>
    <w:rsid w:val="007A1560"/>
    <w:rsid w:val="007A177C"/>
    <w:rsid w:val="007A1DD8"/>
    <w:rsid w:val="007A2FF1"/>
    <w:rsid w:val="007A38D0"/>
    <w:rsid w:val="007A3C3F"/>
    <w:rsid w:val="007A3EDA"/>
    <w:rsid w:val="007A3EF6"/>
    <w:rsid w:val="007A3F9E"/>
    <w:rsid w:val="007A4007"/>
    <w:rsid w:val="007A4778"/>
    <w:rsid w:val="007A4E37"/>
    <w:rsid w:val="007A5098"/>
    <w:rsid w:val="007A568C"/>
    <w:rsid w:val="007A5B4C"/>
    <w:rsid w:val="007A5C11"/>
    <w:rsid w:val="007A5E65"/>
    <w:rsid w:val="007A5E9C"/>
    <w:rsid w:val="007A5F48"/>
    <w:rsid w:val="007A626C"/>
    <w:rsid w:val="007A62D6"/>
    <w:rsid w:val="007A6F2C"/>
    <w:rsid w:val="007A7290"/>
    <w:rsid w:val="007A7383"/>
    <w:rsid w:val="007A74D1"/>
    <w:rsid w:val="007A7787"/>
    <w:rsid w:val="007A7A4B"/>
    <w:rsid w:val="007A7C35"/>
    <w:rsid w:val="007A7D01"/>
    <w:rsid w:val="007A7F62"/>
    <w:rsid w:val="007B00C8"/>
    <w:rsid w:val="007B08C8"/>
    <w:rsid w:val="007B0B11"/>
    <w:rsid w:val="007B0DEE"/>
    <w:rsid w:val="007B187A"/>
    <w:rsid w:val="007B19E2"/>
    <w:rsid w:val="007B1E94"/>
    <w:rsid w:val="007B2049"/>
    <w:rsid w:val="007B205E"/>
    <w:rsid w:val="007B21C1"/>
    <w:rsid w:val="007B2BFD"/>
    <w:rsid w:val="007B309E"/>
    <w:rsid w:val="007B325B"/>
    <w:rsid w:val="007B33E7"/>
    <w:rsid w:val="007B414F"/>
    <w:rsid w:val="007B41C0"/>
    <w:rsid w:val="007B440C"/>
    <w:rsid w:val="007B4475"/>
    <w:rsid w:val="007B4600"/>
    <w:rsid w:val="007B4A4A"/>
    <w:rsid w:val="007B51F7"/>
    <w:rsid w:val="007B535A"/>
    <w:rsid w:val="007B5660"/>
    <w:rsid w:val="007B56CF"/>
    <w:rsid w:val="007B5987"/>
    <w:rsid w:val="007B6532"/>
    <w:rsid w:val="007B6A9F"/>
    <w:rsid w:val="007B6B9E"/>
    <w:rsid w:val="007B725F"/>
    <w:rsid w:val="007B729E"/>
    <w:rsid w:val="007B73E8"/>
    <w:rsid w:val="007B7993"/>
    <w:rsid w:val="007B7B68"/>
    <w:rsid w:val="007B7C8B"/>
    <w:rsid w:val="007B7D04"/>
    <w:rsid w:val="007C06B8"/>
    <w:rsid w:val="007C0AFF"/>
    <w:rsid w:val="007C0D74"/>
    <w:rsid w:val="007C0DC5"/>
    <w:rsid w:val="007C0FC6"/>
    <w:rsid w:val="007C0FE0"/>
    <w:rsid w:val="007C1670"/>
    <w:rsid w:val="007C1FFE"/>
    <w:rsid w:val="007C2427"/>
    <w:rsid w:val="007C2BE7"/>
    <w:rsid w:val="007C2D05"/>
    <w:rsid w:val="007C2EBF"/>
    <w:rsid w:val="007C36A8"/>
    <w:rsid w:val="007C3716"/>
    <w:rsid w:val="007C3ADF"/>
    <w:rsid w:val="007C4066"/>
    <w:rsid w:val="007C49A9"/>
    <w:rsid w:val="007C4AD6"/>
    <w:rsid w:val="007C5544"/>
    <w:rsid w:val="007C5558"/>
    <w:rsid w:val="007C55DF"/>
    <w:rsid w:val="007C56DC"/>
    <w:rsid w:val="007C5B65"/>
    <w:rsid w:val="007C60EC"/>
    <w:rsid w:val="007C6ED0"/>
    <w:rsid w:val="007C6EE9"/>
    <w:rsid w:val="007C707B"/>
    <w:rsid w:val="007C733F"/>
    <w:rsid w:val="007C73FB"/>
    <w:rsid w:val="007C7618"/>
    <w:rsid w:val="007C779E"/>
    <w:rsid w:val="007C7F19"/>
    <w:rsid w:val="007D02C4"/>
    <w:rsid w:val="007D0DF2"/>
    <w:rsid w:val="007D0FC1"/>
    <w:rsid w:val="007D10EB"/>
    <w:rsid w:val="007D129F"/>
    <w:rsid w:val="007D162F"/>
    <w:rsid w:val="007D196F"/>
    <w:rsid w:val="007D1DB6"/>
    <w:rsid w:val="007D1FCF"/>
    <w:rsid w:val="007D2589"/>
    <w:rsid w:val="007D26DD"/>
    <w:rsid w:val="007D2B0A"/>
    <w:rsid w:val="007D2BA3"/>
    <w:rsid w:val="007D2BAF"/>
    <w:rsid w:val="007D2D9C"/>
    <w:rsid w:val="007D2EAF"/>
    <w:rsid w:val="007D2F75"/>
    <w:rsid w:val="007D3291"/>
    <w:rsid w:val="007D3A2E"/>
    <w:rsid w:val="007D3D49"/>
    <w:rsid w:val="007D45D6"/>
    <w:rsid w:val="007D491C"/>
    <w:rsid w:val="007D4A6E"/>
    <w:rsid w:val="007D4E4F"/>
    <w:rsid w:val="007D50B2"/>
    <w:rsid w:val="007D6479"/>
    <w:rsid w:val="007D6BAD"/>
    <w:rsid w:val="007D7104"/>
    <w:rsid w:val="007D73DC"/>
    <w:rsid w:val="007D7D58"/>
    <w:rsid w:val="007D7D81"/>
    <w:rsid w:val="007E015C"/>
    <w:rsid w:val="007E089A"/>
    <w:rsid w:val="007E0BFD"/>
    <w:rsid w:val="007E0D0A"/>
    <w:rsid w:val="007E0DA5"/>
    <w:rsid w:val="007E0FF7"/>
    <w:rsid w:val="007E1DAB"/>
    <w:rsid w:val="007E220A"/>
    <w:rsid w:val="007E25EC"/>
    <w:rsid w:val="007E27D1"/>
    <w:rsid w:val="007E2862"/>
    <w:rsid w:val="007E29CC"/>
    <w:rsid w:val="007E2A32"/>
    <w:rsid w:val="007E3FFD"/>
    <w:rsid w:val="007E4095"/>
    <w:rsid w:val="007E4646"/>
    <w:rsid w:val="007E54B0"/>
    <w:rsid w:val="007E5786"/>
    <w:rsid w:val="007E5EBD"/>
    <w:rsid w:val="007E6366"/>
    <w:rsid w:val="007E6574"/>
    <w:rsid w:val="007E6CE8"/>
    <w:rsid w:val="007E73F1"/>
    <w:rsid w:val="007E79F8"/>
    <w:rsid w:val="007E7BDC"/>
    <w:rsid w:val="007E7C70"/>
    <w:rsid w:val="007E7F37"/>
    <w:rsid w:val="007E7F44"/>
    <w:rsid w:val="007F0467"/>
    <w:rsid w:val="007F09FE"/>
    <w:rsid w:val="007F0BCA"/>
    <w:rsid w:val="007F0BF3"/>
    <w:rsid w:val="007F1226"/>
    <w:rsid w:val="007F13EE"/>
    <w:rsid w:val="007F16E4"/>
    <w:rsid w:val="007F19EF"/>
    <w:rsid w:val="007F1A9E"/>
    <w:rsid w:val="007F1B2A"/>
    <w:rsid w:val="007F1D5E"/>
    <w:rsid w:val="007F1D80"/>
    <w:rsid w:val="007F1F89"/>
    <w:rsid w:val="007F21B9"/>
    <w:rsid w:val="007F23D3"/>
    <w:rsid w:val="007F2A36"/>
    <w:rsid w:val="007F2AE5"/>
    <w:rsid w:val="007F2CDD"/>
    <w:rsid w:val="007F2D2E"/>
    <w:rsid w:val="007F3DC5"/>
    <w:rsid w:val="007F3EBC"/>
    <w:rsid w:val="007F4B54"/>
    <w:rsid w:val="007F4CAA"/>
    <w:rsid w:val="007F4DFB"/>
    <w:rsid w:val="007F54FC"/>
    <w:rsid w:val="007F5558"/>
    <w:rsid w:val="007F5CBC"/>
    <w:rsid w:val="007F6105"/>
    <w:rsid w:val="007F62AB"/>
    <w:rsid w:val="007F631F"/>
    <w:rsid w:val="007F64EF"/>
    <w:rsid w:val="007F6541"/>
    <w:rsid w:val="007F6672"/>
    <w:rsid w:val="007F6769"/>
    <w:rsid w:val="007F6AFF"/>
    <w:rsid w:val="007F745B"/>
    <w:rsid w:val="007F7D3C"/>
    <w:rsid w:val="007F7D93"/>
    <w:rsid w:val="007F7F1E"/>
    <w:rsid w:val="0080081B"/>
    <w:rsid w:val="00800C99"/>
    <w:rsid w:val="00800D3E"/>
    <w:rsid w:val="00800FC4"/>
    <w:rsid w:val="00801093"/>
    <w:rsid w:val="00801E58"/>
    <w:rsid w:val="00802114"/>
    <w:rsid w:val="00802CCF"/>
    <w:rsid w:val="00802CF6"/>
    <w:rsid w:val="00802D0A"/>
    <w:rsid w:val="00802E50"/>
    <w:rsid w:val="00802FF0"/>
    <w:rsid w:val="008030C7"/>
    <w:rsid w:val="00803288"/>
    <w:rsid w:val="00803308"/>
    <w:rsid w:val="00803695"/>
    <w:rsid w:val="00804763"/>
    <w:rsid w:val="0080487D"/>
    <w:rsid w:val="008049F0"/>
    <w:rsid w:val="00804A8A"/>
    <w:rsid w:val="00804EFB"/>
    <w:rsid w:val="00804F39"/>
    <w:rsid w:val="00805446"/>
    <w:rsid w:val="00805464"/>
    <w:rsid w:val="00805966"/>
    <w:rsid w:val="0080620F"/>
    <w:rsid w:val="008066A5"/>
    <w:rsid w:val="00806738"/>
    <w:rsid w:val="00806B5A"/>
    <w:rsid w:val="00806BA1"/>
    <w:rsid w:val="008072E0"/>
    <w:rsid w:val="0080762B"/>
    <w:rsid w:val="00807710"/>
    <w:rsid w:val="008078A5"/>
    <w:rsid w:val="00807C62"/>
    <w:rsid w:val="00810ED9"/>
    <w:rsid w:val="0081119A"/>
    <w:rsid w:val="00811D6C"/>
    <w:rsid w:val="00811EE9"/>
    <w:rsid w:val="008125A4"/>
    <w:rsid w:val="00812C55"/>
    <w:rsid w:val="00812D6C"/>
    <w:rsid w:val="00812F9F"/>
    <w:rsid w:val="00813067"/>
    <w:rsid w:val="008130F0"/>
    <w:rsid w:val="0081349C"/>
    <w:rsid w:val="00813A76"/>
    <w:rsid w:val="00813F75"/>
    <w:rsid w:val="00814453"/>
    <w:rsid w:val="00814BD4"/>
    <w:rsid w:val="00815081"/>
    <w:rsid w:val="00815C94"/>
    <w:rsid w:val="00815EB0"/>
    <w:rsid w:val="00815F7E"/>
    <w:rsid w:val="00816561"/>
    <w:rsid w:val="00816DE0"/>
    <w:rsid w:val="00816E06"/>
    <w:rsid w:val="00816E4E"/>
    <w:rsid w:val="00816EC7"/>
    <w:rsid w:val="00817214"/>
    <w:rsid w:val="0081728D"/>
    <w:rsid w:val="0081762B"/>
    <w:rsid w:val="00817798"/>
    <w:rsid w:val="00817BD4"/>
    <w:rsid w:val="00820438"/>
    <w:rsid w:val="00820FD5"/>
    <w:rsid w:val="00821054"/>
    <w:rsid w:val="00821DE2"/>
    <w:rsid w:val="00822566"/>
    <w:rsid w:val="008226D5"/>
    <w:rsid w:val="00822766"/>
    <w:rsid w:val="00822BFB"/>
    <w:rsid w:val="00822E4D"/>
    <w:rsid w:val="00822EFE"/>
    <w:rsid w:val="008236E4"/>
    <w:rsid w:val="008239E8"/>
    <w:rsid w:val="00824277"/>
    <w:rsid w:val="0082434F"/>
    <w:rsid w:val="00824BBF"/>
    <w:rsid w:val="00825360"/>
    <w:rsid w:val="00825CF8"/>
    <w:rsid w:val="0082618B"/>
    <w:rsid w:val="00826A88"/>
    <w:rsid w:val="00826DD5"/>
    <w:rsid w:val="00826E4B"/>
    <w:rsid w:val="00826FF7"/>
    <w:rsid w:val="00827A82"/>
    <w:rsid w:val="00827C69"/>
    <w:rsid w:val="008306D5"/>
    <w:rsid w:val="00831291"/>
    <w:rsid w:val="008315CD"/>
    <w:rsid w:val="00831706"/>
    <w:rsid w:val="008317C0"/>
    <w:rsid w:val="008318DF"/>
    <w:rsid w:val="00832082"/>
    <w:rsid w:val="0083221F"/>
    <w:rsid w:val="00832294"/>
    <w:rsid w:val="008324AE"/>
    <w:rsid w:val="00833AAF"/>
    <w:rsid w:val="00833CB4"/>
    <w:rsid w:val="00833E8D"/>
    <w:rsid w:val="00833EC5"/>
    <w:rsid w:val="0083400B"/>
    <w:rsid w:val="0083494C"/>
    <w:rsid w:val="00834A57"/>
    <w:rsid w:val="00834D6B"/>
    <w:rsid w:val="00835157"/>
    <w:rsid w:val="00835551"/>
    <w:rsid w:val="00835852"/>
    <w:rsid w:val="008358E1"/>
    <w:rsid w:val="00835A31"/>
    <w:rsid w:val="00835A43"/>
    <w:rsid w:val="00835A4E"/>
    <w:rsid w:val="00835F30"/>
    <w:rsid w:val="008367B6"/>
    <w:rsid w:val="008374AA"/>
    <w:rsid w:val="00837BAA"/>
    <w:rsid w:val="00837FD3"/>
    <w:rsid w:val="008410E5"/>
    <w:rsid w:val="008415A0"/>
    <w:rsid w:val="008416C4"/>
    <w:rsid w:val="00841940"/>
    <w:rsid w:val="00842219"/>
    <w:rsid w:val="00843221"/>
    <w:rsid w:val="00843AE9"/>
    <w:rsid w:val="00843E85"/>
    <w:rsid w:val="00844070"/>
    <w:rsid w:val="0084431D"/>
    <w:rsid w:val="0084483A"/>
    <w:rsid w:val="00844B54"/>
    <w:rsid w:val="00845245"/>
    <w:rsid w:val="00845795"/>
    <w:rsid w:val="00845A49"/>
    <w:rsid w:val="00845A5C"/>
    <w:rsid w:val="00845DEE"/>
    <w:rsid w:val="00845F48"/>
    <w:rsid w:val="00846188"/>
    <w:rsid w:val="0084619B"/>
    <w:rsid w:val="00846322"/>
    <w:rsid w:val="00846C7C"/>
    <w:rsid w:val="00846F28"/>
    <w:rsid w:val="00847709"/>
    <w:rsid w:val="008477BA"/>
    <w:rsid w:val="008478EA"/>
    <w:rsid w:val="00847945"/>
    <w:rsid w:val="00847AC2"/>
    <w:rsid w:val="00850435"/>
    <w:rsid w:val="00850BC1"/>
    <w:rsid w:val="00850E6D"/>
    <w:rsid w:val="00850E9D"/>
    <w:rsid w:val="0085134A"/>
    <w:rsid w:val="00851711"/>
    <w:rsid w:val="00851BF8"/>
    <w:rsid w:val="008520A0"/>
    <w:rsid w:val="00852321"/>
    <w:rsid w:val="00852479"/>
    <w:rsid w:val="008524E6"/>
    <w:rsid w:val="0085271F"/>
    <w:rsid w:val="00852BF2"/>
    <w:rsid w:val="00852FF8"/>
    <w:rsid w:val="00853213"/>
    <w:rsid w:val="008534E3"/>
    <w:rsid w:val="00853620"/>
    <w:rsid w:val="00853CCE"/>
    <w:rsid w:val="00853E44"/>
    <w:rsid w:val="00854240"/>
    <w:rsid w:val="00854796"/>
    <w:rsid w:val="0085492E"/>
    <w:rsid w:val="00854B99"/>
    <w:rsid w:val="00854CFE"/>
    <w:rsid w:val="00854E10"/>
    <w:rsid w:val="008553C0"/>
    <w:rsid w:val="00855564"/>
    <w:rsid w:val="00855D36"/>
    <w:rsid w:val="00855E00"/>
    <w:rsid w:val="00855F6C"/>
    <w:rsid w:val="00856260"/>
    <w:rsid w:val="008567A1"/>
    <w:rsid w:val="00856DAE"/>
    <w:rsid w:val="008570FC"/>
    <w:rsid w:val="0085741A"/>
    <w:rsid w:val="0085761F"/>
    <w:rsid w:val="00857AE1"/>
    <w:rsid w:val="00857DE3"/>
    <w:rsid w:val="00860019"/>
    <w:rsid w:val="00860294"/>
    <w:rsid w:val="00860632"/>
    <w:rsid w:val="0086091B"/>
    <w:rsid w:val="00860AA4"/>
    <w:rsid w:val="00860E8B"/>
    <w:rsid w:val="00860EDA"/>
    <w:rsid w:val="008610BB"/>
    <w:rsid w:val="0086123A"/>
    <w:rsid w:val="00861AD2"/>
    <w:rsid w:val="00861FCA"/>
    <w:rsid w:val="00862235"/>
    <w:rsid w:val="008624E2"/>
    <w:rsid w:val="00863279"/>
    <w:rsid w:val="00863908"/>
    <w:rsid w:val="008639A2"/>
    <w:rsid w:val="00863F0F"/>
    <w:rsid w:val="00864403"/>
    <w:rsid w:val="008644FF"/>
    <w:rsid w:val="00864838"/>
    <w:rsid w:val="008648A5"/>
    <w:rsid w:val="00865704"/>
    <w:rsid w:val="008658B9"/>
    <w:rsid w:val="00865F43"/>
    <w:rsid w:val="00866051"/>
    <w:rsid w:val="00866912"/>
    <w:rsid w:val="00866A3D"/>
    <w:rsid w:val="00866D51"/>
    <w:rsid w:val="00866D9F"/>
    <w:rsid w:val="00866E00"/>
    <w:rsid w:val="0086730D"/>
    <w:rsid w:val="00867677"/>
    <w:rsid w:val="00867DF2"/>
    <w:rsid w:val="008701C6"/>
    <w:rsid w:val="00870603"/>
    <w:rsid w:val="00870916"/>
    <w:rsid w:val="00871011"/>
    <w:rsid w:val="008717F1"/>
    <w:rsid w:val="008721A5"/>
    <w:rsid w:val="008727B8"/>
    <w:rsid w:val="00872D39"/>
    <w:rsid w:val="00872E4E"/>
    <w:rsid w:val="00873C56"/>
    <w:rsid w:val="00873D26"/>
    <w:rsid w:val="00874089"/>
    <w:rsid w:val="00874450"/>
    <w:rsid w:val="00874479"/>
    <w:rsid w:val="0087541A"/>
    <w:rsid w:val="0087546C"/>
    <w:rsid w:val="0087629F"/>
    <w:rsid w:val="00876472"/>
    <w:rsid w:val="00876AEE"/>
    <w:rsid w:val="00876BDE"/>
    <w:rsid w:val="00876FCC"/>
    <w:rsid w:val="00877E38"/>
    <w:rsid w:val="008807AE"/>
    <w:rsid w:val="0088096A"/>
    <w:rsid w:val="00880EB1"/>
    <w:rsid w:val="008812D1"/>
    <w:rsid w:val="00881DCC"/>
    <w:rsid w:val="00881E7F"/>
    <w:rsid w:val="008827CA"/>
    <w:rsid w:val="00882DB3"/>
    <w:rsid w:val="00882DEA"/>
    <w:rsid w:val="00882EE1"/>
    <w:rsid w:val="008831AC"/>
    <w:rsid w:val="0088367E"/>
    <w:rsid w:val="008837CC"/>
    <w:rsid w:val="00883BF3"/>
    <w:rsid w:val="00883E7D"/>
    <w:rsid w:val="0088544D"/>
    <w:rsid w:val="008858AD"/>
    <w:rsid w:val="0088610E"/>
    <w:rsid w:val="00886ACD"/>
    <w:rsid w:val="00886BEB"/>
    <w:rsid w:val="008872BE"/>
    <w:rsid w:val="00887370"/>
    <w:rsid w:val="008873E1"/>
    <w:rsid w:val="00887AB6"/>
    <w:rsid w:val="00887CA1"/>
    <w:rsid w:val="00890653"/>
    <w:rsid w:val="0089098D"/>
    <w:rsid w:val="00890E9F"/>
    <w:rsid w:val="0089101E"/>
    <w:rsid w:val="00891124"/>
    <w:rsid w:val="008913F5"/>
    <w:rsid w:val="0089152B"/>
    <w:rsid w:val="008920A8"/>
    <w:rsid w:val="00892342"/>
    <w:rsid w:val="00892BA4"/>
    <w:rsid w:val="00892FEB"/>
    <w:rsid w:val="008935BC"/>
    <w:rsid w:val="008936F4"/>
    <w:rsid w:val="00893F62"/>
    <w:rsid w:val="008940F3"/>
    <w:rsid w:val="008941C2"/>
    <w:rsid w:val="008945BA"/>
    <w:rsid w:val="00894CC7"/>
    <w:rsid w:val="00895238"/>
    <w:rsid w:val="008956B6"/>
    <w:rsid w:val="0089593A"/>
    <w:rsid w:val="00895F2A"/>
    <w:rsid w:val="00896794"/>
    <w:rsid w:val="008967EF"/>
    <w:rsid w:val="00896927"/>
    <w:rsid w:val="008969F7"/>
    <w:rsid w:val="00896EED"/>
    <w:rsid w:val="00897168"/>
    <w:rsid w:val="00897502"/>
    <w:rsid w:val="00897A12"/>
    <w:rsid w:val="008A009C"/>
    <w:rsid w:val="008A024A"/>
    <w:rsid w:val="008A035E"/>
    <w:rsid w:val="008A0F48"/>
    <w:rsid w:val="008A103F"/>
    <w:rsid w:val="008A14E5"/>
    <w:rsid w:val="008A174F"/>
    <w:rsid w:val="008A177E"/>
    <w:rsid w:val="008A1804"/>
    <w:rsid w:val="008A1807"/>
    <w:rsid w:val="008A1B76"/>
    <w:rsid w:val="008A1C45"/>
    <w:rsid w:val="008A2020"/>
    <w:rsid w:val="008A2569"/>
    <w:rsid w:val="008A312B"/>
    <w:rsid w:val="008A3342"/>
    <w:rsid w:val="008A37E9"/>
    <w:rsid w:val="008A38AE"/>
    <w:rsid w:val="008A3CCD"/>
    <w:rsid w:val="008A42A7"/>
    <w:rsid w:val="008A465C"/>
    <w:rsid w:val="008A470E"/>
    <w:rsid w:val="008A4A03"/>
    <w:rsid w:val="008A4EED"/>
    <w:rsid w:val="008A537E"/>
    <w:rsid w:val="008A53CB"/>
    <w:rsid w:val="008A57A8"/>
    <w:rsid w:val="008A5DB3"/>
    <w:rsid w:val="008A5DDB"/>
    <w:rsid w:val="008A62CF"/>
    <w:rsid w:val="008A6867"/>
    <w:rsid w:val="008A6ACC"/>
    <w:rsid w:val="008A6B71"/>
    <w:rsid w:val="008A6B80"/>
    <w:rsid w:val="008A6DD7"/>
    <w:rsid w:val="008A6EEC"/>
    <w:rsid w:val="008A7247"/>
    <w:rsid w:val="008A731B"/>
    <w:rsid w:val="008A7621"/>
    <w:rsid w:val="008B0161"/>
    <w:rsid w:val="008B0D9E"/>
    <w:rsid w:val="008B12E8"/>
    <w:rsid w:val="008B220F"/>
    <w:rsid w:val="008B2254"/>
    <w:rsid w:val="008B29CD"/>
    <w:rsid w:val="008B2AA9"/>
    <w:rsid w:val="008B2C47"/>
    <w:rsid w:val="008B2DCD"/>
    <w:rsid w:val="008B31C3"/>
    <w:rsid w:val="008B3328"/>
    <w:rsid w:val="008B3613"/>
    <w:rsid w:val="008B46A6"/>
    <w:rsid w:val="008B486B"/>
    <w:rsid w:val="008B4ABF"/>
    <w:rsid w:val="008B4CAB"/>
    <w:rsid w:val="008B4F81"/>
    <w:rsid w:val="008B58A4"/>
    <w:rsid w:val="008B5BA0"/>
    <w:rsid w:val="008B5D5D"/>
    <w:rsid w:val="008B60B7"/>
    <w:rsid w:val="008B66F6"/>
    <w:rsid w:val="008B721C"/>
    <w:rsid w:val="008B755B"/>
    <w:rsid w:val="008B767E"/>
    <w:rsid w:val="008B7EBD"/>
    <w:rsid w:val="008C003F"/>
    <w:rsid w:val="008C044D"/>
    <w:rsid w:val="008C0550"/>
    <w:rsid w:val="008C0635"/>
    <w:rsid w:val="008C067E"/>
    <w:rsid w:val="008C0FD5"/>
    <w:rsid w:val="008C12EE"/>
    <w:rsid w:val="008C139B"/>
    <w:rsid w:val="008C13A3"/>
    <w:rsid w:val="008C1BB6"/>
    <w:rsid w:val="008C1D1B"/>
    <w:rsid w:val="008C22AA"/>
    <w:rsid w:val="008C250B"/>
    <w:rsid w:val="008C287A"/>
    <w:rsid w:val="008C2B94"/>
    <w:rsid w:val="008C2BCA"/>
    <w:rsid w:val="008C34B2"/>
    <w:rsid w:val="008C3570"/>
    <w:rsid w:val="008C3658"/>
    <w:rsid w:val="008C37A6"/>
    <w:rsid w:val="008C382C"/>
    <w:rsid w:val="008C3A21"/>
    <w:rsid w:val="008C40D4"/>
    <w:rsid w:val="008C4C4E"/>
    <w:rsid w:val="008C5289"/>
    <w:rsid w:val="008C63D5"/>
    <w:rsid w:val="008C67C3"/>
    <w:rsid w:val="008C6AA7"/>
    <w:rsid w:val="008C6DFE"/>
    <w:rsid w:val="008C721A"/>
    <w:rsid w:val="008C73C1"/>
    <w:rsid w:val="008C7535"/>
    <w:rsid w:val="008C7934"/>
    <w:rsid w:val="008C7A61"/>
    <w:rsid w:val="008C7C51"/>
    <w:rsid w:val="008D008F"/>
    <w:rsid w:val="008D010C"/>
    <w:rsid w:val="008D02C1"/>
    <w:rsid w:val="008D05F8"/>
    <w:rsid w:val="008D22A3"/>
    <w:rsid w:val="008D23C9"/>
    <w:rsid w:val="008D24C2"/>
    <w:rsid w:val="008D2E6C"/>
    <w:rsid w:val="008D2E7D"/>
    <w:rsid w:val="008D34AD"/>
    <w:rsid w:val="008D356C"/>
    <w:rsid w:val="008D3ADF"/>
    <w:rsid w:val="008D4625"/>
    <w:rsid w:val="008D54D6"/>
    <w:rsid w:val="008D68E6"/>
    <w:rsid w:val="008D6AA0"/>
    <w:rsid w:val="008D6BAB"/>
    <w:rsid w:val="008D7760"/>
    <w:rsid w:val="008D77B6"/>
    <w:rsid w:val="008E030F"/>
    <w:rsid w:val="008E0711"/>
    <w:rsid w:val="008E0C78"/>
    <w:rsid w:val="008E0E32"/>
    <w:rsid w:val="008E28D5"/>
    <w:rsid w:val="008E2CFC"/>
    <w:rsid w:val="008E2F3A"/>
    <w:rsid w:val="008E30CD"/>
    <w:rsid w:val="008E3300"/>
    <w:rsid w:val="008E36E4"/>
    <w:rsid w:val="008E4778"/>
    <w:rsid w:val="008E4AED"/>
    <w:rsid w:val="008E4BD9"/>
    <w:rsid w:val="008E509A"/>
    <w:rsid w:val="008E5340"/>
    <w:rsid w:val="008E5597"/>
    <w:rsid w:val="008E5E80"/>
    <w:rsid w:val="008E5EBB"/>
    <w:rsid w:val="008E606B"/>
    <w:rsid w:val="008E619F"/>
    <w:rsid w:val="008E622D"/>
    <w:rsid w:val="008E6347"/>
    <w:rsid w:val="008E68DC"/>
    <w:rsid w:val="008E6D31"/>
    <w:rsid w:val="008E774E"/>
    <w:rsid w:val="008E7782"/>
    <w:rsid w:val="008F082B"/>
    <w:rsid w:val="008F0936"/>
    <w:rsid w:val="008F0EA5"/>
    <w:rsid w:val="008F132E"/>
    <w:rsid w:val="008F1E2D"/>
    <w:rsid w:val="008F23DB"/>
    <w:rsid w:val="008F2D1A"/>
    <w:rsid w:val="008F2ED2"/>
    <w:rsid w:val="008F37C8"/>
    <w:rsid w:val="008F3C93"/>
    <w:rsid w:val="008F3DA3"/>
    <w:rsid w:val="008F3F30"/>
    <w:rsid w:val="008F3FB8"/>
    <w:rsid w:val="008F4592"/>
    <w:rsid w:val="008F4A9A"/>
    <w:rsid w:val="008F5765"/>
    <w:rsid w:val="008F59AE"/>
    <w:rsid w:val="008F5B8B"/>
    <w:rsid w:val="008F61C8"/>
    <w:rsid w:val="008F62A1"/>
    <w:rsid w:val="008F6515"/>
    <w:rsid w:val="008F7371"/>
    <w:rsid w:val="008F7855"/>
    <w:rsid w:val="008F7F05"/>
    <w:rsid w:val="00900139"/>
    <w:rsid w:val="00900720"/>
    <w:rsid w:val="009016E3"/>
    <w:rsid w:val="00901817"/>
    <w:rsid w:val="009018E9"/>
    <w:rsid w:val="00901AD1"/>
    <w:rsid w:val="00901FF6"/>
    <w:rsid w:val="009022FB"/>
    <w:rsid w:val="00902656"/>
    <w:rsid w:val="00902A63"/>
    <w:rsid w:val="00903332"/>
    <w:rsid w:val="0090364C"/>
    <w:rsid w:val="00903A42"/>
    <w:rsid w:val="00903D2C"/>
    <w:rsid w:val="00903D7D"/>
    <w:rsid w:val="00903FC9"/>
    <w:rsid w:val="00903FF5"/>
    <w:rsid w:val="009043C0"/>
    <w:rsid w:val="00904AAB"/>
    <w:rsid w:val="00904CD3"/>
    <w:rsid w:val="009050BB"/>
    <w:rsid w:val="009052B4"/>
    <w:rsid w:val="00905690"/>
    <w:rsid w:val="009056F4"/>
    <w:rsid w:val="0090641E"/>
    <w:rsid w:val="00906747"/>
    <w:rsid w:val="0090689F"/>
    <w:rsid w:val="00906A9D"/>
    <w:rsid w:val="00906F35"/>
    <w:rsid w:val="009071BA"/>
    <w:rsid w:val="00907449"/>
    <w:rsid w:val="00907E98"/>
    <w:rsid w:val="00907ED4"/>
    <w:rsid w:val="00907F95"/>
    <w:rsid w:val="00910199"/>
    <w:rsid w:val="00910517"/>
    <w:rsid w:val="009108C4"/>
    <w:rsid w:val="00910939"/>
    <w:rsid w:val="00910B26"/>
    <w:rsid w:val="00910B37"/>
    <w:rsid w:val="00910CF1"/>
    <w:rsid w:val="0091277B"/>
    <w:rsid w:val="009127CA"/>
    <w:rsid w:val="00912D8D"/>
    <w:rsid w:val="00913131"/>
    <w:rsid w:val="00913169"/>
    <w:rsid w:val="0091358E"/>
    <w:rsid w:val="00913A88"/>
    <w:rsid w:val="00913D99"/>
    <w:rsid w:val="00913DA5"/>
    <w:rsid w:val="009145A9"/>
    <w:rsid w:val="009150EB"/>
    <w:rsid w:val="00915201"/>
    <w:rsid w:val="0091610A"/>
    <w:rsid w:val="009162E4"/>
    <w:rsid w:val="009165C7"/>
    <w:rsid w:val="00916820"/>
    <w:rsid w:val="00916A19"/>
    <w:rsid w:val="00916C57"/>
    <w:rsid w:val="00916C87"/>
    <w:rsid w:val="00917245"/>
    <w:rsid w:val="0092047D"/>
    <w:rsid w:val="009205B5"/>
    <w:rsid w:val="00920923"/>
    <w:rsid w:val="00920C7E"/>
    <w:rsid w:val="009213BD"/>
    <w:rsid w:val="009216D5"/>
    <w:rsid w:val="0092171D"/>
    <w:rsid w:val="009219C8"/>
    <w:rsid w:val="00921C82"/>
    <w:rsid w:val="00921FDF"/>
    <w:rsid w:val="00922579"/>
    <w:rsid w:val="00922952"/>
    <w:rsid w:val="00922C36"/>
    <w:rsid w:val="00922E5E"/>
    <w:rsid w:val="009230DA"/>
    <w:rsid w:val="0092328D"/>
    <w:rsid w:val="00923708"/>
    <w:rsid w:val="00923FDD"/>
    <w:rsid w:val="00924630"/>
    <w:rsid w:val="00924810"/>
    <w:rsid w:val="00925122"/>
    <w:rsid w:val="00925348"/>
    <w:rsid w:val="00925520"/>
    <w:rsid w:val="00925E05"/>
    <w:rsid w:val="0092748E"/>
    <w:rsid w:val="0092752C"/>
    <w:rsid w:val="0092771E"/>
    <w:rsid w:val="0093039D"/>
    <w:rsid w:val="0093044F"/>
    <w:rsid w:val="009304E5"/>
    <w:rsid w:val="00930534"/>
    <w:rsid w:val="00930E4A"/>
    <w:rsid w:val="009313CD"/>
    <w:rsid w:val="00931CA7"/>
    <w:rsid w:val="0093203C"/>
    <w:rsid w:val="009324E8"/>
    <w:rsid w:val="0093266F"/>
    <w:rsid w:val="00932CEA"/>
    <w:rsid w:val="00932D2C"/>
    <w:rsid w:val="00933397"/>
    <w:rsid w:val="009337F6"/>
    <w:rsid w:val="00933CA6"/>
    <w:rsid w:val="00933D0D"/>
    <w:rsid w:val="00933E31"/>
    <w:rsid w:val="00934299"/>
    <w:rsid w:val="009343B3"/>
    <w:rsid w:val="009344F9"/>
    <w:rsid w:val="00934C65"/>
    <w:rsid w:val="00934D28"/>
    <w:rsid w:val="00934D92"/>
    <w:rsid w:val="00934E1B"/>
    <w:rsid w:val="0093502B"/>
    <w:rsid w:val="009353E2"/>
    <w:rsid w:val="009354A5"/>
    <w:rsid w:val="0093587B"/>
    <w:rsid w:val="009358AF"/>
    <w:rsid w:val="00935CF8"/>
    <w:rsid w:val="00936D00"/>
    <w:rsid w:val="00936DF5"/>
    <w:rsid w:val="00936F31"/>
    <w:rsid w:val="00937522"/>
    <w:rsid w:val="00937734"/>
    <w:rsid w:val="00937823"/>
    <w:rsid w:val="009379DC"/>
    <w:rsid w:val="00937B6C"/>
    <w:rsid w:val="0094104D"/>
    <w:rsid w:val="00941305"/>
    <w:rsid w:val="00941761"/>
    <w:rsid w:val="009418F2"/>
    <w:rsid w:val="009418FA"/>
    <w:rsid w:val="00941C83"/>
    <w:rsid w:val="0094242D"/>
    <w:rsid w:val="00942ED0"/>
    <w:rsid w:val="00943321"/>
    <w:rsid w:val="009435A6"/>
    <w:rsid w:val="009438F2"/>
    <w:rsid w:val="00943929"/>
    <w:rsid w:val="009442CF"/>
    <w:rsid w:val="009445E7"/>
    <w:rsid w:val="00944AD0"/>
    <w:rsid w:val="00944F38"/>
    <w:rsid w:val="00944FEB"/>
    <w:rsid w:val="009450C9"/>
    <w:rsid w:val="00945921"/>
    <w:rsid w:val="009461FE"/>
    <w:rsid w:val="009462CF"/>
    <w:rsid w:val="00946477"/>
    <w:rsid w:val="0094683D"/>
    <w:rsid w:val="009471ED"/>
    <w:rsid w:val="009475AE"/>
    <w:rsid w:val="00947619"/>
    <w:rsid w:val="00947890"/>
    <w:rsid w:val="009479DA"/>
    <w:rsid w:val="0095014A"/>
    <w:rsid w:val="00950AA8"/>
    <w:rsid w:val="00950B0F"/>
    <w:rsid w:val="009513A8"/>
    <w:rsid w:val="009514A2"/>
    <w:rsid w:val="0095167A"/>
    <w:rsid w:val="009516B1"/>
    <w:rsid w:val="00951975"/>
    <w:rsid w:val="009519F1"/>
    <w:rsid w:val="00952720"/>
    <w:rsid w:val="00952A73"/>
    <w:rsid w:val="009530AF"/>
    <w:rsid w:val="009541C9"/>
    <w:rsid w:val="00954B30"/>
    <w:rsid w:val="009550A9"/>
    <w:rsid w:val="0095551D"/>
    <w:rsid w:val="009555C8"/>
    <w:rsid w:val="00955DCF"/>
    <w:rsid w:val="00955E31"/>
    <w:rsid w:val="009561A5"/>
    <w:rsid w:val="00956E30"/>
    <w:rsid w:val="00956E92"/>
    <w:rsid w:val="00957816"/>
    <w:rsid w:val="00957DA6"/>
    <w:rsid w:val="00957FEA"/>
    <w:rsid w:val="009607EB"/>
    <w:rsid w:val="00960A03"/>
    <w:rsid w:val="00961001"/>
    <w:rsid w:val="0096101F"/>
    <w:rsid w:val="009611D7"/>
    <w:rsid w:val="00961797"/>
    <w:rsid w:val="0096190B"/>
    <w:rsid w:val="009619A2"/>
    <w:rsid w:val="0096226C"/>
    <w:rsid w:val="009627C4"/>
    <w:rsid w:val="00962BA0"/>
    <w:rsid w:val="00963154"/>
    <w:rsid w:val="00963285"/>
    <w:rsid w:val="00963805"/>
    <w:rsid w:val="00963AB8"/>
    <w:rsid w:val="00964145"/>
    <w:rsid w:val="009644ED"/>
    <w:rsid w:val="00964671"/>
    <w:rsid w:val="00964847"/>
    <w:rsid w:val="00964AA4"/>
    <w:rsid w:val="0096527F"/>
    <w:rsid w:val="00965437"/>
    <w:rsid w:val="00965670"/>
    <w:rsid w:val="00965A7B"/>
    <w:rsid w:val="00965FFA"/>
    <w:rsid w:val="00966166"/>
    <w:rsid w:val="00966649"/>
    <w:rsid w:val="00966C64"/>
    <w:rsid w:val="00966F8D"/>
    <w:rsid w:val="0096759F"/>
    <w:rsid w:val="009706EA"/>
    <w:rsid w:val="009707B7"/>
    <w:rsid w:val="00970DA6"/>
    <w:rsid w:val="00970FEA"/>
    <w:rsid w:val="009714AB"/>
    <w:rsid w:val="009714D2"/>
    <w:rsid w:val="00971552"/>
    <w:rsid w:val="009715B7"/>
    <w:rsid w:val="00971BB8"/>
    <w:rsid w:val="00971C4F"/>
    <w:rsid w:val="009722C3"/>
    <w:rsid w:val="0097240C"/>
    <w:rsid w:val="00972692"/>
    <w:rsid w:val="00972AA3"/>
    <w:rsid w:val="00972B9D"/>
    <w:rsid w:val="00972D48"/>
    <w:rsid w:val="009733F4"/>
    <w:rsid w:val="009734AF"/>
    <w:rsid w:val="009735CB"/>
    <w:rsid w:val="0097370A"/>
    <w:rsid w:val="00973A7F"/>
    <w:rsid w:val="00973B99"/>
    <w:rsid w:val="00973D09"/>
    <w:rsid w:val="00973D72"/>
    <w:rsid w:val="00973E1E"/>
    <w:rsid w:val="00974102"/>
    <w:rsid w:val="00974351"/>
    <w:rsid w:val="00974368"/>
    <w:rsid w:val="00974407"/>
    <w:rsid w:val="00974AED"/>
    <w:rsid w:val="00974CCB"/>
    <w:rsid w:val="00974E2E"/>
    <w:rsid w:val="009751E1"/>
    <w:rsid w:val="0097546A"/>
    <w:rsid w:val="009754BB"/>
    <w:rsid w:val="009755CE"/>
    <w:rsid w:val="0097599C"/>
    <w:rsid w:val="0097619F"/>
    <w:rsid w:val="00976504"/>
    <w:rsid w:val="00976926"/>
    <w:rsid w:val="00976CFE"/>
    <w:rsid w:val="009772FB"/>
    <w:rsid w:val="0097756A"/>
    <w:rsid w:val="0097789C"/>
    <w:rsid w:val="009778D6"/>
    <w:rsid w:val="00977C64"/>
    <w:rsid w:val="0098089C"/>
    <w:rsid w:val="00980B14"/>
    <w:rsid w:val="00980CE0"/>
    <w:rsid w:val="0098122F"/>
    <w:rsid w:val="00981C80"/>
    <w:rsid w:val="00981C92"/>
    <w:rsid w:val="0098209B"/>
    <w:rsid w:val="009820F8"/>
    <w:rsid w:val="009822BA"/>
    <w:rsid w:val="009822C3"/>
    <w:rsid w:val="0098240F"/>
    <w:rsid w:val="009829DE"/>
    <w:rsid w:val="00982A12"/>
    <w:rsid w:val="00982A14"/>
    <w:rsid w:val="00982AFA"/>
    <w:rsid w:val="00982D8A"/>
    <w:rsid w:val="009831C7"/>
    <w:rsid w:val="009836D1"/>
    <w:rsid w:val="00983BF6"/>
    <w:rsid w:val="009841D1"/>
    <w:rsid w:val="00984BA6"/>
    <w:rsid w:val="00984CFA"/>
    <w:rsid w:val="00985148"/>
    <w:rsid w:val="00985539"/>
    <w:rsid w:val="00985A2C"/>
    <w:rsid w:val="00985ABA"/>
    <w:rsid w:val="00985C34"/>
    <w:rsid w:val="00985D50"/>
    <w:rsid w:val="0098604B"/>
    <w:rsid w:val="00986186"/>
    <w:rsid w:val="0098628C"/>
    <w:rsid w:val="00986E61"/>
    <w:rsid w:val="00986E7D"/>
    <w:rsid w:val="00986E80"/>
    <w:rsid w:val="00986F79"/>
    <w:rsid w:val="00987B30"/>
    <w:rsid w:val="00987B9C"/>
    <w:rsid w:val="0099025B"/>
    <w:rsid w:val="009908BE"/>
    <w:rsid w:val="00991078"/>
    <w:rsid w:val="0099109D"/>
    <w:rsid w:val="0099135A"/>
    <w:rsid w:val="0099178E"/>
    <w:rsid w:val="00991E44"/>
    <w:rsid w:val="00993488"/>
    <w:rsid w:val="009935C6"/>
    <w:rsid w:val="00993703"/>
    <w:rsid w:val="00993FB4"/>
    <w:rsid w:val="00993FC7"/>
    <w:rsid w:val="00994126"/>
    <w:rsid w:val="00994A67"/>
    <w:rsid w:val="00994C27"/>
    <w:rsid w:val="00994F60"/>
    <w:rsid w:val="00995176"/>
    <w:rsid w:val="009951DB"/>
    <w:rsid w:val="0099526D"/>
    <w:rsid w:val="0099536E"/>
    <w:rsid w:val="00995404"/>
    <w:rsid w:val="0099553A"/>
    <w:rsid w:val="00995684"/>
    <w:rsid w:val="009958D2"/>
    <w:rsid w:val="00995BD6"/>
    <w:rsid w:val="00995BDE"/>
    <w:rsid w:val="009962F1"/>
    <w:rsid w:val="009965A3"/>
    <w:rsid w:val="00997036"/>
    <w:rsid w:val="00997182"/>
    <w:rsid w:val="0099728B"/>
    <w:rsid w:val="00997451"/>
    <w:rsid w:val="00997540"/>
    <w:rsid w:val="009975CB"/>
    <w:rsid w:val="0099774C"/>
    <w:rsid w:val="009978AD"/>
    <w:rsid w:val="00997960"/>
    <w:rsid w:val="00997CA0"/>
    <w:rsid w:val="00997FDB"/>
    <w:rsid w:val="009A03E4"/>
    <w:rsid w:val="009A0897"/>
    <w:rsid w:val="009A0DA3"/>
    <w:rsid w:val="009A142C"/>
    <w:rsid w:val="009A1434"/>
    <w:rsid w:val="009A1535"/>
    <w:rsid w:val="009A15D0"/>
    <w:rsid w:val="009A1628"/>
    <w:rsid w:val="009A167B"/>
    <w:rsid w:val="009A1B92"/>
    <w:rsid w:val="009A2547"/>
    <w:rsid w:val="009A25EB"/>
    <w:rsid w:val="009A280C"/>
    <w:rsid w:val="009A2853"/>
    <w:rsid w:val="009A2C75"/>
    <w:rsid w:val="009A31C8"/>
    <w:rsid w:val="009A3AC0"/>
    <w:rsid w:val="009A44A3"/>
    <w:rsid w:val="009A47BB"/>
    <w:rsid w:val="009A4842"/>
    <w:rsid w:val="009A4C66"/>
    <w:rsid w:val="009A5318"/>
    <w:rsid w:val="009A553B"/>
    <w:rsid w:val="009A56D1"/>
    <w:rsid w:val="009A5725"/>
    <w:rsid w:val="009A585C"/>
    <w:rsid w:val="009A60D4"/>
    <w:rsid w:val="009A60F5"/>
    <w:rsid w:val="009A676B"/>
    <w:rsid w:val="009A6843"/>
    <w:rsid w:val="009A6B4B"/>
    <w:rsid w:val="009A7268"/>
    <w:rsid w:val="009A7809"/>
    <w:rsid w:val="009A7978"/>
    <w:rsid w:val="009A7AE7"/>
    <w:rsid w:val="009B0111"/>
    <w:rsid w:val="009B011F"/>
    <w:rsid w:val="009B0282"/>
    <w:rsid w:val="009B06CA"/>
    <w:rsid w:val="009B0907"/>
    <w:rsid w:val="009B0D03"/>
    <w:rsid w:val="009B13A6"/>
    <w:rsid w:val="009B15EF"/>
    <w:rsid w:val="009B17DA"/>
    <w:rsid w:val="009B18B7"/>
    <w:rsid w:val="009B1CF8"/>
    <w:rsid w:val="009B1DCE"/>
    <w:rsid w:val="009B1EB9"/>
    <w:rsid w:val="009B270F"/>
    <w:rsid w:val="009B3305"/>
    <w:rsid w:val="009B33EC"/>
    <w:rsid w:val="009B3476"/>
    <w:rsid w:val="009B34B2"/>
    <w:rsid w:val="009B35CB"/>
    <w:rsid w:val="009B39E7"/>
    <w:rsid w:val="009B3D23"/>
    <w:rsid w:val="009B4168"/>
    <w:rsid w:val="009B4290"/>
    <w:rsid w:val="009B48D5"/>
    <w:rsid w:val="009B4A97"/>
    <w:rsid w:val="009B5398"/>
    <w:rsid w:val="009B53B0"/>
    <w:rsid w:val="009B5EA8"/>
    <w:rsid w:val="009B5FF0"/>
    <w:rsid w:val="009B5FFC"/>
    <w:rsid w:val="009B6244"/>
    <w:rsid w:val="009B648C"/>
    <w:rsid w:val="009B6DFD"/>
    <w:rsid w:val="009B6E62"/>
    <w:rsid w:val="009B7076"/>
    <w:rsid w:val="009B766B"/>
    <w:rsid w:val="009B7A85"/>
    <w:rsid w:val="009B7CEB"/>
    <w:rsid w:val="009C0CDB"/>
    <w:rsid w:val="009C17C0"/>
    <w:rsid w:val="009C197C"/>
    <w:rsid w:val="009C1A3B"/>
    <w:rsid w:val="009C1B6A"/>
    <w:rsid w:val="009C1E12"/>
    <w:rsid w:val="009C2012"/>
    <w:rsid w:val="009C20BE"/>
    <w:rsid w:val="009C2582"/>
    <w:rsid w:val="009C25E2"/>
    <w:rsid w:val="009C2EC9"/>
    <w:rsid w:val="009C31B3"/>
    <w:rsid w:val="009C37BF"/>
    <w:rsid w:val="009C3C0C"/>
    <w:rsid w:val="009C3F51"/>
    <w:rsid w:val="009C3F56"/>
    <w:rsid w:val="009C414F"/>
    <w:rsid w:val="009C434E"/>
    <w:rsid w:val="009C43E7"/>
    <w:rsid w:val="009C449E"/>
    <w:rsid w:val="009C4730"/>
    <w:rsid w:val="009C48BD"/>
    <w:rsid w:val="009C4E7D"/>
    <w:rsid w:val="009C51A8"/>
    <w:rsid w:val="009C5309"/>
    <w:rsid w:val="009C55A5"/>
    <w:rsid w:val="009C5C8D"/>
    <w:rsid w:val="009C5E5E"/>
    <w:rsid w:val="009C6C29"/>
    <w:rsid w:val="009C6CDD"/>
    <w:rsid w:val="009C6D41"/>
    <w:rsid w:val="009C7319"/>
    <w:rsid w:val="009C7598"/>
    <w:rsid w:val="009C791B"/>
    <w:rsid w:val="009C7A62"/>
    <w:rsid w:val="009C7FDA"/>
    <w:rsid w:val="009D0181"/>
    <w:rsid w:val="009D0779"/>
    <w:rsid w:val="009D08F8"/>
    <w:rsid w:val="009D0B46"/>
    <w:rsid w:val="009D0C8D"/>
    <w:rsid w:val="009D1F56"/>
    <w:rsid w:val="009D1FCD"/>
    <w:rsid w:val="009D33F4"/>
    <w:rsid w:val="009D398F"/>
    <w:rsid w:val="009D3BF0"/>
    <w:rsid w:val="009D3DA3"/>
    <w:rsid w:val="009D3EA8"/>
    <w:rsid w:val="009D4A6C"/>
    <w:rsid w:val="009D4B08"/>
    <w:rsid w:val="009D4C53"/>
    <w:rsid w:val="009D4DC4"/>
    <w:rsid w:val="009D4DE0"/>
    <w:rsid w:val="009D5231"/>
    <w:rsid w:val="009D5E97"/>
    <w:rsid w:val="009D6263"/>
    <w:rsid w:val="009D62F1"/>
    <w:rsid w:val="009D68E2"/>
    <w:rsid w:val="009D6AD3"/>
    <w:rsid w:val="009D7487"/>
    <w:rsid w:val="009D760F"/>
    <w:rsid w:val="009D7A17"/>
    <w:rsid w:val="009D7CA9"/>
    <w:rsid w:val="009E0332"/>
    <w:rsid w:val="009E057F"/>
    <w:rsid w:val="009E08C6"/>
    <w:rsid w:val="009E0AFD"/>
    <w:rsid w:val="009E0D62"/>
    <w:rsid w:val="009E13D9"/>
    <w:rsid w:val="009E16DF"/>
    <w:rsid w:val="009E17E7"/>
    <w:rsid w:val="009E1B5B"/>
    <w:rsid w:val="009E203D"/>
    <w:rsid w:val="009E2204"/>
    <w:rsid w:val="009E28FD"/>
    <w:rsid w:val="009E3907"/>
    <w:rsid w:val="009E3B50"/>
    <w:rsid w:val="009E3F35"/>
    <w:rsid w:val="009E5190"/>
    <w:rsid w:val="009E5885"/>
    <w:rsid w:val="009E5968"/>
    <w:rsid w:val="009E5E0C"/>
    <w:rsid w:val="009E6157"/>
    <w:rsid w:val="009E6556"/>
    <w:rsid w:val="009E6671"/>
    <w:rsid w:val="009E6C79"/>
    <w:rsid w:val="009E7261"/>
    <w:rsid w:val="009E74F6"/>
    <w:rsid w:val="009E7529"/>
    <w:rsid w:val="009E75DA"/>
    <w:rsid w:val="009E7C89"/>
    <w:rsid w:val="009E7FF3"/>
    <w:rsid w:val="009F052F"/>
    <w:rsid w:val="009F0597"/>
    <w:rsid w:val="009F0AA6"/>
    <w:rsid w:val="009F0D86"/>
    <w:rsid w:val="009F0E95"/>
    <w:rsid w:val="009F15ED"/>
    <w:rsid w:val="009F1B5F"/>
    <w:rsid w:val="009F1BE5"/>
    <w:rsid w:val="009F1CBC"/>
    <w:rsid w:val="009F1CDD"/>
    <w:rsid w:val="009F26F8"/>
    <w:rsid w:val="009F2770"/>
    <w:rsid w:val="009F2A54"/>
    <w:rsid w:val="009F2FF5"/>
    <w:rsid w:val="009F3413"/>
    <w:rsid w:val="009F341E"/>
    <w:rsid w:val="009F3ACD"/>
    <w:rsid w:val="009F3E46"/>
    <w:rsid w:val="009F40D7"/>
    <w:rsid w:val="009F40F1"/>
    <w:rsid w:val="009F4352"/>
    <w:rsid w:val="009F4828"/>
    <w:rsid w:val="009F4859"/>
    <w:rsid w:val="009F4922"/>
    <w:rsid w:val="009F4EF1"/>
    <w:rsid w:val="009F508E"/>
    <w:rsid w:val="009F52CD"/>
    <w:rsid w:val="009F5A0C"/>
    <w:rsid w:val="009F5D1C"/>
    <w:rsid w:val="009F60D6"/>
    <w:rsid w:val="009F63BD"/>
    <w:rsid w:val="009F684E"/>
    <w:rsid w:val="009F6C61"/>
    <w:rsid w:val="009F6E71"/>
    <w:rsid w:val="009F6E7D"/>
    <w:rsid w:val="009F6EC5"/>
    <w:rsid w:val="009F7477"/>
    <w:rsid w:val="009F78B4"/>
    <w:rsid w:val="00A00019"/>
    <w:rsid w:val="00A00478"/>
    <w:rsid w:val="00A00B64"/>
    <w:rsid w:val="00A00C5E"/>
    <w:rsid w:val="00A00E1B"/>
    <w:rsid w:val="00A00EA5"/>
    <w:rsid w:val="00A01107"/>
    <w:rsid w:val="00A01883"/>
    <w:rsid w:val="00A01E4C"/>
    <w:rsid w:val="00A01E4F"/>
    <w:rsid w:val="00A03141"/>
    <w:rsid w:val="00A034F3"/>
    <w:rsid w:val="00A03680"/>
    <w:rsid w:val="00A036AE"/>
    <w:rsid w:val="00A03C76"/>
    <w:rsid w:val="00A03DA3"/>
    <w:rsid w:val="00A0470E"/>
    <w:rsid w:val="00A04BF0"/>
    <w:rsid w:val="00A04D1A"/>
    <w:rsid w:val="00A04F4B"/>
    <w:rsid w:val="00A0529E"/>
    <w:rsid w:val="00A055F4"/>
    <w:rsid w:val="00A05910"/>
    <w:rsid w:val="00A06017"/>
    <w:rsid w:val="00A065F4"/>
    <w:rsid w:val="00A06C71"/>
    <w:rsid w:val="00A0719D"/>
    <w:rsid w:val="00A07817"/>
    <w:rsid w:val="00A0795A"/>
    <w:rsid w:val="00A07D03"/>
    <w:rsid w:val="00A07E3D"/>
    <w:rsid w:val="00A10026"/>
    <w:rsid w:val="00A1045A"/>
    <w:rsid w:val="00A107BF"/>
    <w:rsid w:val="00A10FB2"/>
    <w:rsid w:val="00A11596"/>
    <w:rsid w:val="00A1176F"/>
    <w:rsid w:val="00A11914"/>
    <w:rsid w:val="00A11DF2"/>
    <w:rsid w:val="00A11FD3"/>
    <w:rsid w:val="00A12190"/>
    <w:rsid w:val="00A125C9"/>
    <w:rsid w:val="00A1299C"/>
    <w:rsid w:val="00A129F2"/>
    <w:rsid w:val="00A12BCA"/>
    <w:rsid w:val="00A12D00"/>
    <w:rsid w:val="00A12E45"/>
    <w:rsid w:val="00A12F68"/>
    <w:rsid w:val="00A12FD0"/>
    <w:rsid w:val="00A131D2"/>
    <w:rsid w:val="00A13B09"/>
    <w:rsid w:val="00A13E90"/>
    <w:rsid w:val="00A13EF6"/>
    <w:rsid w:val="00A14201"/>
    <w:rsid w:val="00A152F8"/>
    <w:rsid w:val="00A153F4"/>
    <w:rsid w:val="00A15B7F"/>
    <w:rsid w:val="00A15F35"/>
    <w:rsid w:val="00A16026"/>
    <w:rsid w:val="00A162E5"/>
    <w:rsid w:val="00A1659C"/>
    <w:rsid w:val="00A1670A"/>
    <w:rsid w:val="00A16944"/>
    <w:rsid w:val="00A169B8"/>
    <w:rsid w:val="00A17F2E"/>
    <w:rsid w:val="00A20181"/>
    <w:rsid w:val="00A20391"/>
    <w:rsid w:val="00A2059A"/>
    <w:rsid w:val="00A2068D"/>
    <w:rsid w:val="00A20CCA"/>
    <w:rsid w:val="00A20EE5"/>
    <w:rsid w:val="00A2104C"/>
    <w:rsid w:val="00A219E6"/>
    <w:rsid w:val="00A22060"/>
    <w:rsid w:val="00A227F2"/>
    <w:rsid w:val="00A22B6E"/>
    <w:rsid w:val="00A22BBD"/>
    <w:rsid w:val="00A22CF4"/>
    <w:rsid w:val="00A23C57"/>
    <w:rsid w:val="00A24AF1"/>
    <w:rsid w:val="00A24E7C"/>
    <w:rsid w:val="00A25491"/>
    <w:rsid w:val="00A25669"/>
    <w:rsid w:val="00A25863"/>
    <w:rsid w:val="00A25B88"/>
    <w:rsid w:val="00A25D36"/>
    <w:rsid w:val="00A25EF6"/>
    <w:rsid w:val="00A26570"/>
    <w:rsid w:val="00A265C2"/>
    <w:rsid w:val="00A269CB"/>
    <w:rsid w:val="00A26A46"/>
    <w:rsid w:val="00A26EC4"/>
    <w:rsid w:val="00A27622"/>
    <w:rsid w:val="00A277AB"/>
    <w:rsid w:val="00A27D96"/>
    <w:rsid w:val="00A27F93"/>
    <w:rsid w:val="00A3018B"/>
    <w:rsid w:val="00A30237"/>
    <w:rsid w:val="00A302A8"/>
    <w:rsid w:val="00A302E4"/>
    <w:rsid w:val="00A30521"/>
    <w:rsid w:val="00A308DC"/>
    <w:rsid w:val="00A3097B"/>
    <w:rsid w:val="00A30B49"/>
    <w:rsid w:val="00A310CB"/>
    <w:rsid w:val="00A311DA"/>
    <w:rsid w:val="00A3125B"/>
    <w:rsid w:val="00A31553"/>
    <w:rsid w:val="00A31695"/>
    <w:rsid w:val="00A31BE4"/>
    <w:rsid w:val="00A320E2"/>
    <w:rsid w:val="00A327E3"/>
    <w:rsid w:val="00A32C09"/>
    <w:rsid w:val="00A33B0C"/>
    <w:rsid w:val="00A33F1D"/>
    <w:rsid w:val="00A34874"/>
    <w:rsid w:val="00A348D8"/>
    <w:rsid w:val="00A34DE3"/>
    <w:rsid w:val="00A34E7A"/>
    <w:rsid w:val="00A351E9"/>
    <w:rsid w:val="00A35347"/>
    <w:rsid w:val="00A358A6"/>
    <w:rsid w:val="00A359A4"/>
    <w:rsid w:val="00A35AA7"/>
    <w:rsid w:val="00A35E79"/>
    <w:rsid w:val="00A36516"/>
    <w:rsid w:val="00A36645"/>
    <w:rsid w:val="00A37556"/>
    <w:rsid w:val="00A37A1C"/>
    <w:rsid w:val="00A40037"/>
    <w:rsid w:val="00A40621"/>
    <w:rsid w:val="00A4071A"/>
    <w:rsid w:val="00A4073C"/>
    <w:rsid w:val="00A40A40"/>
    <w:rsid w:val="00A4176D"/>
    <w:rsid w:val="00A41836"/>
    <w:rsid w:val="00A41E2D"/>
    <w:rsid w:val="00A41F40"/>
    <w:rsid w:val="00A421BD"/>
    <w:rsid w:val="00A424FF"/>
    <w:rsid w:val="00A42560"/>
    <w:rsid w:val="00A427E3"/>
    <w:rsid w:val="00A43133"/>
    <w:rsid w:val="00A43238"/>
    <w:rsid w:val="00A4394C"/>
    <w:rsid w:val="00A43C3E"/>
    <w:rsid w:val="00A43E8A"/>
    <w:rsid w:val="00A4485F"/>
    <w:rsid w:val="00A44BDC"/>
    <w:rsid w:val="00A4598A"/>
    <w:rsid w:val="00A46179"/>
    <w:rsid w:val="00A46226"/>
    <w:rsid w:val="00A46BA1"/>
    <w:rsid w:val="00A47146"/>
    <w:rsid w:val="00A47261"/>
    <w:rsid w:val="00A47411"/>
    <w:rsid w:val="00A47669"/>
    <w:rsid w:val="00A47737"/>
    <w:rsid w:val="00A5016B"/>
    <w:rsid w:val="00A5018A"/>
    <w:rsid w:val="00A501CB"/>
    <w:rsid w:val="00A50908"/>
    <w:rsid w:val="00A50A60"/>
    <w:rsid w:val="00A50D8C"/>
    <w:rsid w:val="00A515E6"/>
    <w:rsid w:val="00A51CAF"/>
    <w:rsid w:val="00A52683"/>
    <w:rsid w:val="00A52696"/>
    <w:rsid w:val="00A52B2F"/>
    <w:rsid w:val="00A52CC6"/>
    <w:rsid w:val="00A52F68"/>
    <w:rsid w:val="00A5302A"/>
    <w:rsid w:val="00A5323A"/>
    <w:rsid w:val="00A533E8"/>
    <w:rsid w:val="00A53ABB"/>
    <w:rsid w:val="00A53B59"/>
    <w:rsid w:val="00A53BBE"/>
    <w:rsid w:val="00A53C6C"/>
    <w:rsid w:val="00A53ECD"/>
    <w:rsid w:val="00A544E1"/>
    <w:rsid w:val="00A54626"/>
    <w:rsid w:val="00A55245"/>
    <w:rsid w:val="00A5535B"/>
    <w:rsid w:val="00A55DCB"/>
    <w:rsid w:val="00A56192"/>
    <w:rsid w:val="00A56EA3"/>
    <w:rsid w:val="00A56EA7"/>
    <w:rsid w:val="00A56EF7"/>
    <w:rsid w:val="00A56F51"/>
    <w:rsid w:val="00A57264"/>
    <w:rsid w:val="00A57582"/>
    <w:rsid w:val="00A5776C"/>
    <w:rsid w:val="00A57854"/>
    <w:rsid w:val="00A57F8C"/>
    <w:rsid w:val="00A6068D"/>
    <w:rsid w:val="00A6094A"/>
    <w:rsid w:val="00A60A01"/>
    <w:rsid w:val="00A619A5"/>
    <w:rsid w:val="00A61A3B"/>
    <w:rsid w:val="00A61C21"/>
    <w:rsid w:val="00A624AE"/>
    <w:rsid w:val="00A62B03"/>
    <w:rsid w:val="00A63540"/>
    <w:rsid w:val="00A63AA0"/>
    <w:rsid w:val="00A63C24"/>
    <w:rsid w:val="00A63C9A"/>
    <w:rsid w:val="00A6497F"/>
    <w:rsid w:val="00A64EAF"/>
    <w:rsid w:val="00A65254"/>
    <w:rsid w:val="00A652D7"/>
    <w:rsid w:val="00A65336"/>
    <w:rsid w:val="00A655CA"/>
    <w:rsid w:val="00A658B7"/>
    <w:rsid w:val="00A65A15"/>
    <w:rsid w:val="00A65F68"/>
    <w:rsid w:val="00A66C8B"/>
    <w:rsid w:val="00A6734A"/>
    <w:rsid w:val="00A7032B"/>
    <w:rsid w:val="00A703C1"/>
    <w:rsid w:val="00A70562"/>
    <w:rsid w:val="00A71006"/>
    <w:rsid w:val="00A711BE"/>
    <w:rsid w:val="00A71AD9"/>
    <w:rsid w:val="00A71F21"/>
    <w:rsid w:val="00A71F6D"/>
    <w:rsid w:val="00A72291"/>
    <w:rsid w:val="00A7299F"/>
    <w:rsid w:val="00A72A08"/>
    <w:rsid w:val="00A72A77"/>
    <w:rsid w:val="00A72CDB"/>
    <w:rsid w:val="00A72E51"/>
    <w:rsid w:val="00A7367A"/>
    <w:rsid w:val="00A73688"/>
    <w:rsid w:val="00A73D07"/>
    <w:rsid w:val="00A740A1"/>
    <w:rsid w:val="00A74864"/>
    <w:rsid w:val="00A74889"/>
    <w:rsid w:val="00A74D47"/>
    <w:rsid w:val="00A74F68"/>
    <w:rsid w:val="00A754FC"/>
    <w:rsid w:val="00A756BD"/>
    <w:rsid w:val="00A759A7"/>
    <w:rsid w:val="00A75C48"/>
    <w:rsid w:val="00A75D7F"/>
    <w:rsid w:val="00A7677A"/>
    <w:rsid w:val="00A76B0B"/>
    <w:rsid w:val="00A76B83"/>
    <w:rsid w:val="00A76D7E"/>
    <w:rsid w:val="00A76E81"/>
    <w:rsid w:val="00A7749F"/>
    <w:rsid w:val="00A774CE"/>
    <w:rsid w:val="00A779C2"/>
    <w:rsid w:val="00A77D3E"/>
    <w:rsid w:val="00A80066"/>
    <w:rsid w:val="00A80898"/>
    <w:rsid w:val="00A80910"/>
    <w:rsid w:val="00A813C1"/>
    <w:rsid w:val="00A814B3"/>
    <w:rsid w:val="00A8162E"/>
    <w:rsid w:val="00A818AD"/>
    <w:rsid w:val="00A81BAC"/>
    <w:rsid w:val="00A81CC6"/>
    <w:rsid w:val="00A82593"/>
    <w:rsid w:val="00A827FA"/>
    <w:rsid w:val="00A82C83"/>
    <w:rsid w:val="00A8374D"/>
    <w:rsid w:val="00A838C0"/>
    <w:rsid w:val="00A839BC"/>
    <w:rsid w:val="00A841FA"/>
    <w:rsid w:val="00A8445F"/>
    <w:rsid w:val="00A845C3"/>
    <w:rsid w:val="00A84608"/>
    <w:rsid w:val="00A848E5"/>
    <w:rsid w:val="00A85281"/>
    <w:rsid w:val="00A85282"/>
    <w:rsid w:val="00A853BB"/>
    <w:rsid w:val="00A855D1"/>
    <w:rsid w:val="00A858D8"/>
    <w:rsid w:val="00A85B97"/>
    <w:rsid w:val="00A85F84"/>
    <w:rsid w:val="00A8601C"/>
    <w:rsid w:val="00A8663A"/>
    <w:rsid w:val="00A86F5F"/>
    <w:rsid w:val="00A87225"/>
    <w:rsid w:val="00A87CC4"/>
    <w:rsid w:val="00A87CF1"/>
    <w:rsid w:val="00A87FB4"/>
    <w:rsid w:val="00A9021C"/>
    <w:rsid w:val="00A9039F"/>
    <w:rsid w:val="00A90830"/>
    <w:rsid w:val="00A909C6"/>
    <w:rsid w:val="00A90BFE"/>
    <w:rsid w:val="00A90F3E"/>
    <w:rsid w:val="00A91CB7"/>
    <w:rsid w:val="00A91D05"/>
    <w:rsid w:val="00A91D1B"/>
    <w:rsid w:val="00A91FFC"/>
    <w:rsid w:val="00A92000"/>
    <w:rsid w:val="00A920BA"/>
    <w:rsid w:val="00A9291B"/>
    <w:rsid w:val="00A92AD0"/>
    <w:rsid w:val="00A92DDE"/>
    <w:rsid w:val="00A93775"/>
    <w:rsid w:val="00A93AE4"/>
    <w:rsid w:val="00A94068"/>
    <w:rsid w:val="00A944AC"/>
    <w:rsid w:val="00A948B8"/>
    <w:rsid w:val="00A94A2C"/>
    <w:rsid w:val="00A94CBB"/>
    <w:rsid w:val="00A94D22"/>
    <w:rsid w:val="00A9512A"/>
    <w:rsid w:val="00A952BA"/>
    <w:rsid w:val="00A952FE"/>
    <w:rsid w:val="00A953CA"/>
    <w:rsid w:val="00A95BAB"/>
    <w:rsid w:val="00A95EF0"/>
    <w:rsid w:val="00A9612F"/>
    <w:rsid w:val="00A96236"/>
    <w:rsid w:val="00A9647D"/>
    <w:rsid w:val="00A96B50"/>
    <w:rsid w:val="00A975DD"/>
    <w:rsid w:val="00A97600"/>
    <w:rsid w:val="00A97B24"/>
    <w:rsid w:val="00A97B94"/>
    <w:rsid w:val="00A97EEE"/>
    <w:rsid w:val="00AA062E"/>
    <w:rsid w:val="00AA0717"/>
    <w:rsid w:val="00AA0760"/>
    <w:rsid w:val="00AA1EA8"/>
    <w:rsid w:val="00AA211C"/>
    <w:rsid w:val="00AA25AD"/>
    <w:rsid w:val="00AA288F"/>
    <w:rsid w:val="00AA327E"/>
    <w:rsid w:val="00AA3377"/>
    <w:rsid w:val="00AA3562"/>
    <w:rsid w:val="00AA3F52"/>
    <w:rsid w:val="00AA433D"/>
    <w:rsid w:val="00AA4EFA"/>
    <w:rsid w:val="00AA5254"/>
    <w:rsid w:val="00AA5473"/>
    <w:rsid w:val="00AA54B0"/>
    <w:rsid w:val="00AA54EC"/>
    <w:rsid w:val="00AA587C"/>
    <w:rsid w:val="00AA5A6D"/>
    <w:rsid w:val="00AA6077"/>
    <w:rsid w:val="00AA6217"/>
    <w:rsid w:val="00AA64C6"/>
    <w:rsid w:val="00AA6570"/>
    <w:rsid w:val="00AA65C3"/>
    <w:rsid w:val="00AA67D5"/>
    <w:rsid w:val="00AA69F5"/>
    <w:rsid w:val="00AA6AA7"/>
    <w:rsid w:val="00AA6AC3"/>
    <w:rsid w:val="00AA6C30"/>
    <w:rsid w:val="00AA6C4F"/>
    <w:rsid w:val="00AA7285"/>
    <w:rsid w:val="00AA746C"/>
    <w:rsid w:val="00AA750B"/>
    <w:rsid w:val="00AA7895"/>
    <w:rsid w:val="00AA7B1F"/>
    <w:rsid w:val="00AA7D22"/>
    <w:rsid w:val="00AA7F9B"/>
    <w:rsid w:val="00AB0589"/>
    <w:rsid w:val="00AB0908"/>
    <w:rsid w:val="00AB0E56"/>
    <w:rsid w:val="00AB0ED3"/>
    <w:rsid w:val="00AB1216"/>
    <w:rsid w:val="00AB1DAE"/>
    <w:rsid w:val="00AB1E66"/>
    <w:rsid w:val="00AB2169"/>
    <w:rsid w:val="00AB230E"/>
    <w:rsid w:val="00AB29B5"/>
    <w:rsid w:val="00AB2ACA"/>
    <w:rsid w:val="00AB322F"/>
    <w:rsid w:val="00AB39AF"/>
    <w:rsid w:val="00AB3C31"/>
    <w:rsid w:val="00AB4269"/>
    <w:rsid w:val="00AB4272"/>
    <w:rsid w:val="00AB42A4"/>
    <w:rsid w:val="00AB460A"/>
    <w:rsid w:val="00AB4850"/>
    <w:rsid w:val="00AB4883"/>
    <w:rsid w:val="00AB4ADC"/>
    <w:rsid w:val="00AB5185"/>
    <w:rsid w:val="00AB51E8"/>
    <w:rsid w:val="00AB5227"/>
    <w:rsid w:val="00AB5614"/>
    <w:rsid w:val="00AB56A6"/>
    <w:rsid w:val="00AB5F3C"/>
    <w:rsid w:val="00AB6255"/>
    <w:rsid w:val="00AB6BFC"/>
    <w:rsid w:val="00AB6DCB"/>
    <w:rsid w:val="00AB7495"/>
    <w:rsid w:val="00AB7815"/>
    <w:rsid w:val="00AB7932"/>
    <w:rsid w:val="00AB79CD"/>
    <w:rsid w:val="00AB7ED0"/>
    <w:rsid w:val="00AB7F34"/>
    <w:rsid w:val="00AC01B4"/>
    <w:rsid w:val="00AC0358"/>
    <w:rsid w:val="00AC085F"/>
    <w:rsid w:val="00AC08AE"/>
    <w:rsid w:val="00AC0D4C"/>
    <w:rsid w:val="00AC0F2D"/>
    <w:rsid w:val="00AC126B"/>
    <w:rsid w:val="00AC1B3E"/>
    <w:rsid w:val="00AC1FBE"/>
    <w:rsid w:val="00AC25A8"/>
    <w:rsid w:val="00AC32BF"/>
    <w:rsid w:val="00AC3347"/>
    <w:rsid w:val="00AC340E"/>
    <w:rsid w:val="00AC360F"/>
    <w:rsid w:val="00AC367D"/>
    <w:rsid w:val="00AC36E2"/>
    <w:rsid w:val="00AC3929"/>
    <w:rsid w:val="00AC3957"/>
    <w:rsid w:val="00AC3B67"/>
    <w:rsid w:val="00AC3D11"/>
    <w:rsid w:val="00AC3F0B"/>
    <w:rsid w:val="00AC42A4"/>
    <w:rsid w:val="00AC45D2"/>
    <w:rsid w:val="00AC4A99"/>
    <w:rsid w:val="00AC4E47"/>
    <w:rsid w:val="00AC5476"/>
    <w:rsid w:val="00AC57A9"/>
    <w:rsid w:val="00AC5D3D"/>
    <w:rsid w:val="00AC5EED"/>
    <w:rsid w:val="00AC65E8"/>
    <w:rsid w:val="00AC698E"/>
    <w:rsid w:val="00AC72D9"/>
    <w:rsid w:val="00AC7740"/>
    <w:rsid w:val="00AD1169"/>
    <w:rsid w:val="00AD17D8"/>
    <w:rsid w:val="00AD2648"/>
    <w:rsid w:val="00AD3206"/>
    <w:rsid w:val="00AD33B8"/>
    <w:rsid w:val="00AD341F"/>
    <w:rsid w:val="00AD3812"/>
    <w:rsid w:val="00AD3A34"/>
    <w:rsid w:val="00AD3C94"/>
    <w:rsid w:val="00AD4012"/>
    <w:rsid w:val="00AD4031"/>
    <w:rsid w:val="00AD403F"/>
    <w:rsid w:val="00AD41B8"/>
    <w:rsid w:val="00AD4B9B"/>
    <w:rsid w:val="00AD5628"/>
    <w:rsid w:val="00AD58E2"/>
    <w:rsid w:val="00AD5A9A"/>
    <w:rsid w:val="00AD656D"/>
    <w:rsid w:val="00AD6583"/>
    <w:rsid w:val="00AD66ED"/>
    <w:rsid w:val="00AD6793"/>
    <w:rsid w:val="00AD6AA2"/>
    <w:rsid w:val="00AD73D1"/>
    <w:rsid w:val="00AD765F"/>
    <w:rsid w:val="00AD7DC7"/>
    <w:rsid w:val="00AE054B"/>
    <w:rsid w:val="00AE07AB"/>
    <w:rsid w:val="00AE0E6E"/>
    <w:rsid w:val="00AE10B7"/>
    <w:rsid w:val="00AE14A8"/>
    <w:rsid w:val="00AE193F"/>
    <w:rsid w:val="00AE1D3D"/>
    <w:rsid w:val="00AE2841"/>
    <w:rsid w:val="00AE2945"/>
    <w:rsid w:val="00AE2A54"/>
    <w:rsid w:val="00AE2AC0"/>
    <w:rsid w:val="00AE2AE7"/>
    <w:rsid w:val="00AE2F5E"/>
    <w:rsid w:val="00AE3F5D"/>
    <w:rsid w:val="00AE3FA7"/>
    <w:rsid w:val="00AE4A54"/>
    <w:rsid w:val="00AE4AF4"/>
    <w:rsid w:val="00AE4F14"/>
    <w:rsid w:val="00AE5343"/>
    <w:rsid w:val="00AE5633"/>
    <w:rsid w:val="00AE585D"/>
    <w:rsid w:val="00AE71FE"/>
    <w:rsid w:val="00AE735F"/>
    <w:rsid w:val="00AE7576"/>
    <w:rsid w:val="00AE7886"/>
    <w:rsid w:val="00AE78C9"/>
    <w:rsid w:val="00AE79B2"/>
    <w:rsid w:val="00AE7D2B"/>
    <w:rsid w:val="00AE7D3C"/>
    <w:rsid w:val="00AE7DBC"/>
    <w:rsid w:val="00AE7E31"/>
    <w:rsid w:val="00AE7E73"/>
    <w:rsid w:val="00AF0504"/>
    <w:rsid w:val="00AF06ED"/>
    <w:rsid w:val="00AF0AD8"/>
    <w:rsid w:val="00AF0D7A"/>
    <w:rsid w:val="00AF1529"/>
    <w:rsid w:val="00AF18C2"/>
    <w:rsid w:val="00AF23FE"/>
    <w:rsid w:val="00AF2515"/>
    <w:rsid w:val="00AF2668"/>
    <w:rsid w:val="00AF2A57"/>
    <w:rsid w:val="00AF2B16"/>
    <w:rsid w:val="00AF2C04"/>
    <w:rsid w:val="00AF3497"/>
    <w:rsid w:val="00AF3A8B"/>
    <w:rsid w:val="00AF3C18"/>
    <w:rsid w:val="00AF3C49"/>
    <w:rsid w:val="00AF3D98"/>
    <w:rsid w:val="00AF3EB4"/>
    <w:rsid w:val="00AF4303"/>
    <w:rsid w:val="00AF45C1"/>
    <w:rsid w:val="00AF49F0"/>
    <w:rsid w:val="00AF4A70"/>
    <w:rsid w:val="00AF4EAD"/>
    <w:rsid w:val="00AF5A4B"/>
    <w:rsid w:val="00AF5B62"/>
    <w:rsid w:val="00AF5BF6"/>
    <w:rsid w:val="00AF5D6E"/>
    <w:rsid w:val="00AF5E82"/>
    <w:rsid w:val="00AF63C0"/>
    <w:rsid w:val="00AF67B9"/>
    <w:rsid w:val="00AF6E63"/>
    <w:rsid w:val="00AF7069"/>
    <w:rsid w:val="00AF72C6"/>
    <w:rsid w:val="00AF7A14"/>
    <w:rsid w:val="00AF7D97"/>
    <w:rsid w:val="00B00165"/>
    <w:rsid w:val="00B007E7"/>
    <w:rsid w:val="00B00B6B"/>
    <w:rsid w:val="00B00D74"/>
    <w:rsid w:val="00B010E3"/>
    <w:rsid w:val="00B01384"/>
    <w:rsid w:val="00B0138C"/>
    <w:rsid w:val="00B01B2E"/>
    <w:rsid w:val="00B02B27"/>
    <w:rsid w:val="00B03066"/>
    <w:rsid w:val="00B03BE5"/>
    <w:rsid w:val="00B03D97"/>
    <w:rsid w:val="00B03D98"/>
    <w:rsid w:val="00B03DD9"/>
    <w:rsid w:val="00B0485D"/>
    <w:rsid w:val="00B04A1D"/>
    <w:rsid w:val="00B04AF6"/>
    <w:rsid w:val="00B05092"/>
    <w:rsid w:val="00B05638"/>
    <w:rsid w:val="00B05BDF"/>
    <w:rsid w:val="00B05E03"/>
    <w:rsid w:val="00B05FD1"/>
    <w:rsid w:val="00B06055"/>
    <w:rsid w:val="00B068C0"/>
    <w:rsid w:val="00B06963"/>
    <w:rsid w:val="00B069B0"/>
    <w:rsid w:val="00B06A4E"/>
    <w:rsid w:val="00B07144"/>
    <w:rsid w:val="00B07823"/>
    <w:rsid w:val="00B10345"/>
    <w:rsid w:val="00B104D6"/>
    <w:rsid w:val="00B106EA"/>
    <w:rsid w:val="00B10996"/>
    <w:rsid w:val="00B10ABF"/>
    <w:rsid w:val="00B10C75"/>
    <w:rsid w:val="00B11766"/>
    <w:rsid w:val="00B11CAB"/>
    <w:rsid w:val="00B11D90"/>
    <w:rsid w:val="00B1216D"/>
    <w:rsid w:val="00B124E9"/>
    <w:rsid w:val="00B1269E"/>
    <w:rsid w:val="00B12786"/>
    <w:rsid w:val="00B127EC"/>
    <w:rsid w:val="00B12C66"/>
    <w:rsid w:val="00B12DC0"/>
    <w:rsid w:val="00B12F91"/>
    <w:rsid w:val="00B1318D"/>
    <w:rsid w:val="00B13289"/>
    <w:rsid w:val="00B13516"/>
    <w:rsid w:val="00B1373D"/>
    <w:rsid w:val="00B138B1"/>
    <w:rsid w:val="00B13CC3"/>
    <w:rsid w:val="00B13F63"/>
    <w:rsid w:val="00B143A2"/>
    <w:rsid w:val="00B14741"/>
    <w:rsid w:val="00B15247"/>
    <w:rsid w:val="00B15580"/>
    <w:rsid w:val="00B15841"/>
    <w:rsid w:val="00B15958"/>
    <w:rsid w:val="00B15BF5"/>
    <w:rsid w:val="00B160E3"/>
    <w:rsid w:val="00B16114"/>
    <w:rsid w:val="00B164E1"/>
    <w:rsid w:val="00B165EB"/>
    <w:rsid w:val="00B16644"/>
    <w:rsid w:val="00B16F3D"/>
    <w:rsid w:val="00B1713D"/>
    <w:rsid w:val="00B1794E"/>
    <w:rsid w:val="00B17D83"/>
    <w:rsid w:val="00B206C0"/>
    <w:rsid w:val="00B2070C"/>
    <w:rsid w:val="00B2071E"/>
    <w:rsid w:val="00B20B58"/>
    <w:rsid w:val="00B21144"/>
    <w:rsid w:val="00B21191"/>
    <w:rsid w:val="00B213E2"/>
    <w:rsid w:val="00B21546"/>
    <w:rsid w:val="00B217B8"/>
    <w:rsid w:val="00B22247"/>
    <w:rsid w:val="00B2224F"/>
    <w:rsid w:val="00B23012"/>
    <w:rsid w:val="00B23D46"/>
    <w:rsid w:val="00B23E9F"/>
    <w:rsid w:val="00B23F1A"/>
    <w:rsid w:val="00B24A25"/>
    <w:rsid w:val="00B24C64"/>
    <w:rsid w:val="00B24F11"/>
    <w:rsid w:val="00B25E8A"/>
    <w:rsid w:val="00B26581"/>
    <w:rsid w:val="00B26D31"/>
    <w:rsid w:val="00B26D58"/>
    <w:rsid w:val="00B26E35"/>
    <w:rsid w:val="00B277F7"/>
    <w:rsid w:val="00B2791F"/>
    <w:rsid w:val="00B30606"/>
    <w:rsid w:val="00B30A14"/>
    <w:rsid w:val="00B30A21"/>
    <w:rsid w:val="00B30BAA"/>
    <w:rsid w:val="00B311CA"/>
    <w:rsid w:val="00B3170C"/>
    <w:rsid w:val="00B31917"/>
    <w:rsid w:val="00B32844"/>
    <w:rsid w:val="00B32877"/>
    <w:rsid w:val="00B329F6"/>
    <w:rsid w:val="00B32AAC"/>
    <w:rsid w:val="00B32DBC"/>
    <w:rsid w:val="00B331CA"/>
    <w:rsid w:val="00B33B2F"/>
    <w:rsid w:val="00B33DB7"/>
    <w:rsid w:val="00B34236"/>
    <w:rsid w:val="00B34295"/>
    <w:rsid w:val="00B343FB"/>
    <w:rsid w:val="00B3449C"/>
    <w:rsid w:val="00B34B6A"/>
    <w:rsid w:val="00B350F4"/>
    <w:rsid w:val="00B35316"/>
    <w:rsid w:val="00B358C8"/>
    <w:rsid w:val="00B36FE6"/>
    <w:rsid w:val="00B371D8"/>
    <w:rsid w:val="00B3725A"/>
    <w:rsid w:val="00B3790C"/>
    <w:rsid w:val="00B37923"/>
    <w:rsid w:val="00B37BD6"/>
    <w:rsid w:val="00B37FB1"/>
    <w:rsid w:val="00B400C3"/>
    <w:rsid w:val="00B403AF"/>
    <w:rsid w:val="00B40AF1"/>
    <w:rsid w:val="00B40E1A"/>
    <w:rsid w:val="00B40EF0"/>
    <w:rsid w:val="00B41068"/>
    <w:rsid w:val="00B4110B"/>
    <w:rsid w:val="00B414D7"/>
    <w:rsid w:val="00B421ED"/>
    <w:rsid w:val="00B42399"/>
    <w:rsid w:val="00B426A7"/>
    <w:rsid w:val="00B4279F"/>
    <w:rsid w:val="00B4282B"/>
    <w:rsid w:val="00B4310F"/>
    <w:rsid w:val="00B433AB"/>
    <w:rsid w:val="00B4358F"/>
    <w:rsid w:val="00B43AA1"/>
    <w:rsid w:val="00B43C15"/>
    <w:rsid w:val="00B43EEC"/>
    <w:rsid w:val="00B43F2B"/>
    <w:rsid w:val="00B4498E"/>
    <w:rsid w:val="00B44A0C"/>
    <w:rsid w:val="00B44D8E"/>
    <w:rsid w:val="00B44E2D"/>
    <w:rsid w:val="00B45019"/>
    <w:rsid w:val="00B450B8"/>
    <w:rsid w:val="00B451A1"/>
    <w:rsid w:val="00B45312"/>
    <w:rsid w:val="00B4569F"/>
    <w:rsid w:val="00B4697E"/>
    <w:rsid w:val="00B46DCC"/>
    <w:rsid w:val="00B47353"/>
    <w:rsid w:val="00B4755D"/>
    <w:rsid w:val="00B478A1"/>
    <w:rsid w:val="00B47C2B"/>
    <w:rsid w:val="00B47D59"/>
    <w:rsid w:val="00B509A3"/>
    <w:rsid w:val="00B50EB8"/>
    <w:rsid w:val="00B50FA9"/>
    <w:rsid w:val="00B510A0"/>
    <w:rsid w:val="00B515EB"/>
    <w:rsid w:val="00B51B3F"/>
    <w:rsid w:val="00B5218C"/>
    <w:rsid w:val="00B53C71"/>
    <w:rsid w:val="00B53CC1"/>
    <w:rsid w:val="00B5412F"/>
    <w:rsid w:val="00B54AE3"/>
    <w:rsid w:val="00B54B4A"/>
    <w:rsid w:val="00B5513F"/>
    <w:rsid w:val="00B558CF"/>
    <w:rsid w:val="00B55A7B"/>
    <w:rsid w:val="00B55E85"/>
    <w:rsid w:val="00B55FCD"/>
    <w:rsid w:val="00B561F0"/>
    <w:rsid w:val="00B56299"/>
    <w:rsid w:val="00B562B3"/>
    <w:rsid w:val="00B5662B"/>
    <w:rsid w:val="00B56A5D"/>
    <w:rsid w:val="00B56A78"/>
    <w:rsid w:val="00B56D47"/>
    <w:rsid w:val="00B56DE1"/>
    <w:rsid w:val="00B56E3E"/>
    <w:rsid w:val="00B56F2D"/>
    <w:rsid w:val="00B57064"/>
    <w:rsid w:val="00B57078"/>
    <w:rsid w:val="00B57692"/>
    <w:rsid w:val="00B57C3C"/>
    <w:rsid w:val="00B57EAA"/>
    <w:rsid w:val="00B57EEB"/>
    <w:rsid w:val="00B600F2"/>
    <w:rsid w:val="00B6045D"/>
    <w:rsid w:val="00B6089E"/>
    <w:rsid w:val="00B60B48"/>
    <w:rsid w:val="00B60C2A"/>
    <w:rsid w:val="00B61128"/>
    <w:rsid w:val="00B613AB"/>
    <w:rsid w:val="00B617B8"/>
    <w:rsid w:val="00B61841"/>
    <w:rsid w:val="00B618DD"/>
    <w:rsid w:val="00B61B38"/>
    <w:rsid w:val="00B61C46"/>
    <w:rsid w:val="00B62A3C"/>
    <w:rsid w:val="00B6303D"/>
    <w:rsid w:val="00B6339D"/>
    <w:rsid w:val="00B633E7"/>
    <w:rsid w:val="00B635FB"/>
    <w:rsid w:val="00B63991"/>
    <w:rsid w:val="00B63999"/>
    <w:rsid w:val="00B64303"/>
    <w:rsid w:val="00B6479C"/>
    <w:rsid w:val="00B647D9"/>
    <w:rsid w:val="00B65C56"/>
    <w:rsid w:val="00B66A68"/>
    <w:rsid w:val="00B66E21"/>
    <w:rsid w:val="00B67A38"/>
    <w:rsid w:val="00B67BDC"/>
    <w:rsid w:val="00B67CE8"/>
    <w:rsid w:val="00B67DCD"/>
    <w:rsid w:val="00B701E9"/>
    <w:rsid w:val="00B7050A"/>
    <w:rsid w:val="00B70732"/>
    <w:rsid w:val="00B70AC9"/>
    <w:rsid w:val="00B7155E"/>
    <w:rsid w:val="00B7179B"/>
    <w:rsid w:val="00B71A01"/>
    <w:rsid w:val="00B71BFB"/>
    <w:rsid w:val="00B71E13"/>
    <w:rsid w:val="00B72311"/>
    <w:rsid w:val="00B723ED"/>
    <w:rsid w:val="00B72554"/>
    <w:rsid w:val="00B72D98"/>
    <w:rsid w:val="00B72E81"/>
    <w:rsid w:val="00B73949"/>
    <w:rsid w:val="00B73DD1"/>
    <w:rsid w:val="00B74228"/>
    <w:rsid w:val="00B745D8"/>
    <w:rsid w:val="00B74FD7"/>
    <w:rsid w:val="00B752BC"/>
    <w:rsid w:val="00B76D9B"/>
    <w:rsid w:val="00B77049"/>
    <w:rsid w:val="00B776EE"/>
    <w:rsid w:val="00B77959"/>
    <w:rsid w:val="00B801E1"/>
    <w:rsid w:val="00B802C5"/>
    <w:rsid w:val="00B81019"/>
    <w:rsid w:val="00B81485"/>
    <w:rsid w:val="00B81649"/>
    <w:rsid w:val="00B81706"/>
    <w:rsid w:val="00B81AE3"/>
    <w:rsid w:val="00B81D27"/>
    <w:rsid w:val="00B82108"/>
    <w:rsid w:val="00B82366"/>
    <w:rsid w:val="00B826D8"/>
    <w:rsid w:val="00B82DE2"/>
    <w:rsid w:val="00B8334A"/>
    <w:rsid w:val="00B83394"/>
    <w:rsid w:val="00B8359B"/>
    <w:rsid w:val="00B8382D"/>
    <w:rsid w:val="00B83D6F"/>
    <w:rsid w:val="00B83DA8"/>
    <w:rsid w:val="00B84441"/>
    <w:rsid w:val="00B84589"/>
    <w:rsid w:val="00B8487B"/>
    <w:rsid w:val="00B84E31"/>
    <w:rsid w:val="00B851B9"/>
    <w:rsid w:val="00B85269"/>
    <w:rsid w:val="00B86400"/>
    <w:rsid w:val="00B86929"/>
    <w:rsid w:val="00B870AA"/>
    <w:rsid w:val="00B8746B"/>
    <w:rsid w:val="00B877C2"/>
    <w:rsid w:val="00B87817"/>
    <w:rsid w:val="00B87C54"/>
    <w:rsid w:val="00B87DA7"/>
    <w:rsid w:val="00B903CB"/>
    <w:rsid w:val="00B90A5A"/>
    <w:rsid w:val="00B90CDF"/>
    <w:rsid w:val="00B91196"/>
    <w:rsid w:val="00B9119E"/>
    <w:rsid w:val="00B91C2E"/>
    <w:rsid w:val="00B91CBC"/>
    <w:rsid w:val="00B91E51"/>
    <w:rsid w:val="00B91F05"/>
    <w:rsid w:val="00B92377"/>
    <w:rsid w:val="00B92484"/>
    <w:rsid w:val="00B92557"/>
    <w:rsid w:val="00B9269C"/>
    <w:rsid w:val="00B92A2E"/>
    <w:rsid w:val="00B932B8"/>
    <w:rsid w:val="00B93438"/>
    <w:rsid w:val="00B9434C"/>
    <w:rsid w:val="00B957D9"/>
    <w:rsid w:val="00B95816"/>
    <w:rsid w:val="00B95C6B"/>
    <w:rsid w:val="00B96186"/>
    <w:rsid w:val="00B9628E"/>
    <w:rsid w:val="00B967D3"/>
    <w:rsid w:val="00B96E3A"/>
    <w:rsid w:val="00B9702E"/>
    <w:rsid w:val="00B9706E"/>
    <w:rsid w:val="00B974CB"/>
    <w:rsid w:val="00B97588"/>
    <w:rsid w:val="00B9783E"/>
    <w:rsid w:val="00B97FE6"/>
    <w:rsid w:val="00BA009C"/>
    <w:rsid w:val="00BA017B"/>
    <w:rsid w:val="00BA1308"/>
    <w:rsid w:val="00BA14BF"/>
    <w:rsid w:val="00BA1A72"/>
    <w:rsid w:val="00BA22F2"/>
    <w:rsid w:val="00BA249D"/>
    <w:rsid w:val="00BA2BB1"/>
    <w:rsid w:val="00BA2CBA"/>
    <w:rsid w:val="00BA2DBB"/>
    <w:rsid w:val="00BA2DC2"/>
    <w:rsid w:val="00BA35E0"/>
    <w:rsid w:val="00BA38D6"/>
    <w:rsid w:val="00BA48C7"/>
    <w:rsid w:val="00BA4A57"/>
    <w:rsid w:val="00BA4E06"/>
    <w:rsid w:val="00BA5083"/>
    <w:rsid w:val="00BA5154"/>
    <w:rsid w:val="00BA5229"/>
    <w:rsid w:val="00BA5948"/>
    <w:rsid w:val="00BA597E"/>
    <w:rsid w:val="00BA67A0"/>
    <w:rsid w:val="00BA6842"/>
    <w:rsid w:val="00BA68F2"/>
    <w:rsid w:val="00BA6CD7"/>
    <w:rsid w:val="00BA6E9B"/>
    <w:rsid w:val="00BA7557"/>
    <w:rsid w:val="00BA769E"/>
    <w:rsid w:val="00BA79C4"/>
    <w:rsid w:val="00BB047E"/>
    <w:rsid w:val="00BB06C4"/>
    <w:rsid w:val="00BB076F"/>
    <w:rsid w:val="00BB0971"/>
    <w:rsid w:val="00BB0E80"/>
    <w:rsid w:val="00BB0EF6"/>
    <w:rsid w:val="00BB181D"/>
    <w:rsid w:val="00BB1A40"/>
    <w:rsid w:val="00BB222E"/>
    <w:rsid w:val="00BB25AC"/>
    <w:rsid w:val="00BB2CAC"/>
    <w:rsid w:val="00BB3166"/>
    <w:rsid w:val="00BB3207"/>
    <w:rsid w:val="00BB33BC"/>
    <w:rsid w:val="00BB34DE"/>
    <w:rsid w:val="00BB3541"/>
    <w:rsid w:val="00BB396D"/>
    <w:rsid w:val="00BB3DEB"/>
    <w:rsid w:val="00BB3E1E"/>
    <w:rsid w:val="00BB4309"/>
    <w:rsid w:val="00BB4357"/>
    <w:rsid w:val="00BB4609"/>
    <w:rsid w:val="00BB4A2B"/>
    <w:rsid w:val="00BB4AD4"/>
    <w:rsid w:val="00BB52F4"/>
    <w:rsid w:val="00BB5536"/>
    <w:rsid w:val="00BB5A2E"/>
    <w:rsid w:val="00BB5C4D"/>
    <w:rsid w:val="00BB620E"/>
    <w:rsid w:val="00BB65F0"/>
    <w:rsid w:val="00BB6624"/>
    <w:rsid w:val="00BB68FB"/>
    <w:rsid w:val="00BB6965"/>
    <w:rsid w:val="00BB6987"/>
    <w:rsid w:val="00BB6C13"/>
    <w:rsid w:val="00BB6C42"/>
    <w:rsid w:val="00BB73B9"/>
    <w:rsid w:val="00BB781B"/>
    <w:rsid w:val="00BB795A"/>
    <w:rsid w:val="00BB7D07"/>
    <w:rsid w:val="00BB7E57"/>
    <w:rsid w:val="00BC001F"/>
    <w:rsid w:val="00BC01D2"/>
    <w:rsid w:val="00BC032C"/>
    <w:rsid w:val="00BC0793"/>
    <w:rsid w:val="00BC1136"/>
    <w:rsid w:val="00BC128F"/>
    <w:rsid w:val="00BC151C"/>
    <w:rsid w:val="00BC16F9"/>
    <w:rsid w:val="00BC170D"/>
    <w:rsid w:val="00BC1B23"/>
    <w:rsid w:val="00BC2428"/>
    <w:rsid w:val="00BC32F5"/>
    <w:rsid w:val="00BC3349"/>
    <w:rsid w:val="00BC35C5"/>
    <w:rsid w:val="00BC3BDB"/>
    <w:rsid w:val="00BC3E37"/>
    <w:rsid w:val="00BC3ED5"/>
    <w:rsid w:val="00BC4330"/>
    <w:rsid w:val="00BC451A"/>
    <w:rsid w:val="00BC46A6"/>
    <w:rsid w:val="00BC49D9"/>
    <w:rsid w:val="00BC50F3"/>
    <w:rsid w:val="00BC526C"/>
    <w:rsid w:val="00BC54A8"/>
    <w:rsid w:val="00BC5511"/>
    <w:rsid w:val="00BC57C0"/>
    <w:rsid w:val="00BC5F9A"/>
    <w:rsid w:val="00BC6209"/>
    <w:rsid w:val="00BC6409"/>
    <w:rsid w:val="00BC6478"/>
    <w:rsid w:val="00BC69FE"/>
    <w:rsid w:val="00BC6B29"/>
    <w:rsid w:val="00BC70A1"/>
    <w:rsid w:val="00BC75EC"/>
    <w:rsid w:val="00BC7B0C"/>
    <w:rsid w:val="00BD0033"/>
    <w:rsid w:val="00BD015D"/>
    <w:rsid w:val="00BD0613"/>
    <w:rsid w:val="00BD0F86"/>
    <w:rsid w:val="00BD10B6"/>
    <w:rsid w:val="00BD1F21"/>
    <w:rsid w:val="00BD22CE"/>
    <w:rsid w:val="00BD2322"/>
    <w:rsid w:val="00BD24E7"/>
    <w:rsid w:val="00BD2CD1"/>
    <w:rsid w:val="00BD30A1"/>
    <w:rsid w:val="00BD3822"/>
    <w:rsid w:val="00BD3C5C"/>
    <w:rsid w:val="00BD3C6F"/>
    <w:rsid w:val="00BD3CCD"/>
    <w:rsid w:val="00BD3EB9"/>
    <w:rsid w:val="00BD3F68"/>
    <w:rsid w:val="00BD423C"/>
    <w:rsid w:val="00BD4635"/>
    <w:rsid w:val="00BD472D"/>
    <w:rsid w:val="00BD496A"/>
    <w:rsid w:val="00BD4A5A"/>
    <w:rsid w:val="00BD4B95"/>
    <w:rsid w:val="00BD4C70"/>
    <w:rsid w:val="00BD4D23"/>
    <w:rsid w:val="00BD5152"/>
    <w:rsid w:val="00BD51B2"/>
    <w:rsid w:val="00BD587F"/>
    <w:rsid w:val="00BD5A53"/>
    <w:rsid w:val="00BD5D15"/>
    <w:rsid w:val="00BD5FE5"/>
    <w:rsid w:val="00BD6062"/>
    <w:rsid w:val="00BD6076"/>
    <w:rsid w:val="00BD64E8"/>
    <w:rsid w:val="00BD66C7"/>
    <w:rsid w:val="00BD6973"/>
    <w:rsid w:val="00BD723E"/>
    <w:rsid w:val="00BD72E9"/>
    <w:rsid w:val="00BD75DC"/>
    <w:rsid w:val="00BD7607"/>
    <w:rsid w:val="00BD7766"/>
    <w:rsid w:val="00BD7DF3"/>
    <w:rsid w:val="00BD7F6E"/>
    <w:rsid w:val="00BE16B8"/>
    <w:rsid w:val="00BE18F0"/>
    <w:rsid w:val="00BE1B15"/>
    <w:rsid w:val="00BE26D0"/>
    <w:rsid w:val="00BE28B7"/>
    <w:rsid w:val="00BE32E7"/>
    <w:rsid w:val="00BE3AE0"/>
    <w:rsid w:val="00BE3B88"/>
    <w:rsid w:val="00BE3C77"/>
    <w:rsid w:val="00BE3C94"/>
    <w:rsid w:val="00BE3FB8"/>
    <w:rsid w:val="00BE447D"/>
    <w:rsid w:val="00BE44A2"/>
    <w:rsid w:val="00BE47CF"/>
    <w:rsid w:val="00BE4842"/>
    <w:rsid w:val="00BE4A15"/>
    <w:rsid w:val="00BE4CE4"/>
    <w:rsid w:val="00BE50EA"/>
    <w:rsid w:val="00BE569F"/>
    <w:rsid w:val="00BE5843"/>
    <w:rsid w:val="00BE5BF1"/>
    <w:rsid w:val="00BE5C60"/>
    <w:rsid w:val="00BE696E"/>
    <w:rsid w:val="00BE6CEB"/>
    <w:rsid w:val="00BE73DA"/>
    <w:rsid w:val="00BE74A1"/>
    <w:rsid w:val="00BE7592"/>
    <w:rsid w:val="00BE781D"/>
    <w:rsid w:val="00BE784D"/>
    <w:rsid w:val="00BE7AD1"/>
    <w:rsid w:val="00BF0619"/>
    <w:rsid w:val="00BF09EB"/>
    <w:rsid w:val="00BF1131"/>
    <w:rsid w:val="00BF1596"/>
    <w:rsid w:val="00BF1B1D"/>
    <w:rsid w:val="00BF1D9C"/>
    <w:rsid w:val="00BF1FF5"/>
    <w:rsid w:val="00BF24D3"/>
    <w:rsid w:val="00BF2534"/>
    <w:rsid w:val="00BF2993"/>
    <w:rsid w:val="00BF2D1B"/>
    <w:rsid w:val="00BF2D90"/>
    <w:rsid w:val="00BF35AF"/>
    <w:rsid w:val="00BF3A0B"/>
    <w:rsid w:val="00BF3C57"/>
    <w:rsid w:val="00BF404B"/>
    <w:rsid w:val="00BF46E6"/>
    <w:rsid w:val="00BF4925"/>
    <w:rsid w:val="00BF4C0E"/>
    <w:rsid w:val="00BF4E2D"/>
    <w:rsid w:val="00BF4E7F"/>
    <w:rsid w:val="00BF5143"/>
    <w:rsid w:val="00BF5B53"/>
    <w:rsid w:val="00BF5D07"/>
    <w:rsid w:val="00BF5D51"/>
    <w:rsid w:val="00BF62C1"/>
    <w:rsid w:val="00BF67B9"/>
    <w:rsid w:val="00BF690D"/>
    <w:rsid w:val="00BF6C5F"/>
    <w:rsid w:val="00BF6F0B"/>
    <w:rsid w:val="00BF791C"/>
    <w:rsid w:val="00BF7D16"/>
    <w:rsid w:val="00C001F5"/>
    <w:rsid w:val="00C007F8"/>
    <w:rsid w:val="00C008E1"/>
    <w:rsid w:val="00C00FBF"/>
    <w:rsid w:val="00C01076"/>
    <w:rsid w:val="00C012ED"/>
    <w:rsid w:val="00C0144F"/>
    <w:rsid w:val="00C01A33"/>
    <w:rsid w:val="00C02072"/>
    <w:rsid w:val="00C024FE"/>
    <w:rsid w:val="00C02C85"/>
    <w:rsid w:val="00C035DE"/>
    <w:rsid w:val="00C03B00"/>
    <w:rsid w:val="00C03B3F"/>
    <w:rsid w:val="00C0411B"/>
    <w:rsid w:val="00C041D8"/>
    <w:rsid w:val="00C04EE2"/>
    <w:rsid w:val="00C0536A"/>
    <w:rsid w:val="00C05D85"/>
    <w:rsid w:val="00C0629E"/>
    <w:rsid w:val="00C064D4"/>
    <w:rsid w:val="00C064E3"/>
    <w:rsid w:val="00C064F5"/>
    <w:rsid w:val="00C06657"/>
    <w:rsid w:val="00C068AC"/>
    <w:rsid w:val="00C06999"/>
    <w:rsid w:val="00C069BA"/>
    <w:rsid w:val="00C06AA4"/>
    <w:rsid w:val="00C06B36"/>
    <w:rsid w:val="00C06CC1"/>
    <w:rsid w:val="00C06F83"/>
    <w:rsid w:val="00C07061"/>
    <w:rsid w:val="00C0726A"/>
    <w:rsid w:val="00C0737F"/>
    <w:rsid w:val="00C07E77"/>
    <w:rsid w:val="00C102E7"/>
    <w:rsid w:val="00C102EB"/>
    <w:rsid w:val="00C106A7"/>
    <w:rsid w:val="00C10E12"/>
    <w:rsid w:val="00C10F31"/>
    <w:rsid w:val="00C1149A"/>
    <w:rsid w:val="00C115E3"/>
    <w:rsid w:val="00C116A9"/>
    <w:rsid w:val="00C11C21"/>
    <w:rsid w:val="00C1208F"/>
    <w:rsid w:val="00C124E7"/>
    <w:rsid w:val="00C12AEF"/>
    <w:rsid w:val="00C12EFE"/>
    <w:rsid w:val="00C13224"/>
    <w:rsid w:val="00C13756"/>
    <w:rsid w:val="00C1378B"/>
    <w:rsid w:val="00C13BEA"/>
    <w:rsid w:val="00C13F66"/>
    <w:rsid w:val="00C14015"/>
    <w:rsid w:val="00C1440C"/>
    <w:rsid w:val="00C14A62"/>
    <w:rsid w:val="00C15C21"/>
    <w:rsid w:val="00C16095"/>
    <w:rsid w:val="00C16281"/>
    <w:rsid w:val="00C16B3D"/>
    <w:rsid w:val="00C16BA3"/>
    <w:rsid w:val="00C171F0"/>
    <w:rsid w:val="00C173AE"/>
    <w:rsid w:val="00C179AC"/>
    <w:rsid w:val="00C20D71"/>
    <w:rsid w:val="00C21C50"/>
    <w:rsid w:val="00C224F2"/>
    <w:rsid w:val="00C22A15"/>
    <w:rsid w:val="00C22CB2"/>
    <w:rsid w:val="00C22D45"/>
    <w:rsid w:val="00C22F4D"/>
    <w:rsid w:val="00C2300B"/>
    <w:rsid w:val="00C23624"/>
    <w:rsid w:val="00C236C0"/>
    <w:rsid w:val="00C23848"/>
    <w:rsid w:val="00C23AC3"/>
    <w:rsid w:val="00C23B80"/>
    <w:rsid w:val="00C23F73"/>
    <w:rsid w:val="00C2405A"/>
    <w:rsid w:val="00C2442F"/>
    <w:rsid w:val="00C244E8"/>
    <w:rsid w:val="00C246E6"/>
    <w:rsid w:val="00C248DE"/>
    <w:rsid w:val="00C248F1"/>
    <w:rsid w:val="00C25B16"/>
    <w:rsid w:val="00C2682F"/>
    <w:rsid w:val="00C27355"/>
    <w:rsid w:val="00C27533"/>
    <w:rsid w:val="00C27C3B"/>
    <w:rsid w:val="00C311F9"/>
    <w:rsid w:val="00C31298"/>
    <w:rsid w:val="00C314A2"/>
    <w:rsid w:val="00C31A20"/>
    <w:rsid w:val="00C31D29"/>
    <w:rsid w:val="00C32004"/>
    <w:rsid w:val="00C32033"/>
    <w:rsid w:val="00C325E4"/>
    <w:rsid w:val="00C32BD6"/>
    <w:rsid w:val="00C32E01"/>
    <w:rsid w:val="00C33195"/>
    <w:rsid w:val="00C333BB"/>
    <w:rsid w:val="00C3375B"/>
    <w:rsid w:val="00C33E07"/>
    <w:rsid w:val="00C34396"/>
    <w:rsid w:val="00C343D6"/>
    <w:rsid w:val="00C347CE"/>
    <w:rsid w:val="00C3488D"/>
    <w:rsid w:val="00C3491C"/>
    <w:rsid w:val="00C34F18"/>
    <w:rsid w:val="00C35093"/>
    <w:rsid w:val="00C35125"/>
    <w:rsid w:val="00C351C6"/>
    <w:rsid w:val="00C35463"/>
    <w:rsid w:val="00C35633"/>
    <w:rsid w:val="00C35721"/>
    <w:rsid w:val="00C35CC9"/>
    <w:rsid w:val="00C35ECB"/>
    <w:rsid w:val="00C36205"/>
    <w:rsid w:val="00C36424"/>
    <w:rsid w:val="00C365B3"/>
    <w:rsid w:val="00C36A3F"/>
    <w:rsid w:val="00C36B08"/>
    <w:rsid w:val="00C36BC8"/>
    <w:rsid w:val="00C37295"/>
    <w:rsid w:val="00C373D3"/>
    <w:rsid w:val="00C379DA"/>
    <w:rsid w:val="00C37B0E"/>
    <w:rsid w:val="00C40C23"/>
    <w:rsid w:val="00C410DD"/>
    <w:rsid w:val="00C416FE"/>
    <w:rsid w:val="00C41D4C"/>
    <w:rsid w:val="00C41EF8"/>
    <w:rsid w:val="00C422D4"/>
    <w:rsid w:val="00C426D3"/>
    <w:rsid w:val="00C42BDD"/>
    <w:rsid w:val="00C431B1"/>
    <w:rsid w:val="00C4359B"/>
    <w:rsid w:val="00C43886"/>
    <w:rsid w:val="00C440F4"/>
    <w:rsid w:val="00C44287"/>
    <w:rsid w:val="00C4432A"/>
    <w:rsid w:val="00C443D5"/>
    <w:rsid w:val="00C446E8"/>
    <w:rsid w:val="00C45037"/>
    <w:rsid w:val="00C45057"/>
    <w:rsid w:val="00C453B4"/>
    <w:rsid w:val="00C4582D"/>
    <w:rsid w:val="00C467ED"/>
    <w:rsid w:val="00C46823"/>
    <w:rsid w:val="00C46F53"/>
    <w:rsid w:val="00C47327"/>
    <w:rsid w:val="00C47931"/>
    <w:rsid w:val="00C47E9D"/>
    <w:rsid w:val="00C47F42"/>
    <w:rsid w:val="00C503E0"/>
    <w:rsid w:val="00C5055B"/>
    <w:rsid w:val="00C506E4"/>
    <w:rsid w:val="00C50795"/>
    <w:rsid w:val="00C508DE"/>
    <w:rsid w:val="00C50E14"/>
    <w:rsid w:val="00C510D2"/>
    <w:rsid w:val="00C51483"/>
    <w:rsid w:val="00C5155E"/>
    <w:rsid w:val="00C51C73"/>
    <w:rsid w:val="00C51E0E"/>
    <w:rsid w:val="00C5233D"/>
    <w:rsid w:val="00C52600"/>
    <w:rsid w:val="00C52C69"/>
    <w:rsid w:val="00C53045"/>
    <w:rsid w:val="00C53327"/>
    <w:rsid w:val="00C53A15"/>
    <w:rsid w:val="00C541B5"/>
    <w:rsid w:val="00C542FD"/>
    <w:rsid w:val="00C5444A"/>
    <w:rsid w:val="00C54625"/>
    <w:rsid w:val="00C54B33"/>
    <w:rsid w:val="00C54B56"/>
    <w:rsid w:val="00C54D2C"/>
    <w:rsid w:val="00C54F41"/>
    <w:rsid w:val="00C55060"/>
    <w:rsid w:val="00C553A2"/>
    <w:rsid w:val="00C55462"/>
    <w:rsid w:val="00C55924"/>
    <w:rsid w:val="00C55DF2"/>
    <w:rsid w:val="00C561B3"/>
    <w:rsid w:val="00C56757"/>
    <w:rsid w:val="00C569B0"/>
    <w:rsid w:val="00C572AC"/>
    <w:rsid w:val="00C57978"/>
    <w:rsid w:val="00C603C2"/>
    <w:rsid w:val="00C604D4"/>
    <w:rsid w:val="00C60663"/>
    <w:rsid w:val="00C6092E"/>
    <w:rsid w:val="00C60AAD"/>
    <w:rsid w:val="00C61436"/>
    <w:rsid w:val="00C61553"/>
    <w:rsid w:val="00C616D0"/>
    <w:rsid w:val="00C61EAA"/>
    <w:rsid w:val="00C62423"/>
    <w:rsid w:val="00C62DAB"/>
    <w:rsid w:val="00C62E7B"/>
    <w:rsid w:val="00C631BD"/>
    <w:rsid w:val="00C631DD"/>
    <w:rsid w:val="00C632F5"/>
    <w:rsid w:val="00C64286"/>
    <w:rsid w:val="00C64362"/>
    <w:rsid w:val="00C64789"/>
    <w:rsid w:val="00C64D81"/>
    <w:rsid w:val="00C6506E"/>
    <w:rsid w:val="00C65095"/>
    <w:rsid w:val="00C650F8"/>
    <w:rsid w:val="00C6560A"/>
    <w:rsid w:val="00C65DE9"/>
    <w:rsid w:val="00C66162"/>
    <w:rsid w:val="00C66431"/>
    <w:rsid w:val="00C665B4"/>
    <w:rsid w:val="00C66781"/>
    <w:rsid w:val="00C6699D"/>
    <w:rsid w:val="00C66E8A"/>
    <w:rsid w:val="00C66E92"/>
    <w:rsid w:val="00C671A7"/>
    <w:rsid w:val="00C679AC"/>
    <w:rsid w:val="00C67D00"/>
    <w:rsid w:val="00C704B5"/>
    <w:rsid w:val="00C707AE"/>
    <w:rsid w:val="00C709D5"/>
    <w:rsid w:val="00C70A5F"/>
    <w:rsid w:val="00C70B93"/>
    <w:rsid w:val="00C70E59"/>
    <w:rsid w:val="00C71421"/>
    <w:rsid w:val="00C715FB"/>
    <w:rsid w:val="00C71611"/>
    <w:rsid w:val="00C7161D"/>
    <w:rsid w:val="00C7178F"/>
    <w:rsid w:val="00C717AC"/>
    <w:rsid w:val="00C725BF"/>
    <w:rsid w:val="00C72A5D"/>
    <w:rsid w:val="00C72DCB"/>
    <w:rsid w:val="00C72F71"/>
    <w:rsid w:val="00C73DEE"/>
    <w:rsid w:val="00C73FF3"/>
    <w:rsid w:val="00C74506"/>
    <w:rsid w:val="00C74685"/>
    <w:rsid w:val="00C75366"/>
    <w:rsid w:val="00C75647"/>
    <w:rsid w:val="00C7576B"/>
    <w:rsid w:val="00C75B9D"/>
    <w:rsid w:val="00C75C39"/>
    <w:rsid w:val="00C75CC7"/>
    <w:rsid w:val="00C75D78"/>
    <w:rsid w:val="00C75E3B"/>
    <w:rsid w:val="00C76BD7"/>
    <w:rsid w:val="00C76F8E"/>
    <w:rsid w:val="00C77020"/>
    <w:rsid w:val="00C7747F"/>
    <w:rsid w:val="00C778F9"/>
    <w:rsid w:val="00C77A35"/>
    <w:rsid w:val="00C77BD5"/>
    <w:rsid w:val="00C77F73"/>
    <w:rsid w:val="00C8015E"/>
    <w:rsid w:val="00C80967"/>
    <w:rsid w:val="00C81054"/>
    <w:rsid w:val="00C81082"/>
    <w:rsid w:val="00C81156"/>
    <w:rsid w:val="00C811B8"/>
    <w:rsid w:val="00C81272"/>
    <w:rsid w:val="00C81312"/>
    <w:rsid w:val="00C81793"/>
    <w:rsid w:val="00C817F7"/>
    <w:rsid w:val="00C81965"/>
    <w:rsid w:val="00C82004"/>
    <w:rsid w:val="00C82271"/>
    <w:rsid w:val="00C8241A"/>
    <w:rsid w:val="00C831D7"/>
    <w:rsid w:val="00C833DF"/>
    <w:rsid w:val="00C8369D"/>
    <w:rsid w:val="00C837F3"/>
    <w:rsid w:val="00C839E5"/>
    <w:rsid w:val="00C83E4A"/>
    <w:rsid w:val="00C84893"/>
    <w:rsid w:val="00C84A55"/>
    <w:rsid w:val="00C85597"/>
    <w:rsid w:val="00C85D59"/>
    <w:rsid w:val="00C86194"/>
    <w:rsid w:val="00C8622E"/>
    <w:rsid w:val="00C8629F"/>
    <w:rsid w:val="00C86382"/>
    <w:rsid w:val="00C863DA"/>
    <w:rsid w:val="00C8696D"/>
    <w:rsid w:val="00C86A10"/>
    <w:rsid w:val="00C874E8"/>
    <w:rsid w:val="00C875E5"/>
    <w:rsid w:val="00C878BF"/>
    <w:rsid w:val="00C8791D"/>
    <w:rsid w:val="00C904CA"/>
    <w:rsid w:val="00C90629"/>
    <w:rsid w:val="00C90799"/>
    <w:rsid w:val="00C90D38"/>
    <w:rsid w:val="00C910DC"/>
    <w:rsid w:val="00C9122D"/>
    <w:rsid w:val="00C9122F"/>
    <w:rsid w:val="00C916EA"/>
    <w:rsid w:val="00C91871"/>
    <w:rsid w:val="00C91AA0"/>
    <w:rsid w:val="00C91B66"/>
    <w:rsid w:val="00C91ED9"/>
    <w:rsid w:val="00C91F83"/>
    <w:rsid w:val="00C91FFD"/>
    <w:rsid w:val="00C92DA5"/>
    <w:rsid w:val="00C92DC7"/>
    <w:rsid w:val="00C92E61"/>
    <w:rsid w:val="00C92E93"/>
    <w:rsid w:val="00C92F27"/>
    <w:rsid w:val="00C93294"/>
    <w:rsid w:val="00C936CB"/>
    <w:rsid w:val="00C939DE"/>
    <w:rsid w:val="00C93D98"/>
    <w:rsid w:val="00C9412F"/>
    <w:rsid w:val="00C941DB"/>
    <w:rsid w:val="00C94D02"/>
    <w:rsid w:val="00C957F2"/>
    <w:rsid w:val="00C95BDF"/>
    <w:rsid w:val="00C962C5"/>
    <w:rsid w:val="00C966F4"/>
    <w:rsid w:val="00C96A39"/>
    <w:rsid w:val="00C9735D"/>
    <w:rsid w:val="00C97C2E"/>
    <w:rsid w:val="00CA0203"/>
    <w:rsid w:val="00CA074A"/>
    <w:rsid w:val="00CA0802"/>
    <w:rsid w:val="00CA11B5"/>
    <w:rsid w:val="00CA1604"/>
    <w:rsid w:val="00CA16F2"/>
    <w:rsid w:val="00CA19A5"/>
    <w:rsid w:val="00CA2D20"/>
    <w:rsid w:val="00CA318D"/>
    <w:rsid w:val="00CA38B2"/>
    <w:rsid w:val="00CA3F7E"/>
    <w:rsid w:val="00CA40A6"/>
    <w:rsid w:val="00CA42EE"/>
    <w:rsid w:val="00CA45B7"/>
    <w:rsid w:val="00CA461F"/>
    <w:rsid w:val="00CA465E"/>
    <w:rsid w:val="00CA46FC"/>
    <w:rsid w:val="00CA4CE9"/>
    <w:rsid w:val="00CA5135"/>
    <w:rsid w:val="00CA5782"/>
    <w:rsid w:val="00CA57AB"/>
    <w:rsid w:val="00CA610B"/>
    <w:rsid w:val="00CA65D2"/>
    <w:rsid w:val="00CA7141"/>
    <w:rsid w:val="00CA7216"/>
    <w:rsid w:val="00CA7873"/>
    <w:rsid w:val="00CA796C"/>
    <w:rsid w:val="00CA7997"/>
    <w:rsid w:val="00CA7CBC"/>
    <w:rsid w:val="00CA7DFF"/>
    <w:rsid w:val="00CA7E79"/>
    <w:rsid w:val="00CB0185"/>
    <w:rsid w:val="00CB0C05"/>
    <w:rsid w:val="00CB0C57"/>
    <w:rsid w:val="00CB0EAA"/>
    <w:rsid w:val="00CB12AD"/>
    <w:rsid w:val="00CB143F"/>
    <w:rsid w:val="00CB17FD"/>
    <w:rsid w:val="00CB1933"/>
    <w:rsid w:val="00CB1E37"/>
    <w:rsid w:val="00CB1FAE"/>
    <w:rsid w:val="00CB2BAD"/>
    <w:rsid w:val="00CB2CAE"/>
    <w:rsid w:val="00CB2EC5"/>
    <w:rsid w:val="00CB2F84"/>
    <w:rsid w:val="00CB30B1"/>
    <w:rsid w:val="00CB3717"/>
    <w:rsid w:val="00CB3908"/>
    <w:rsid w:val="00CB3A21"/>
    <w:rsid w:val="00CB3AB5"/>
    <w:rsid w:val="00CB3AEB"/>
    <w:rsid w:val="00CB3C2B"/>
    <w:rsid w:val="00CB44A7"/>
    <w:rsid w:val="00CB4983"/>
    <w:rsid w:val="00CB4EA2"/>
    <w:rsid w:val="00CB535A"/>
    <w:rsid w:val="00CB5B36"/>
    <w:rsid w:val="00CB5C76"/>
    <w:rsid w:val="00CB61CA"/>
    <w:rsid w:val="00CB6200"/>
    <w:rsid w:val="00CB6708"/>
    <w:rsid w:val="00CB6EFD"/>
    <w:rsid w:val="00CB72A8"/>
    <w:rsid w:val="00CB7485"/>
    <w:rsid w:val="00CB7C26"/>
    <w:rsid w:val="00CB7D50"/>
    <w:rsid w:val="00CC0219"/>
    <w:rsid w:val="00CC04FC"/>
    <w:rsid w:val="00CC05B9"/>
    <w:rsid w:val="00CC05FE"/>
    <w:rsid w:val="00CC08A4"/>
    <w:rsid w:val="00CC0DCA"/>
    <w:rsid w:val="00CC12C6"/>
    <w:rsid w:val="00CC148B"/>
    <w:rsid w:val="00CC1A55"/>
    <w:rsid w:val="00CC1D7D"/>
    <w:rsid w:val="00CC42C0"/>
    <w:rsid w:val="00CC43C3"/>
    <w:rsid w:val="00CC4722"/>
    <w:rsid w:val="00CC4DAE"/>
    <w:rsid w:val="00CC4E5F"/>
    <w:rsid w:val="00CC5019"/>
    <w:rsid w:val="00CC528E"/>
    <w:rsid w:val="00CC537D"/>
    <w:rsid w:val="00CC5582"/>
    <w:rsid w:val="00CC55E5"/>
    <w:rsid w:val="00CC575E"/>
    <w:rsid w:val="00CC576E"/>
    <w:rsid w:val="00CC608C"/>
    <w:rsid w:val="00CC6468"/>
    <w:rsid w:val="00CC688B"/>
    <w:rsid w:val="00CC6955"/>
    <w:rsid w:val="00CC6B73"/>
    <w:rsid w:val="00CC704C"/>
    <w:rsid w:val="00CC7F3F"/>
    <w:rsid w:val="00CD020B"/>
    <w:rsid w:val="00CD04A1"/>
    <w:rsid w:val="00CD0FE6"/>
    <w:rsid w:val="00CD1AE3"/>
    <w:rsid w:val="00CD1C18"/>
    <w:rsid w:val="00CD1C5E"/>
    <w:rsid w:val="00CD2143"/>
    <w:rsid w:val="00CD2715"/>
    <w:rsid w:val="00CD2C63"/>
    <w:rsid w:val="00CD2C6D"/>
    <w:rsid w:val="00CD33B7"/>
    <w:rsid w:val="00CD3C73"/>
    <w:rsid w:val="00CD412F"/>
    <w:rsid w:val="00CD5506"/>
    <w:rsid w:val="00CD565F"/>
    <w:rsid w:val="00CD67B9"/>
    <w:rsid w:val="00CD6AC0"/>
    <w:rsid w:val="00CD6C16"/>
    <w:rsid w:val="00CD7953"/>
    <w:rsid w:val="00CD7E6D"/>
    <w:rsid w:val="00CE01C9"/>
    <w:rsid w:val="00CE06C5"/>
    <w:rsid w:val="00CE06D6"/>
    <w:rsid w:val="00CE0931"/>
    <w:rsid w:val="00CE0A95"/>
    <w:rsid w:val="00CE1154"/>
    <w:rsid w:val="00CE1374"/>
    <w:rsid w:val="00CE1D0C"/>
    <w:rsid w:val="00CE1D3F"/>
    <w:rsid w:val="00CE1E88"/>
    <w:rsid w:val="00CE239D"/>
    <w:rsid w:val="00CE23CB"/>
    <w:rsid w:val="00CE26D5"/>
    <w:rsid w:val="00CE27FE"/>
    <w:rsid w:val="00CE2C2F"/>
    <w:rsid w:val="00CE2E08"/>
    <w:rsid w:val="00CE31DB"/>
    <w:rsid w:val="00CE34F5"/>
    <w:rsid w:val="00CE367A"/>
    <w:rsid w:val="00CE3E15"/>
    <w:rsid w:val="00CE4344"/>
    <w:rsid w:val="00CE457D"/>
    <w:rsid w:val="00CE4CDE"/>
    <w:rsid w:val="00CE4F18"/>
    <w:rsid w:val="00CE4F3C"/>
    <w:rsid w:val="00CE52E4"/>
    <w:rsid w:val="00CE5897"/>
    <w:rsid w:val="00CE5CA7"/>
    <w:rsid w:val="00CE5CCF"/>
    <w:rsid w:val="00CE63BD"/>
    <w:rsid w:val="00CE6BDE"/>
    <w:rsid w:val="00CE6D55"/>
    <w:rsid w:val="00CE7241"/>
    <w:rsid w:val="00CE76A9"/>
    <w:rsid w:val="00CE76E0"/>
    <w:rsid w:val="00CE771C"/>
    <w:rsid w:val="00CE7A06"/>
    <w:rsid w:val="00CE7BF8"/>
    <w:rsid w:val="00CE7EEA"/>
    <w:rsid w:val="00CE7F1F"/>
    <w:rsid w:val="00CF0326"/>
    <w:rsid w:val="00CF1C60"/>
    <w:rsid w:val="00CF2122"/>
    <w:rsid w:val="00CF235F"/>
    <w:rsid w:val="00CF26DE"/>
    <w:rsid w:val="00CF2C76"/>
    <w:rsid w:val="00CF2D8E"/>
    <w:rsid w:val="00CF2DDE"/>
    <w:rsid w:val="00CF3325"/>
    <w:rsid w:val="00CF335D"/>
    <w:rsid w:val="00CF379F"/>
    <w:rsid w:val="00CF39D6"/>
    <w:rsid w:val="00CF3BFD"/>
    <w:rsid w:val="00CF43CD"/>
    <w:rsid w:val="00CF4662"/>
    <w:rsid w:val="00CF4A5C"/>
    <w:rsid w:val="00CF4B34"/>
    <w:rsid w:val="00CF53BE"/>
    <w:rsid w:val="00CF57E0"/>
    <w:rsid w:val="00CF622F"/>
    <w:rsid w:val="00CF6823"/>
    <w:rsid w:val="00CF6AB0"/>
    <w:rsid w:val="00CF71BD"/>
    <w:rsid w:val="00CF745C"/>
    <w:rsid w:val="00CF76DB"/>
    <w:rsid w:val="00CF7ABC"/>
    <w:rsid w:val="00D00089"/>
    <w:rsid w:val="00D0021C"/>
    <w:rsid w:val="00D00DC1"/>
    <w:rsid w:val="00D01057"/>
    <w:rsid w:val="00D01426"/>
    <w:rsid w:val="00D01646"/>
    <w:rsid w:val="00D018C0"/>
    <w:rsid w:val="00D029BE"/>
    <w:rsid w:val="00D02C39"/>
    <w:rsid w:val="00D03B0C"/>
    <w:rsid w:val="00D03FDC"/>
    <w:rsid w:val="00D04006"/>
    <w:rsid w:val="00D04571"/>
    <w:rsid w:val="00D048B8"/>
    <w:rsid w:val="00D04A63"/>
    <w:rsid w:val="00D04CB0"/>
    <w:rsid w:val="00D053F1"/>
    <w:rsid w:val="00D05494"/>
    <w:rsid w:val="00D05919"/>
    <w:rsid w:val="00D05CC1"/>
    <w:rsid w:val="00D06326"/>
    <w:rsid w:val="00D065E0"/>
    <w:rsid w:val="00D06931"/>
    <w:rsid w:val="00D06CA5"/>
    <w:rsid w:val="00D06CEC"/>
    <w:rsid w:val="00D06D62"/>
    <w:rsid w:val="00D06F70"/>
    <w:rsid w:val="00D07064"/>
    <w:rsid w:val="00D079D4"/>
    <w:rsid w:val="00D07D2C"/>
    <w:rsid w:val="00D07D81"/>
    <w:rsid w:val="00D100C8"/>
    <w:rsid w:val="00D10127"/>
    <w:rsid w:val="00D1053B"/>
    <w:rsid w:val="00D10F6B"/>
    <w:rsid w:val="00D114EA"/>
    <w:rsid w:val="00D1183D"/>
    <w:rsid w:val="00D11923"/>
    <w:rsid w:val="00D1220C"/>
    <w:rsid w:val="00D125DA"/>
    <w:rsid w:val="00D12B0E"/>
    <w:rsid w:val="00D12B30"/>
    <w:rsid w:val="00D12BC9"/>
    <w:rsid w:val="00D12FE9"/>
    <w:rsid w:val="00D1303B"/>
    <w:rsid w:val="00D135BE"/>
    <w:rsid w:val="00D135E4"/>
    <w:rsid w:val="00D13651"/>
    <w:rsid w:val="00D13BE0"/>
    <w:rsid w:val="00D13F81"/>
    <w:rsid w:val="00D13FCF"/>
    <w:rsid w:val="00D14114"/>
    <w:rsid w:val="00D142B6"/>
    <w:rsid w:val="00D1438B"/>
    <w:rsid w:val="00D15007"/>
    <w:rsid w:val="00D151F9"/>
    <w:rsid w:val="00D15A27"/>
    <w:rsid w:val="00D15A50"/>
    <w:rsid w:val="00D15BBF"/>
    <w:rsid w:val="00D15C91"/>
    <w:rsid w:val="00D15F6C"/>
    <w:rsid w:val="00D16035"/>
    <w:rsid w:val="00D160B6"/>
    <w:rsid w:val="00D16F27"/>
    <w:rsid w:val="00D16FEE"/>
    <w:rsid w:val="00D1744B"/>
    <w:rsid w:val="00D202C7"/>
    <w:rsid w:val="00D205C0"/>
    <w:rsid w:val="00D20620"/>
    <w:rsid w:val="00D2062B"/>
    <w:rsid w:val="00D2075F"/>
    <w:rsid w:val="00D208D3"/>
    <w:rsid w:val="00D20D5B"/>
    <w:rsid w:val="00D212A3"/>
    <w:rsid w:val="00D21588"/>
    <w:rsid w:val="00D21697"/>
    <w:rsid w:val="00D21B5A"/>
    <w:rsid w:val="00D2252F"/>
    <w:rsid w:val="00D225EA"/>
    <w:rsid w:val="00D2280E"/>
    <w:rsid w:val="00D22FCD"/>
    <w:rsid w:val="00D232EC"/>
    <w:rsid w:val="00D23DEB"/>
    <w:rsid w:val="00D242C7"/>
    <w:rsid w:val="00D2446D"/>
    <w:rsid w:val="00D24F6E"/>
    <w:rsid w:val="00D255C3"/>
    <w:rsid w:val="00D25812"/>
    <w:rsid w:val="00D25BEB"/>
    <w:rsid w:val="00D26150"/>
    <w:rsid w:val="00D2624D"/>
    <w:rsid w:val="00D26511"/>
    <w:rsid w:val="00D26CDB"/>
    <w:rsid w:val="00D26D48"/>
    <w:rsid w:val="00D27C7E"/>
    <w:rsid w:val="00D27D0E"/>
    <w:rsid w:val="00D300DF"/>
    <w:rsid w:val="00D3011A"/>
    <w:rsid w:val="00D30710"/>
    <w:rsid w:val="00D30874"/>
    <w:rsid w:val="00D31452"/>
    <w:rsid w:val="00D31BCB"/>
    <w:rsid w:val="00D31EF1"/>
    <w:rsid w:val="00D3210E"/>
    <w:rsid w:val="00D33B4F"/>
    <w:rsid w:val="00D3443E"/>
    <w:rsid w:val="00D34719"/>
    <w:rsid w:val="00D3477B"/>
    <w:rsid w:val="00D34AD8"/>
    <w:rsid w:val="00D34B12"/>
    <w:rsid w:val="00D34C3F"/>
    <w:rsid w:val="00D35FA2"/>
    <w:rsid w:val="00D36806"/>
    <w:rsid w:val="00D3696E"/>
    <w:rsid w:val="00D36CFB"/>
    <w:rsid w:val="00D36F4E"/>
    <w:rsid w:val="00D37544"/>
    <w:rsid w:val="00D37A50"/>
    <w:rsid w:val="00D37DD2"/>
    <w:rsid w:val="00D40434"/>
    <w:rsid w:val="00D410F9"/>
    <w:rsid w:val="00D4122A"/>
    <w:rsid w:val="00D41B7F"/>
    <w:rsid w:val="00D41F45"/>
    <w:rsid w:val="00D424AC"/>
    <w:rsid w:val="00D42738"/>
    <w:rsid w:val="00D42B75"/>
    <w:rsid w:val="00D43187"/>
    <w:rsid w:val="00D434C4"/>
    <w:rsid w:val="00D436C8"/>
    <w:rsid w:val="00D43CA7"/>
    <w:rsid w:val="00D44243"/>
    <w:rsid w:val="00D4438E"/>
    <w:rsid w:val="00D448E9"/>
    <w:rsid w:val="00D44CDE"/>
    <w:rsid w:val="00D451D0"/>
    <w:rsid w:val="00D453E8"/>
    <w:rsid w:val="00D45CCA"/>
    <w:rsid w:val="00D45CCB"/>
    <w:rsid w:val="00D46304"/>
    <w:rsid w:val="00D46744"/>
    <w:rsid w:val="00D46D78"/>
    <w:rsid w:val="00D471CD"/>
    <w:rsid w:val="00D4739F"/>
    <w:rsid w:val="00D47413"/>
    <w:rsid w:val="00D47A86"/>
    <w:rsid w:val="00D47FE6"/>
    <w:rsid w:val="00D50228"/>
    <w:rsid w:val="00D502E7"/>
    <w:rsid w:val="00D50806"/>
    <w:rsid w:val="00D50B5B"/>
    <w:rsid w:val="00D50D52"/>
    <w:rsid w:val="00D50F76"/>
    <w:rsid w:val="00D51055"/>
    <w:rsid w:val="00D51D7C"/>
    <w:rsid w:val="00D52031"/>
    <w:rsid w:val="00D520BF"/>
    <w:rsid w:val="00D52A2A"/>
    <w:rsid w:val="00D533BF"/>
    <w:rsid w:val="00D534C7"/>
    <w:rsid w:val="00D537DE"/>
    <w:rsid w:val="00D53A53"/>
    <w:rsid w:val="00D53BDC"/>
    <w:rsid w:val="00D53C31"/>
    <w:rsid w:val="00D543B5"/>
    <w:rsid w:val="00D54ACA"/>
    <w:rsid w:val="00D54E70"/>
    <w:rsid w:val="00D5501D"/>
    <w:rsid w:val="00D55E2A"/>
    <w:rsid w:val="00D55F78"/>
    <w:rsid w:val="00D56094"/>
    <w:rsid w:val="00D561F4"/>
    <w:rsid w:val="00D5642D"/>
    <w:rsid w:val="00D56665"/>
    <w:rsid w:val="00D56E05"/>
    <w:rsid w:val="00D571A5"/>
    <w:rsid w:val="00D578B8"/>
    <w:rsid w:val="00D57E25"/>
    <w:rsid w:val="00D60049"/>
    <w:rsid w:val="00D6072C"/>
    <w:rsid w:val="00D6093D"/>
    <w:rsid w:val="00D60AF6"/>
    <w:rsid w:val="00D60D48"/>
    <w:rsid w:val="00D61317"/>
    <w:rsid w:val="00D61450"/>
    <w:rsid w:val="00D616EC"/>
    <w:rsid w:val="00D61CAB"/>
    <w:rsid w:val="00D621CD"/>
    <w:rsid w:val="00D62321"/>
    <w:rsid w:val="00D6280D"/>
    <w:rsid w:val="00D62874"/>
    <w:rsid w:val="00D628AC"/>
    <w:rsid w:val="00D62CE5"/>
    <w:rsid w:val="00D62FE8"/>
    <w:rsid w:val="00D6318B"/>
    <w:rsid w:val="00D63242"/>
    <w:rsid w:val="00D63602"/>
    <w:rsid w:val="00D639C5"/>
    <w:rsid w:val="00D63B66"/>
    <w:rsid w:val="00D63C31"/>
    <w:rsid w:val="00D63DE1"/>
    <w:rsid w:val="00D63ED2"/>
    <w:rsid w:val="00D6415E"/>
    <w:rsid w:val="00D64315"/>
    <w:rsid w:val="00D646A1"/>
    <w:rsid w:val="00D646C1"/>
    <w:rsid w:val="00D64F65"/>
    <w:rsid w:val="00D65598"/>
    <w:rsid w:val="00D65698"/>
    <w:rsid w:val="00D657B0"/>
    <w:rsid w:val="00D65E3F"/>
    <w:rsid w:val="00D660DF"/>
    <w:rsid w:val="00D6694A"/>
    <w:rsid w:val="00D66C28"/>
    <w:rsid w:val="00D66D80"/>
    <w:rsid w:val="00D66E8C"/>
    <w:rsid w:val="00D66E90"/>
    <w:rsid w:val="00D67F76"/>
    <w:rsid w:val="00D70722"/>
    <w:rsid w:val="00D70ADC"/>
    <w:rsid w:val="00D70D64"/>
    <w:rsid w:val="00D71752"/>
    <w:rsid w:val="00D7201F"/>
    <w:rsid w:val="00D72223"/>
    <w:rsid w:val="00D72395"/>
    <w:rsid w:val="00D723C0"/>
    <w:rsid w:val="00D726EF"/>
    <w:rsid w:val="00D72A46"/>
    <w:rsid w:val="00D72DB4"/>
    <w:rsid w:val="00D72EE4"/>
    <w:rsid w:val="00D734A1"/>
    <w:rsid w:val="00D73D62"/>
    <w:rsid w:val="00D740FE"/>
    <w:rsid w:val="00D742C3"/>
    <w:rsid w:val="00D7431C"/>
    <w:rsid w:val="00D7450D"/>
    <w:rsid w:val="00D74ED7"/>
    <w:rsid w:val="00D751C7"/>
    <w:rsid w:val="00D7540B"/>
    <w:rsid w:val="00D75630"/>
    <w:rsid w:val="00D75AED"/>
    <w:rsid w:val="00D75BBB"/>
    <w:rsid w:val="00D76F77"/>
    <w:rsid w:val="00D76FF2"/>
    <w:rsid w:val="00D7751D"/>
    <w:rsid w:val="00D80432"/>
    <w:rsid w:val="00D805CE"/>
    <w:rsid w:val="00D806FD"/>
    <w:rsid w:val="00D80B92"/>
    <w:rsid w:val="00D81098"/>
    <w:rsid w:val="00D81B13"/>
    <w:rsid w:val="00D81DD9"/>
    <w:rsid w:val="00D81E79"/>
    <w:rsid w:val="00D821CF"/>
    <w:rsid w:val="00D827FB"/>
    <w:rsid w:val="00D829F6"/>
    <w:rsid w:val="00D82DF6"/>
    <w:rsid w:val="00D83AD2"/>
    <w:rsid w:val="00D83DC9"/>
    <w:rsid w:val="00D8438D"/>
    <w:rsid w:val="00D84953"/>
    <w:rsid w:val="00D8538A"/>
    <w:rsid w:val="00D85889"/>
    <w:rsid w:val="00D85D4A"/>
    <w:rsid w:val="00D85E9C"/>
    <w:rsid w:val="00D86076"/>
    <w:rsid w:val="00D8610C"/>
    <w:rsid w:val="00D865FC"/>
    <w:rsid w:val="00D86819"/>
    <w:rsid w:val="00D869A9"/>
    <w:rsid w:val="00D86A21"/>
    <w:rsid w:val="00D8700A"/>
    <w:rsid w:val="00D87137"/>
    <w:rsid w:val="00D9001C"/>
    <w:rsid w:val="00D90864"/>
    <w:rsid w:val="00D91091"/>
    <w:rsid w:val="00D91234"/>
    <w:rsid w:val="00D91249"/>
    <w:rsid w:val="00D91321"/>
    <w:rsid w:val="00D91465"/>
    <w:rsid w:val="00D91AF9"/>
    <w:rsid w:val="00D91BB3"/>
    <w:rsid w:val="00D91F61"/>
    <w:rsid w:val="00D921B0"/>
    <w:rsid w:val="00D921FE"/>
    <w:rsid w:val="00D92A73"/>
    <w:rsid w:val="00D93205"/>
    <w:rsid w:val="00D93768"/>
    <w:rsid w:val="00D93C36"/>
    <w:rsid w:val="00D93FCE"/>
    <w:rsid w:val="00D9401C"/>
    <w:rsid w:val="00D9413F"/>
    <w:rsid w:val="00D941D4"/>
    <w:rsid w:val="00D943B1"/>
    <w:rsid w:val="00D94438"/>
    <w:rsid w:val="00D9471F"/>
    <w:rsid w:val="00D94AB6"/>
    <w:rsid w:val="00D94DA6"/>
    <w:rsid w:val="00D959A7"/>
    <w:rsid w:val="00D9624A"/>
    <w:rsid w:val="00D9671C"/>
    <w:rsid w:val="00D96E28"/>
    <w:rsid w:val="00DA0135"/>
    <w:rsid w:val="00DA0239"/>
    <w:rsid w:val="00DA0530"/>
    <w:rsid w:val="00DA0751"/>
    <w:rsid w:val="00DA0EB4"/>
    <w:rsid w:val="00DA1076"/>
    <w:rsid w:val="00DA115B"/>
    <w:rsid w:val="00DA1700"/>
    <w:rsid w:val="00DA1718"/>
    <w:rsid w:val="00DA19E0"/>
    <w:rsid w:val="00DA1A1B"/>
    <w:rsid w:val="00DA1FFA"/>
    <w:rsid w:val="00DA205E"/>
    <w:rsid w:val="00DA2576"/>
    <w:rsid w:val="00DA2819"/>
    <w:rsid w:val="00DA2856"/>
    <w:rsid w:val="00DA3297"/>
    <w:rsid w:val="00DA3321"/>
    <w:rsid w:val="00DA3517"/>
    <w:rsid w:val="00DA3538"/>
    <w:rsid w:val="00DA3675"/>
    <w:rsid w:val="00DA36A3"/>
    <w:rsid w:val="00DA3FAA"/>
    <w:rsid w:val="00DA3FFE"/>
    <w:rsid w:val="00DA4138"/>
    <w:rsid w:val="00DA41D0"/>
    <w:rsid w:val="00DA444C"/>
    <w:rsid w:val="00DA4556"/>
    <w:rsid w:val="00DA45CC"/>
    <w:rsid w:val="00DA4625"/>
    <w:rsid w:val="00DA47F3"/>
    <w:rsid w:val="00DA48E1"/>
    <w:rsid w:val="00DA4DB9"/>
    <w:rsid w:val="00DA4DD4"/>
    <w:rsid w:val="00DA5E5B"/>
    <w:rsid w:val="00DA5FB3"/>
    <w:rsid w:val="00DA5FC2"/>
    <w:rsid w:val="00DA68F2"/>
    <w:rsid w:val="00DA6EAE"/>
    <w:rsid w:val="00DA6EEE"/>
    <w:rsid w:val="00DA7069"/>
    <w:rsid w:val="00DA719B"/>
    <w:rsid w:val="00DA720C"/>
    <w:rsid w:val="00DA7621"/>
    <w:rsid w:val="00DA7982"/>
    <w:rsid w:val="00DA7B2A"/>
    <w:rsid w:val="00DA7E95"/>
    <w:rsid w:val="00DB0590"/>
    <w:rsid w:val="00DB09B0"/>
    <w:rsid w:val="00DB0DF6"/>
    <w:rsid w:val="00DB1275"/>
    <w:rsid w:val="00DB15A5"/>
    <w:rsid w:val="00DB176E"/>
    <w:rsid w:val="00DB1B7D"/>
    <w:rsid w:val="00DB1E39"/>
    <w:rsid w:val="00DB285F"/>
    <w:rsid w:val="00DB29BA"/>
    <w:rsid w:val="00DB2AE3"/>
    <w:rsid w:val="00DB2C0A"/>
    <w:rsid w:val="00DB2DEE"/>
    <w:rsid w:val="00DB34EA"/>
    <w:rsid w:val="00DB36D3"/>
    <w:rsid w:val="00DB42F6"/>
    <w:rsid w:val="00DB52D0"/>
    <w:rsid w:val="00DB594B"/>
    <w:rsid w:val="00DB5B78"/>
    <w:rsid w:val="00DB65B2"/>
    <w:rsid w:val="00DB6C54"/>
    <w:rsid w:val="00DB6F99"/>
    <w:rsid w:val="00DB713B"/>
    <w:rsid w:val="00DB722D"/>
    <w:rsid w:val="00DB7665"/>
    <w:rsid w:val="00DB78E6"/>
    <w:rsid w:val="00DB7A8C"/>
    <w:rsid w:val="00DC04A0"/>
    <w:rsid w:val="00DC093D"/>
    <w:rsid w:val="00DC0FB5"/>
    <w:rsid w:val="00DC1295"/>
    <w:rsid w:val="00DC1C0B"/>
    <w:rsid w:val="00DC279A"/>
    <w:rsid w:val="00DC2A97"/>
    <w:rsid w:val="00DC3064"/>
    <w:rsid w:val="00DC33A9"/>
    <w:rsid w:val="00DC36D5"/>
    <w:rsid w:val="00DC3C1C"/>
    <w:rsid w:val="00DC417C"/>
    <w:rsid w:val="00DC4314"/>
    <w:rsid w:val="00DC45CD"/>
    <w:rsid w:val="00DC49CF"/>
    <w:rsid w:val="00DC4F9A"/>
    <w:rsid w:val="00DC5039"/>
    <w:rsid w:val="00DC50FB"/>
    <w:rsid w:val="00DC5555"/>
    <w:rsid w:val="00DC5C0C"/>
    <w:rsid w:val="00DC60B9"/>
    <w:rsid w:val="00DC649C"/>
    <w:rsid w:val="00DC6631"/>
    <w:rsid w:val="00DC6871"/>
    <w:rsid w:val="00DC69FC"/>
    <w:rsid w:val="00DC73A4"/>
    <w:rsid w:val="00DC797C"/>
    <w:rsid w:val="00DC7A90"/>
    <w:rsid w:val="00DC7CBB"/>
    <w:rsid w:val="00DD053A"/>
    <w:rsid w:val="00DD090F"/>
    <w:rsid w:val="00DD0D9E"/>
    <w:rsid w:val="00DD1040"/>
    <w:rsid w:val="00DD132B"/>
    <w:rsid w:val="00DD1543"/>
    <w:rsid w:val="00DD1833"/>
    <w:rsid w:val="00DD19B3"/>
    <w:rsid w:val="00DD1F0B"/>
    <w:rsid w:val="00DD2502"/>
    <w:rsid w:val="00DD2562"/>
    <w:rsid w:val="00DD2799"/>
    <w:rsid w:val="00DD2A6E"/>
    <w:rsid w:val="00DD3340"/>
    <w:rsid w:val="00DD33ED"/>
    <w:rsid w:val="00DD3FCF"/>
    <w:rsid w:val="00DD4191"/>
    <w:rsid w:val="00DD433A"/>
    <w:rsid w:val="00DD43E9"/>
    <w:rsid w:val="00DD4C3D"/>
    <w:rsid w:val="00DD4FAC"/>
    <w:rsid w:val="00DD50C5"/>
    <w:rsid w:val="00DD53AC"/>
    <w:rsid w:val="00DD53BD"/>
    <w:rsid w:val="00DD62F4"/>
    <w:rsid w:val="00DD633D"/>
    <w:rsid w:val="00DD649C"/>
    <w:rsid w:val="00DD6817"/>
    <w:rsid w:val="00DD6F1F"/>
    <w:rsid w:val="00DD742F"/>
    <w:rsid w:val="00DD7801"/>
    <w:rsid w:val="00DD79E2"/>
    <w:rsid w:val="00DD7ED3"/>
    <w:rsid w:val="00DE041D"/>
    <w:rsid w:val="00DE0A82"/>
    <w:rsid w:val="00DE0BC9"/>
    <w:rsid w:val="00DE0DE6"/>
    <w:rsid w:val="00DE0FCE"/>
    <w:rsid w:val="00DE116D"/>
    <w:rsid w:val="00DE1537"/>
    <w:rsid w:val="00DE1857"/>
    <w:rsid w:val="00DE1E2F"/>
    <w:rsid w:val="00DE2048"/>
    <w:rsid w:val="00DE218B"/>
    <w:rsid w:val="00DE2869"/>
    <w:rsid w:val="00DE2A90"/>
    <w:rsid w:val="00DE2D15"/>
    <w:rsid w:val="00DE2DFE"/>
    <w:rsid w:val="00DE2EA0"/>
    <w:rsid w:val="00DE323D"/>
    <w:rsid w:val="00DE3659"/>
    <w:rsid w:val="00DE3A87"/>
    <w:rsid w:val="00DE3E51"/>
    <w:rsid w:val="00DE4019"/>
    <w:rsid w:val="00DE41D5"/>
    <w:rsid w:val="00DE4369"/>
    <w:rsid w:val="00DE461A"/>
    <w:rsid w:val="00DE4EF9"/>
    <w:rsid w:val="00DE5019"/>
    <w:rsid w:val="00DE5C60"/>
    <w:rsid w:val="00DE6213"/>
    <w:rsid w:val="00DE6816"/>
    <w:rsid w:val="00DE6B0F"/>
    <w:rsid w:val="00DE6E8F"/>
    <w:rsid w:val="00DF002E"/>
    <w:rsid w:val="00DF031A"/>
    <w:rsid w:val="00DF035E"/>
    <w:rsid w:val="00DF0690"/>
    <w:rsid w:val="00DF0849"/>
    <w:rsid w:val="00DF0E9B"/>
    <w:rsid w:val="00DF0E9E"/>
    <w:rsid w:val="00DF0F71"/>
    <w:rsid w:val="00DF12A9"/>
    <w:rsid w:val="00DF1482"/>
    <w:rsid w:val="00DF166D"/>
    <w:rsid w:val="00DF1E1E"/>
    <w:rsid w:val="00DF23F2"/>
    <w:rsid w:val="00DF2712"/>
    <w:rsid w:val="00DF31DA"/>
    <w:rsid w:val="00DF3432"/>
    <w:rsid w:val="00DF34D3"/>
    <w:rsid w:val="00DF3616"/>
    <w:rsid w:val="00DF3ABE"/>
    <w:rsid w:val="00DF3D88"/>
    <w:rsid w:val="00DF521E"/>
    <w:rsid w:val="00DF56F4"/>
    <w:rsid w:val="00DF5E37"/>
    <w:rsid w:val="00DF6102"/>
    <w:rsid w:val="00DF6B00"/>
    <w:rsid w:val="00DF6D53"/>
    <w:rsid w:val="00DF6E1D"/>
    <w:rsid w:val="00DF6E95"/>
    <w:rsid w:val="00DF7391"/>
    <w:rsid w:val="00DF73B1"/>
    <w:rsid w:val="00DF7445"/>
    <w:rsid w:val="00DF75B7"/>
    <w:rsid w:val="00DF7683"/>
    <w:rsid w:val="00DF78B3"/>
    <w:rsid w:val="00DF7C67"/>
    <w:rsid w:val="00DF7D0F"/>
    <w:rsid w:val="00DF7FF0"/>
    <w:rsid w:val="00E00052"/>
    <w:rsid w:val="00E0018B"/>
    <w:rsid w:val="00E003FE"/>
    <w:rsid w:val="00E004D8"/>
    <w:rsid w:val="00E0071E"/>
    <w:rsid w:val="00E0072D"/>
    <w:rsid w:val="00E008E2"/>
    <w:rsid w:val="00E00A47"/>
    <w:rsid w:val="00E00EC3"/>
    <w:rsid w:val="00E024FD"/>
    <w:rsid w:val="00E026AE"/>
    <w:rsid w:val="00E0290F"/>
    <w:rsid w:val="00E031C3"/>
    <w:rsid w:val="00E032DC"/>
    <w:rsid w:val="00E03305"/>
    <w:rsid w:val="00E03451"/>
    <w:rsid w:val="00E0357E"/>
    <w:rsid w:val="00E03800"/>
    <w:rsid w:val="00E03A3F"/>
    <w:rsid w:val="00E043EA"/>
    <w:rsid w:val="00E04C70"/>
    <w:rsid w:val="00E04D98"/>
    <w:rsid w:val="00E04E0F"/>
    <w:rsid w:val="00E04F07"/>
    <w:rsid w:val="00E04F08"/>
    <w:rsid w:val="00E05472"/>
    <w:rsid w:val="00E05C0D"/>
    <w:rsid w:val="00E05E71"/>
    <w:rsid w:val="00E05EC3"/>
    <w:rsid w:val="00E06460"/>
    <w:rsid w:val="00E06909"/>
    <w:rsid w:val="00E06C52"/>
    <w:rsid w:val="00E06E60"/>
    <w:rsid w:val="00E06F62"/>
    <w:rsid w:val="00E070D2"/>
    <w:rsid w:val="00E1030F"/>
    <w:rsid w:val="00E109D0"/>
    <w:rsid w:val="00E11035"/>
    <w:rsid w:val="00E11494"/>
    <w:rsid w:val="00E114D7"/>
    <w:rsid w:val="00E116DF"/>
    <w:rsid w:val="00E117E2"/>
    <w:rsid w:val="00E1199D"/>
    <w:rsid w:val="00E11C2B"/>
    <w:rsid w:val="00E11CE6"/>
    <w:rsid w:val="00E11ED8"/>
    <w:rsid w:val="00E11F3F"/>
    <w:rsid w:val="00E127C2"/>
    <w:rsid w:val="00E12C1A"/>
    <w:rsid w:val="00E13017"/>
    <w:rsid w:val="00E13152"/>
    <w:rsid w:val="00E13440"/>
    <w:rsid w:val="00E1349C"/>
    <w:rsid w:val="00E135CB"/>
    <w:rsid w:val="00E13733"/>
    <w:rsid w:val="00E139F5"/>
    <w:rsid w:val="00E144A2"/>
    <w:rsid w:val="00E14951"/>
    <w:rsid w:val="00E14BFA"/>
    <w:rsid w:val="00E14E21"/>
    <w:rsid w:val="00E14F0D"/>
    <w:rsid w:val="00E151EC"/>
    <w:rsid w:val="00E158B3"/>
    <w:rsid w:val="00E15D7F"/>
    <w:rsid w:val="00E15DC1"/>
    <w:rsid w:val="00E16235"/>
    <w:rsid w:val="00E1643D"/>
    <w:rsid w:val="00E165D8"/>
    <w:rsid w:val="00E1695B"/>
    <w:rsid w:val="00E170A6"/>
    <w:rsid w:val="00E172B9"/>
    <w:rsid w:val="00E175DA"/>
    <w:rsid w:val="00E17C5B"/>
    <w:rsid w:val="00E17E7F"/>
    <w:rsid w:val="00E2028C"/>
    <w:rsid w:val="00E20E7E"/>
    <w:rsid w:val="00E21416"/>
    <w:rsid w:val="00E21E9F"/>
    <w:rsid w:val="00E22B10"/>
    <w:rsid w:val="00E22B6B"/>
    <w:rsid w:val="00E231C5"/>
    <w:rsid w:val="00E234E7"/>
    <w:rsid w:val="00E23787"/>
    <w:rsid w:val="00E23A50"/>
    <w:rsid w:val="00E244D7"/>
    <w:rsid w:val="00E24B93"/>
    <w:rsid w:val="00E24D84"/>
    <w:rsid w:val="00E250EE"/>
    <w:rsid w:val="00E2510B"/>
    <w:rsid w:val="00E25458"/>
    <w:rsid w:val="00E2545B"/>
    <w:rsid w:val="00E2550A"/>
    <w:rsid w:val="00E259C5"/>
    <w:rsid w:val="00E25A23"/>
    <w:rsid w:val="00E25BED"/>
    <w:rsid w:val="00E26036"/>
    <w:rsid w:val="00E26619"/>
    <w:rsid w:val="00E2740C"/>
    <w:rsid w:val="00E2743D"/>
    <w:rsid w:val="00E27A54"/>
    <w:rsid w:val="00E30101"/>
    <w:rsid w:val="00E30193"/>
    <w:rsid w:val="00E30775"/>
    <w:rsid w:val="00E308A0"/>
    <w:rsid w:val="00E30CF5"/>
    <w:rsid w:val="00E30F12"/>
    <w:rsid w:val="00E311B9"/>
    <w:rsid w:val="00E314D2"/>
    <w:rsid w:val="00E3195E"/>
    <w:rsid w:val="00E32544"/>
    <w:rsid w:val="00E32C77"/>
    <w:rsid w:val="00E3307C"/>
    <w:rsid w:val="00E33085"/>
    <w:rsid w:val="00E33380"/>
    <w:rsid w:val="00E33C0A"/>
    <w:rsid w:val="00E33F33"/>
    <w:rsid w:val="00E33F53"/>
    <w:rsid w:val="00E34421"/>
    <w:rsid w:val="00E34496"/>
    <w:rsid w:val="00E34CD3"/>
    <w:rsid w:val="00E35860"/>
    <w:rsid w:val="00E35D93"/>
    <w:rsid w:val="00E36B22"/>
    <w:rsid w:val="00E36E80"/>
    <w:rsid w:val="00E37136"/>
    <w:rsid w:val="00E371D5"/>
    <w:rsid w:val="00E37477"/>
    <w:rsid w:val="00E37689"/>
    <w:rsid w:val="00E37B92"/>
    <w:rsid w:val="00E4047A"/>
    <w:rsid w:val="00E40488"/>
    <w:rsid w:val="00E405E7"/>
    <w:rsid w:val="00E40AE7"/>
    <w:rsid w:val="00E40E4D"/>
    <w:rsid w:val="00E40E4E"/>
    <w:rsid w:val="00E41197"/>
    <w:rsid w:val="00E4146E"/>
    <w:rsid w:val="00E417F3"/>
    <w:rsid w:val="00E41BEF"/>
    <w:rsid w:val="00E420D6"/>
    <w:rsid w:val="00E42388"/>
    <w:rsid w:val="00E4261E"/>
    <w:rsid w:val="00E42686"/>
    <w:rsid w:val="00E42745"/>
    <w:rsid w:val="00E4284C"/>
    <w:rsid w:val="00E42B23"/>
    <w:rsid w:val="00E42CD1"/>
    <w:rsid w:val="00E42D5B"/>
    <w:rsid w:val="00E43211"/>
    <w:rsid w:val="00E432ED"/>
    <w:rsid w:val="00E435E9"/>
    <w:rsid w:val="00E437BF"/>
    <w:rsid w:val="00E43A65"/>
    <w:rsid w:val="00E43E03"/>
    <w:rsid w:val="00E44279"/>
    <w:rsid w:val="00E44838"/>
    <w:rsid w:val="00E44EBB"/>
    <w:rsid w:val="00E44FE1"/>
    <w:rsid w:val="00E45292"/>
    <w:rsid w:val="00E45721"/>
    <w:rsid w:val="00E45983"/>
    <w:rsid w:val="00E45B20"/>
    <w:rsid w:val="00E46092"/>
    <w:rsid w:val="00E46671"/>
    <w:rsid w:val="00E46C7E"/>
    <w:rsid w:val="00E474F3"/>
    <w:rsid w:val="00E47B37"/>
    <w:rsid w:val="00E47F2E"/>
    <w:rsid w:val="00E51C24"/>
    <w:rsid w:val="00E51E3B"/>
    <w:rsid w:val="00E52485"/>
    <w:rsid w:val="00E533B2"/>
    <w:rsid w:val="00E53536"/>
    <w:rsid w:val="00E53877"/>
    <w:rsid w:val="00E54CC7"/>
    <w:rsid w:val="00E54CEF"/>
    <w:rsid w:val="00E551B0"/>
    <w:rsid w:val="00E551FC"/>
    <w:rsid w:val="00E55204"/>
    <w:rsid w:val="00E5547B"/>
    <w:rsid w:val="00E5554B"/>
    <w:rsid w:val="00E55963"/>
    <w:rsid w:val="00E55BC9"/>
    <w:rsid w:val="00E56038"/>
    <w:rsid w:val="00E560C7"/>
    <w:rsid w:val="00E5641E"/>
    <w:rsid w:val="00E56F80"/>
    <w:rsid w:val="00E575DD"/>
    <w:rsid w:val="00E611A0"/>
    <w:rsid w:val="00E6173D"/>
    <w:rsid w:val="00E61945"/>
    <w:rsid w:val="00E61B51"/>
    <w:rsid w:val="00E61B8D"/>
    <w:rsid w:val="00E61D0C"/>
    <w:rsid w:val="00E61D58"/>
    <w:rsid w:val="00E6246D"/>
    <w:rsid w:val="00E627C8"/>
    <w:rsid w:val="00E62DA4"/>
    <w:rsid w:val="00E630D9"/>
    <w:rsid w:val="00E640F4"/>
    <w:rsid w:val="00E645A9"/>
    <w:rsid w:val="00E64ABF"/>
    <w:rsid w:val="00E64F44"/>
    <w:rsid w:val="00E65037"/>
    <w:rsid w:val="00E6533C"/>
    <w:rsid w:val="00E657EA"/>
    <w:rsid w:val="00E65B16"/>
    <w:rsid w:val="00E65C21"/>
    <w:rsid w:val="00E66923"/>
    <w:rsid w:val="00E66930"/>
    <w:rsid w:val="00E669D8"/>
    <w:rsid w:val="00E66A61"/>
    <w:rsid w:val="00E67477"/>
    <w:rsid w:val="00E67AB6"/>
    <w:rsid w:val="00E67ADF"/>
    <w:rsid w:val="00E67C58"/>
    <w:rsid w:val="00E67CA7"/>
    <w:rsid w:val="00E705BD"/>
    <w:rsid w:val="00E705FB"/>
    <w:rsid w:val="00E7060B"/>
    <w:rsid w:val="00E709C8"/>
    <w:rsid w:val="00E70BA9"/>
    <w:rsid w:val="00E70CB8"/>
    <w:rsid w:val="00E70EB4"/>
    <w:rsid w:val="00E71110"/>
    <w:rsid w:val="00E71237"/>
    <w:rsid w:val="00E72872"/>
    <w:rsid w:val="00E728FF"/>
    <w:rsid w:val="00E72E42"/>
    <w:rsid w:val="00E72E7E"/>
    <w:rsid w:val="00E72ED0"/>
    <w:rsid w:val="00E743C2"/>
    <w:rsid w:val="00E743C7"/>
    <w:rsid w:val="00E743DC"/>
    <w:rsid w:val="00E74DA3"/>
    <w:rsid w:val="00E753F7"/>
    <w:rsid w:val="00E75A0A"/>
    <w:rsid w:val="00E76124"/>
    <w:rsid w:val="00E7615E"/>
    <w:rsid w:val="00E762FF"/>
    <w:rsid w:val="00E7665E"/>
    <w:rsid w:val="00E7688E"/>
    <w:rsid w:val="00E76FFC"/>
    <w:rsid w:val="00E77544"/>
    <w:rsid w:val="00E77E18"/>
    <w:rsid w:val="00E77EDE"/>
    <w:rsid w:val="00E802B9"/>
    <w:rsid w:val="00E8038F"/>
    <w:rsid w:val="00E80BCA"/>
    <w:rsid w:val="00E80CE4"/>
    <w:rsid w:val="00E817C4"/>
    <w:rsid w:val="00E81830"/>
    <w:rsid w:val="00E81C7E"/>
    <w:rsid w:val="00E81C99"/>
    <w:rsid w:val="00E8205B"/>
    <w:rsid w:val="00E82310"/>
    <w:rsid w:val="00E826AE"/>
    <w:rsid w:val="00E827A1"/>
    <w:rsid w:val="00E82815"/>
    <w:rsid w:val="00E82C42"/>
    <w:rsid w:val="00E82F3E"/>
    <w:rsid w:val="00E837D2"/>
    <w:rsid w:val="00E837F3"/>
    <w:rsid w:val="00E83E06"/>
    <w:rsid w:val="00E83FF2"/>
    <w:rsid w:val="00E8408D"/>
    <w:rsid w:val="00E841BA"/>
    <w:rsid w:val="00E842DB"/>
    <w:rsid w:val="00E842E2"/>
    <w:rsid w:val="00E84E87"/>
    <w:rsid w:val="00E84EA4"/>
    <w:rsid w:val="00E84EF0"/>
    <w:rsid w:val="00E84F3A"/>
    <w:rsid w:val="00E85046"/>
    <w:rsid w:val="00E850E6"/>
    <w:rsid w:val="00E85206"/>
    <w:rsid w:val="00E854C1"/>
    <w:rsid w:val="00E856D6"/>
    <w:rsid w:val="00E85AB2"/>
    <w:rsid w:val="00E8669D"/>
    <w:rsid w:val="00E86BFA"/>
    <w:rsid w:val="00E86FD6"/>
    <w:rsid w:val="00E87143"/>
    <w:rsid w:val="00E87C81"/>
    <w:rsid w:val="00E87CB1"/>
    <w:rsid w:val="00E87E7F"/>
    <w:rsid w:val="00E9041E"/>
    <w:rsid w:val="00E90E77"/>
    <w:rsid w:val="00E90F20"/>
    <w:rsid w:val="00E91117"/>
    <w:rsid w:val="00E91499"/>
    <w:rsid w:val="00E91ACC"/>
    <w:rsid w:val="00E91B15"/>
    <w:rsid w:val="00E93337"/>
    <w:rsid w:val="00E933DC"/>
    <w:rsid w:val="00E93776"/>
    <w:rsid w:val="00E939D6"/>
    <w:rsid w:val="00E939EE"/>
    <w:rsid w:val="00E93CAD"/>
    <w:rsid w:val="00E94705"/>
    <w:rsid w:val="00E94C9D"/>
    <w:rsid w:val="00E94E4A"/>
    <w:rsid w:val="00E94FE7"/>
    <w:rsid w:val="00E951D4"/>
    <w:rsid w:val="00E9536B"/>
    <w:rsid w:val="00E95527"/>
    <w:rsid w:val="00E95846"/>
    <w:rsid w:val="00E96184"/>
    <w:rsid w:val="00E96F86"/>
    <w:rsid w:val="00E96FAD"/>
    <w:rsid w:val="00E96FBB"/>
    <w:rsid w:val="00E97035"/>
    <w:rsid w:val="00E97661"/>
    <w:rsid w:val="00E97C2E"/>
    <w:rsid w:val="00EA008F"/>
    <w:rsid w:val="00EA00BA"/>
    <w:rsid w:val="00EA00E5"/>
    <w:rsid w:val="00EA05D0"/>
    <w:rsid w:val="00EA05E3"/>
    <w:rsid w:val="00EA0865"/>
    <w:rsid w:val="00EA0D9D"/>
    <w:rsid w:val="00EA1003"/>
    <w:rsid w:val="00EA1040"/>
    <w:rsid w:val="00EA1379"/>
    <w:rsid w:val="00EA1837"/>
    <w:rsid w:val="00EA187B"/>
    <w:rsid w:val="00EA27FD"/>
    <w:rsid w:val="00EA2CFB"/>
    <w:rsid w:val="00EA2E0C"/>
    <w:rsid w:val="00EA3B4A"/>
    <w:rsid w:val="00EA3CA7"/>
    <w:rsid w:val="00EA3EEE"/>
    <w:rsid w:val="00EA4366"/>
    <w:rsid w:val="00EA4A41"/>
    <w:rsid w:val="00EA6253"/>
    <w:rsid w:val="00EA6384"/>
    <w:rsid w:val="00EA640A"/>
    <w:rsid w:val="00EA677D"/>
    <w:rsid w:val="00EA6B4F"/>
    <w:rsid w:val="00EA7ABE"/>
    <w:rsid w:val="00EA7D00"/>
    <w:rsid w:val="00EA7FAF"/>
    <w:rsid w:val="00EB0467"/>
    <w:rsid w:val="00EB0660"/>
    <w:rsid w:val="00EB0FF2"/>
    <w:rsid w:val="00EB13CE"/>
    <w:rsid w:val="00EB1486"/>
    <w:rsid w:val="00EB1742"/>
    <w:rsid w:val="00EB1A03"/>
    <w:rsid w:val="00EB1A68"/>
    <w:rsid w:val="00EB1B94"/>
    <w:rsid w:val="00EB1EC9"/>
    <w:rsid w:val="00EB202E"/>
    <w:rsid w:val="00EB2A82"/>
    <w:rsid w:val="00EB2D32"/>
    <w:rsid w:val="00EB35DB"/>
    <w:rsid w:val="00EB434B"/>
    <w:rsid w:val="00EB4683"/>
    <w:rsid w:val="00EB47EB"/>
    <w:rsid w:val="00EB4AAE"/>
    <w:rsid w:val="00EB4D53"/>
    <w:rsid w:val="00EB4E8F"/>
    <w:rsid w:val="00EB5173"/>
    <w:rsid w:val="00EB5276"/>
    <w:rsid w:val="00EB539C"/>
    <w:rsid w:val="00EB607F"/>
    <w:rsid w:val="00EB6706"/>
    <w:rsid w:val="00EB6A94"/>
    <w:rsid w:val="00EB6AB2"/>
    <w:rsid w:val="00EB6D3B"/>
    <w:rsid w:val="00EB72D1"/>
    <w:rsid w:val="00EB77FE"/>
    <w:rsid w:val="00EB7A91"/>
    <w:rsid w:val="00EB7E88"/>
    <w:rsid w:val="00EC0208"/>
    <w:rsid w:val="00EC0420"/>
    <w:rsid w:val="00EC053C"/>
    <w:rsid w:val="00EC07EA"/>
    <w:rsid w:val="00EC09CD"/>
    <w:rsid w:val="00EC112D"/>
    <w:rsid w:val="00EC174D"/>
    <w:rsid w:val="00EC17DA"/>
    <w:rsid w:val="00EC1AC3"/>
    <w:rsid w:val="00EC1BD2"/>
    <w:rsid w:val="00EC1D81"/>
    <w:rsid w:val="00EC1EFE"/>
    <w:rsid w:val="00EC2297"/>
    <w:rsid w:val="00EC24AF"/>
    <w:rsid w:val="00EC2704"/>
    <w:rsid w:val="00EC2D51"/>
    <w:rsid w:val="00EC2F9A"/>
    <w:rsid w:val="00EC2FC3"/>
    <w:rsid w:val="00EC318D"/>
    <w:rsid w:val="00EC32C7"/>
    <w:rsid w:val="00EC3485"/>
    <w:rsid w:val="00EC3592"/>
    <w:rsid w:val="00EC3999"/>
    <w:rsid w:val="00EC3BD3"/>
    <w:rsid w:val="00EC4C5D"/>
    <w:rsid w:val="00EC5203"/>
    <w:rsid w:val="00EC5E65"/>
    <w:rsid w:val="00EC5FD6"/>
    <w:rsid w:val="00EC6436"/>
    <w:rsid w:val="00EC6BBF"/>
    <w:rsid w:val="00EC7469"/>
    <w:rsid w:val="00EC751B"/>
    <w:rsid w:val="00EC7537"/>
    <w:rsid w:val="00EC78DF"/>
    <w:rsid w:val="00ED003C"/>
    <w:rsid w:val="00ED0A72"/>
    <w:rsid w:val="00ED0BFD"/>
    <w:rsid w:val="00ED0C63"/>
    <w:rsid w:val="00ED0D91"/>
    <w:rsid w:val="00ED1063"/>
    <w:rsid w:val="00ED10EF"/>
    <w:rsid w:val="00ED1400"/>
    <w:rsid w:val="00ED1601"/>
    <w:rsid w:val="00ED18FA"/>
    <w:rsid w:val="00ED1AC8"/>
    <w:rsid w:val="00ED2113"/>
    <w:rsid w:val="00ED2249"/>
    <w:rsid w:val="00ED2371"/>
    <w:rsid w:val="00ED25B9"/>
    <w:rsid w:val="00ED2D9E"/>
    <w:rsid w:val="00ED2E55"/>
    <w:rsid w:val="00ED30ED"/>
    <w:rsid w:val="00ED30F9"/>
    <w:rsid w:val="00ED3806"/>
    <w:rsid w:val="00ED39C9"/>
    <w:rsid w:val="00ED3C2A"/>
    <w:rsid w:val="00ED3F7E"/>
    <w:rsid w:val="00ED45BA"/>
    <w:rsid w:val="00ED47E3"/>
    <w:rsid w:val="00ED4EC3"/>
    <w:rsid w:val="00ED5090"/>
    <w:rsid w:val="00ED525A"/>
    <w:rsid w:val="00ED5719"/>
    <w:rsid w:val="00ED57E7"/>
    <w:rsid w:val="00ED5995"/>
    <w:rsid w:val="00ED5CB5"/>
    <w:rsid w:val="00ED5E05"/>
    <w:rsid w:val="00ED65C9"/>
    <w:rsid w:val="00ED71CC"/>
    <w:rsid w:val="00ED74FC"/>
    <w:rsid w:val="00ED7C4C"/>
    <w:rsid w:val="00EE0170"/>
    <w:rsid w:val="00EE1675"/>
    <w:rsid w:val="00EE253C"/>
    <w:rsid w:val="00EE25A8"/>
    <w:rsid w:val="00EE2914"/>
    <w:rsid w:val="00EE2C35"/>
    <w:rsid w:val="00EE319F"/>
    <w:rsid w:val="00EE3C70"/>
    <w:rsid w:val="00EE3EAD"/>
    <w:rsid w:val="00EE449D"/>
    <w:rsid w:val="00EE457B"/>
    <w:rsid w:val="00EE4758"/>
    <w:rsid w:val="00EE479A"/>
    <w:rsid w:val="00EE47A9"/>
    <w:rsid w:val="00EE4AB4"/>
    <w:rsid w:val="00EE4F88"/>
    <w:rsid w:val="00EE50AB"/>
    <w:rsid w:val="00EE5263"/>
    <w:rsid w:val="00EE5391"/>
    <w:rsid w:val="00EE5793"/>
    <w:rsid w:val="00EE5A17"/>
    <w:rsid w:val="00EE63A6"/>
    <w:rsid w:val="00EE653E"/>
    <w:rsid w:val="00EE68C2"/>
    <w:rsid w:val="00EE691A"/>
    <w:rsid w:val="00EE7C13"/>
    <w:rsid w:val="00EF0117"/>
    <w:rsid w:val="00EF09FB"/>
    <w:rsid w:val="00EF0DC5"/>
    <w:rsid w:val="00EF0DD0"/>
    <w:rsid w:val="00EF154F"/>
    <w:rsid w:val="00EF158D"/>
    <w:rsid w:val="00EF18C4"/>
    <w:rsid w:val="00EF18CA"/>
    <w:rsid w:val="00EF1D61"/>
    <w:rsid w:val="00EF1EAC"/>
    <w:rsid w:val="00EF1F55"/>
    <w:rsid w:val="00EF2AB1"/>
    <w:rsid w:val="00EF2CDE"/>
    <w:rsid w:val="00EF376D"/>
    <w:rsid w:val="00EF3965"/>
    <w:rsid w:val="00EF39BB"/>
    <w:rsid w:val="00EF4017"/>
    <w:rsid w:val="00EF42AC"/>
    <w:rsid w:val="00EF464D"/>
    <w:rsid w:val="00EF53B3"/>
    <w:rsid w:val="00EF54AA"/>
    <w:rsid w:val="00EF5832"/>
    <w:rsid w:val="00EF6368"/>
    <w:rsid w:val="00EF6A11"/>
    <w:rsid w:val="00EF6CBB"/>
    <w:rsid w:val="00EF7491"/>
    <w:rsid w:val="00EF75E0"/>
    <w:rsid w:val="00EF7757"/>
    <w:rsid w:val="00EF7851"/>
    <w:rsid w:val="00EF7BC2"/>
    <w:rsid w:val="00EF7FF1"/>
    <w:rsid w:val="00F00613"/>
    <w:rsid w:val="00F00755"/>
    <w:rsid w:val="00F00B5D"/>
    <w:rsid w:val="00F00C27"/>
    <w:rsid w:val="00F010EB"/>
    <w:rsid w:val="00F028EB"/>
    <w:rsid w:val="00F02C58"/>
    <w:rsid w:val="00F02D89"/>
    <w:rsid w:val="00F02DCA"/>
    <w:rsid w:val="00F02DD8"/>
    <w:rsid w:val="00F02FC0"/>
    <w:rsid w:val="00F03A3E"/>
    <w:rsid w:val="00F04396"/>
    <w:rsid w:val="00F0474C"/>
    <w:rsid w:val="00F04B6A"/>
    <w:rsid w:val="00F05169"/>
    <w:rsid w:val="00F05477"/>
    <w:rsid w:val="00F05A64"/>
    <w:rsid w:val="00F05C0D"/>
    <w:rsid w:val="00F05D79"/>
    <w:rsid w:val="00F05EB8"/>
    <w:rsid w:val="00F06892"/>
    <w:rsid w:val="00F074B1"/>
    <w:rsid w:val="00F0776C"/>
    <w:rsid w:val="00F0783B"/>
    <w:rsid w:val="00F0796A"/>
    <w:rsid w:val="00F07B09"/>
    <w:rsid w:val="00F07DC0"/>
    <w:rsid w:val="00F108F0"/>
    <w:rsid w:val="00F110D5"/>
    <w:rsid w:val="00F113ED"/>
    <w:rsid w:val="00F11CBC"/>
    <w:rsid w:val="00F122F9"/>
    <w:rsid w:val="00F124FE"/>
    <w:rsid w:val="00F12687"/>
    <w:rsid w:val="00F13043"/>
    <w:rsid w:val="00F130BD"/>
    <w:rsid w:val="00F1364E"/>
    <w:rsid w:val="00F138B9"/>
    <w:rsid w:val="00F13901"/>
    <w:rsid w:val="00F14F95"/>
    <w:rsid w:val="00F15284"/>
    <w:rsid w:val="00F15791"/>
    <w:rsid w:val="00F16124"/>
    <w:rsid w:val="00F1660E"/>
    <w:rsid w:val="00F16D7C"/>
    <w:rsid w:val="00F16EA1"/>
    <w:rsid w:val="00F17759"/>
    <w:rsid w:val="00F1795A"/>
    <w:rsid w:val="00F2010A"/>
    <w:rsid w:val="00F203D1"/>
    <w:rsid w:val="00F20A64"/>
    <w:rsid w:val="00F2161B"/>
    <w:rsid w:val="00F21791"/>
    <w:rsid w:val="00F21F90"/>
    <w:rsid w:val="00F21FDA"/>
    <w:rsid w:val="00F22922"/>
    <w:rsid w:val="00F22B41"/>
    <w:rsid w:val="00F22F49"/>
    <w:rsid w:val="00F23199"/>
    <w:rsid w:val="00F235FB"/>
    <w:rsid w:val="00F2385A"/>
    <w:rsid w:val="00F23916"/>
    <w:rsid w:val="00F23A42"/>
    <w:rsid w:val="00F2406A"/>
    <w:rsid w:val="00F24314"/>
    <w:rsid w:val="00F246CB"/>
    <w:rsid w:val="00F247D2"/>
    <w:rsid w:val="00F247DB"/>
    <w:rsid w:val="00F24AAD"/>
    <w:rsid w:val="00F24DCE"/>
    <w:rsid w:val="00F24EBD"/>
    <w:rsid w:val="00F2506D"/>
    <w:rsid w:val="00F25351"/>
    <w:rsid w:val="00F258CE"/>
    <w:rsid w:val="00F25A88"/>
    <w:rsid w:val="00F25E34"/>
    <w:rsid w:val="00F262AF"/>
    <w:rsid w:val="00F2633B"/>
    <w:rsid w:val="00F2649B"/>
    <w:rsid w:val="00F273EB"/>
    <w:rsid w:val="00F27C44"/>
    <w:rsid w:val="00F27FC8"/>
    <w:rsid w:val="00F3037F"/>
    <w:rsid w:val="00F30408"/>
    <w:rsid w:val="00F30B48"/>
    <w:rsid w:val="00F31224"/>
    <w:rsid w:val="00F31F66"/>
    <w:rsid w:val="00F32DF5"/>
    <w:rsid w:val="00F32E88"/>
    <w:rsid w:val="00F333E5"/>
    <w:rsid w:val="00F33488"/>
    <w:rsid w:val="00F339C5"/>
    <w:rsid w:val="00F33B77"/>
    <w:rsid w:val="00F342E1"/>
    <w:rsid w:val="00F34324"/>
    <w:rsid w:val="00F34829"/>
    <w:rsid w:val="00F34901"/>
    <w:rsid w:val="00F34CD4"/>
    <w:rsid w:val="00F35328"/>
    <w:rsid w:val="00F357BD"/>
    <w:rsid w:val="00F35A37"/>
    <w:rsid w:val="00F35CC8"/>
    <w:rsid w:val="00F362A7"/>
    <w:rsid w:val="00F363FE"/>
    <w:rsid w:val="00F3674F"/>
    <w:rsid w:val="00F369C2"/>
    <w:rsid w:val="00F36C5F"/>
    <w:rsid w:val="00F36C9C"/>
    <w:rsid w:val="00F36E8D"/>
    <w:rsid w:val="00F3707E"/>
    <w:rsid w:val="00F37090"/>
    <w:rsid w:val="00F371B9"/>
    <w:rsid w:val="00F375DC"/>
    <w:rsid w:val="00F379C4"/>
    <w:rsid w:val="00F37DFC"/>
    <w:rsid w:val="00F37FFE"/>
    <w:rsid w:val="00F4043F"/>
    <w:rsid w:val="00F40531"/>
    <w:rsid w:val="00F407CA"/>
    <w:rsid w:val="00F40AC2"/>
    <w:rsid w:val="00F40BED"/>
    <w:rsid w:val="00F411BC"/>
    <w:rsid w:val="00F413A5"/>
    <w:rsid w:val="00F413FA"/>
    <w:rsid w:val="00F41474"/>
    <w:rsid w:val="00F417FE"/>
    <w:rsid w:val="00F41F90"/>
    <w:rsid w:val="00F4230B"/>
    <w:rsid w:val="00F424FF"/>
    <w:rsid w:val="00F43226"/>
    <w:rsid w:val="00F43647"/>
    <w:rsid w:val="00F4402A"/>
    <w:rsid w:val="00F440F8"/>
    <w:rsid w:val="00F44552"/>
    <w:rsid w:val="00F44E0A"/>
    <w:rsid w:val="00F44E77"/>
    <w:rsid w:val="00F44FD5"/>
    <w:rsid w:val="00F45262"/>
    <w:rsid w:val="00F45527"/>
    <w:rsid w:val="00F458B9"/>
    <w:rsid w:val="00F45954"/>
    <w:rsid w:val="00F459F2"/>
    <w:rsid w:val="00F45A19"/>
    <w:rsid w:val="00F46374"/>
    <w:rsid w:val="00F46587"/>
    <w:rsid w:val="00F466B5"/>
    <w:rsid w:val="00F46E54"/>
    <w:rsid w:val="00F47094"/>
    <w:rsid w:val="00F470ED"/>
    <w:rsid w:val="00F4754F"/>
    <w:rsid w:val="00F47DCF"/>
    <w:rsid w:val="00F50747"/>
    <w:rsid w:val="00F50D78"/>
    <w:rsid w:val="00F5153A"/>
    <w:rsid w:val="00F51D5D"/>
    <w:rsid w:val="00F52121"/>
    <w:rsid w:val="00F528A8"/>
    <w:rsid w:val="00F528DB"/>
    <w:rsid w:val="00F52916"/>
    <w:rsid w:val="00F5305B"/>
    <w:rsid w:val="00F5318C"/>
    <w:rsid w:val="00F543C1"/>
    <w:rsid w:val="00F547A2"/>
    <w:rsid w:val="00F551C9"/>
    <w:rsid w:val="00F55537"/>
    <w:rsid w:val="00F55DC4"/>
    <w:rsid w:val="00F55E93"/>
    <w:rsid w:val="00F5614D"/>
    <w:rsid w:val="00F56512"/>
    <w:rsid w:val="00F56813"/>
    <w:rsid w:val="00F57554"/>
    <w:rsid w:val="00F57592"/>
    <w:rsid w:val="00F57610"/>
    <w:rsid w:val="00F5785E"/>
    <w:rsid w:val="00F57B8A"/>
    <w:rsid w:val="00F57EA8"/>
    <w:rsid w:val="00F60159"/>
    <w:rsid w:val="00F601AE"/>
    <w:rsid w:val="00F60712"/>
    <w:rsid w:val="00F6090A"/>
    <w:rsid w:val="00F60B00"/>
    <w:rsid w:val="00F611CC"/>
    <w:rsid w:val="00F61239"/>
    <w:rsid w:val="00F61DB2"/>
    <w:rsid w:val="00F6212D"/>
    <w:rsid w:val="00F621DB"/>
    <w:rsid w:val="00F631EC"/>
    <w:rsid w:val="00F63650"/>
    <w:rsid w:val="00F63C1B"/>
    <w:rsid w:val="00F642A1"/>
    <w:rsid w:val="00F643BC"/>
    <w:rsid w:val="00F64B94"/>
    <w:rsid w:val="00F64BC2"/>
    <w:rsid w:val="00F65078"/>
    <w:rsid w:val="00F6559F"/>
    <w:rsid w:val="00F655A8"/>
    <w:rsid w:val="00F65715"/>
    <w:rsid w:val="00F65B35"/>
    <w:rsid w:val="00F660B9"/>
    <w:rsid w:val="00F66C38"/>
    <w:rsid w:val="00F66E9A"/>
    <w:rsid w:val="00F6794D"/>
    <w:rsid w:val="00F67D14"/>
    <w:rsid w:val="00F67FE8"/>
    <w:rsid w:val="00F67FF5"/>
    <w:rsid w:val="00F7021A"/>
    <w:rsid w:val="00F70B1D"/>
    <w:rsid w:val="00F70F63"/>
    <w:rsid w:val="00F718DE"/>
    <w:rsid w:val="00F71AA7"/>
    <w:rsid w:val="00F71C4B"/>
    <w:rsid w:val="00F71D22"/>
    <w:rsid w:val="00F71D58"/>
    <w:rsid w:val="00F72081"/>
    <w:rsid w:val="00F723F5"/>
    <w:rsid w:val="00F72B2A"/>
    <w:rsid w:val="00F7308C"/>
    <w:rsid w:val="00F73965"/>
    <w:rsid w:val="00F73ACE"/>
    <w:rsid w:val="00F73C5D"/>
    <w:rsid w:val="00F742CC"/>
    <w:rsid w:val="00F754C1"/>
    <w:rsid w:val="00F75A6A"/>
    <w:rsid w:val="00F75F45"/>
    <w:rsid w:val="00F75FE6"/>
    <w:rsid w:val="00F766A1"/>
    <w:rsid w:val="00F76D9A"/>
    <w:rsid w:val="00F76F70"/>
    <w:rsid w:val="00F779E7"/>
    <w:rsid w:val="00F77B5F"/>
    <w:rsid w:val="00F77C28"/>
    <w:rsid w:val="00F77CEA"/>
    <w:rsid w:val="00F77DCE"/>
    <w:rsid w:val="00F805DD"/>
    <w:rsid w:val="00F806BF"/>
    <w:rsid w:val="00F8094A"/>
    <w:rsid w:val="00F81C57"/>
    <w:rsid w:val="00F82C85"/>
    <w:rsid w:val="00F8329B"/>
    <w:rsid w:val="00F836C7"/>
    <w:rsid w:val="00F83A33"/>
    <w:rsid w:val="00F83BB7"/>
    <w:rsid w:val="00F83D89"/>
    <w:rsid w:val="00F83DA8"/>
    <w:rsid w:val="00F83DFD"/>
    <w:rsid w:val="00F8408B"/>
    <w:rsid w:val="00F8578F"/>
    <w:rsid w:val="00F858EA"/>
    <w:rsid w:val="00F85DD7"/>
    <w:rsid w:val="00F860E2"/>
    <w:rsid w:val="00F8614E"/>
    <w:rsid w:val="00F86233"/>
    <w:rsid w:val="00F86848"/>
    <w:rsid w:val="00F86852"/>
    <w:rsid w:val="00F86B74"/>
    <w:rsid w:val="00F86C5F"/>
    <w:rsid w:val="00F86E1B"/>
    <w:rsid w:val="00F8728D"/>
    <w:rsid w:val="00F876C1"/>
    <w:rsid w:val="00F87A6B"/>
    <w:rsid w:val="00F87F13"/>
    <w:rsid w:val="00F87F42"/>
    <w:rsid w:val="00F901CB"/>
    <w:rsid w:val="00F905BE"/>
    <w:rsid w:val="00F908EC"/>
    <w:rsid w:val="00F911B1"/>
    <w:rsid w:val="00F91821"/>
    <w:rsid w:val="00F9188C"/>
    <w:rsid w:val="00F918B8"/>
    <w:rsid w:val="00F920F2"/>
    <w:rsid w:val="00F92FEB"/>
    <w:rsid w:val="00F93012"/>
    <w:rsid w:val="00F933E9"/>
    <w:rsid w:val="00F93473"/>
    <w:rsid w:val="00F936B1"/>
    <w:rsid w:val="00F938F3"/>
    <w:rsid w:val="00F93910"/>
    <w:rsid w:val="00F93D06"/>
    <w:rsid w:val="00F93DEA"/>
    <w:rsid w:val="00F93EC6"/>
    <w:rsid w:val="00F94133"/>
    <w:rsid w:val="00F94763"/>
    <w:rsid w:val="00F94BF6"/>
    <w:rsid w:val="00F94C8C"/>
    <w:rsid w:val="00F94DFB"/>
    <w:rsid w:val="00F950F4"/>
    <w:rsid w:val="00F951AA"/>
    <w:rsid w:val="00F958FD"/>
    <w:rsid w:val="00F95C6F"/>
    <w:rsid w:val="00F95E56"/>
    <w:rsid w:val="00F96424"/>
    <w:rsid w:val="00F975C8"/>
    <w:rsid w:val="00F978B7"/>
    <w:rsid w:val="00F97973"/>
    <w:rsid w:val="00F97978"/>
    <w:rsid w:val="00F97B2B"/>
    <w:rsid w:val="00F97C6C"/>
    <w:rsid w:val="00F97F00"/>
    <w:rsid w:val="00FA04E2"/>
    <w:rsid w:val="00FA0669"/>
    <w:rsid w:val="00FA08EF"/>
    <w:rsid w:val="00FA1786"/>
    <w:rsid w:val="00FA216A"/>
    <w:rsid w:val="00FA25F4"/>
    <w:rsid w:val="00FA2668"/>
    <w:rsid w:val="00FA2C74"/>
    <w:rsid w:val="00FA30F3"/>
    <w:rsid w:val="00FA3728"/>
    <w:rsid w:val="00FA3F09"/>
    <w:rsid w:val="00FA3FE6"/>
    <w:rsid w:val="00FA4264"/>
    <w:rsid w:val="00FA4FE7"/>
    <w:rsid w:val="00FA5990"/>
    <w:rsid w:val="00FA5BBA"/>
    <w:rsid w:val="00FA5E0E"/>
    <w:rsid w:val="00FA6474"/>
    <w:rsid w:val="00FA6E30"/>
    <w:rsid w:val="00FA6EFA"/>
    <w:rsid w:val="00FA7A14"/>
    <w:rsid w:val="00FA7F87"/>
    <w:rsid w:val="00FB002F"/>
    <w:rsid w:val="00FB04F5"/>
    <w:rsid w:val="00FB0613"/>
    <w:rsid w:val="00FB0C1D"/>
    <w:rsid w:val="00FB122C"/>
    <w:rsid w:val="00FB13D9"/>
    <w:rsid w:val="00FB194E"/>
    <w:rsid w:val="00FB1CE3"/>
    <w:rsid w:val="00FB1EA0"/>
    <w:rsid w:val="00FB26F5"/>
    <w:rsid w:val="00FB3080"/>
    <w:rsid w:val="00FB3382"/>
    <w:rsid w:val="00FB390E"/>
    <w:rsid w:val="00FB3A3E"/>
    <w:rsid w:val="00FB3AA9"/>
    <w:rsid w:val="00FB41DB"/>
    <w:rsid w:val="00FB4489"/>
    <w:rsid w:val="00FB52FA"/>
    <w:rsid w:val="00FB539C"/>
    <w:rsid w:val="00FB54B8"/>
    <w:rsid w:val="00FB566E"/>
    <w:rsid w:val="00FB5EEF"/>
    <w:rsid w:val="00FB68E7"/>
    <w:rsid w:val="00FB6D53"/>
    <w:rsid w:val="00FB6E0E"/>
    <w:rsid w:val="00FB7158"/>
    <w:rsid w:val="00FB7E16"/>
    <w:rsid w:val="00FC0080"/>
    <w:rsid w:val="00FC01B6"/>
    <w:rsid w:val="00FC0394"/>
    <w:rsid w:val="00FC0C0F"/>
    <w:rsid w:val="00FC0D72"/>
    <w:rsid w:val="00FC1177"/>
    <w:rsid w:val="00FC13E8"/>
    <w:rsid w:val="00FC2730"/>
    <w:rsid w:val="00FC2A62"/>
    <w:rsid w:val="00FC2ACA"/>
    <w:rsid w:val="00FC2C30"/>
    <w:rsid w:val="00FC2E6D"/>
    <w:rsid w:val="00FC3283"/>
    <w:rsid w:val="00FC38B7"/>
    <w:rsid w:val="00FC38DC"/>
    <w:rsid w:val="00FC3F60"/>
    <w:rsid w:val="00FC4315"/>
    <w:rsid w:val="00FC478B"/>
    <w:rsid w:val="00FC4BCA"/>
    <w:rsid w:val="00FC4CFB"/>
    <w:rsid w:val="00FC542B"/>
    <w:rsid w:val="00FC5CC1"/>
    <w:rsid w:val="00FC5D71"/>
    <w:rsid w:val="00FC6A8D"/>
    <w:rsid w:val="00FC6B0C"/>
    <w:rsid w:val="00FC6BCA"/>
    <w:rsid w:val="00FC6FE0"/>
    <w:rsid w:val="00FC70D5"/>
    <w:rsid w:val="00FC752B"/>
    <w:rsid w:val="00FD07CC"/>
    <w:rsid w:val="00FD0E05"/>
    <w:rsid w:val="00FD1315"/>
    <w:rsid w:val="00FD14BC"/>
    <w:rsid w:val="00FD220E"/>
    <w:rsid w:val="00FD27D7"/>
    <w:rsid w:val="00FD2B19"/>
    <w:rsid w:val="00FD2D62"/>
    <w:rsid w:val="00FD2EB6"/>
    <w:rsid w:val="00FD34C1"/>
    <w:rsid w:val="00FD35B2"/>
    <w:rsid w:val="00FD36E5"/>
    <w:rsid w:val="00FD3741"/>
    <w:rsid w:val="00FD374E"/>
    <w:rsid w:val="00FD3A9C"/>
    <w:rsid w:val="00FD41C9"/>
    <w:rsid w:val="00FD4893"/>
    <w:rsid w:val="00FD4D0B"/>
    <w:rsid w:val="00FD56DB"/>
    <w:rsid w:val="00FD58AB"/>
    <w:rsid w:val="00FD61BA"/>
    <w:rsid w:val="00FD6B85"/>
    <w:rsid w:val="00FD6C15"/>
    <w:rsid w:val="00FD7631"/>
    <w:rsid w:val="00FD76A1"/>
    <w:rsid w:val="00FD7B1D"/>
    <w:rsid w:val="00FD7DA8"/>
    <w:rsid w:val="00FE077E"/>
    <w:rsid w:val="00FE0D31"/>
    <w:rsid w:val="00FE1016"/>
    <w:rsid w:val="00FE101F"/>
    <w:rsid w:val="00FE13D4"/>
    <w:rsid w:val="00FE1C00"/>
    <w:rsid w:val="00FE1D2F"/>
    <w:rsid w:val="00FE2085"/>
    <w:rsid w:val="00FE22C9"/>
    <w:rsid w:val="00FE2530"/>
    <w:rsid w:val="00FE27D2"/>
    <w:rsid w:val="00FE27FD"/>
    <w:rsid w:val="00FE2DE3"/>
    <w:rsid w:val="00FE330E"/>
    <w:rsid w:val="00FE3321"/>
    <w:rsid w:val="00FE332A"/>
    <w:rsid w:val="00FE3971"/>
    <w:rsid w:val="00FE3989"/>
    <w:rsid w:val="00FE3ADD"/>
    <w:rsid w:val="00FE4069"/>
    <w:rsid w:val="00FE432F"/>
    <w:rsid w:val="00FE4DDD"/>
    <w:rsid w:val="00FE5019"/>
    <w:rsid w:val="00FE53B6"/>
    <w:rsid w:val="00FE589D"/>
    <w:rsid w:val="00FE5CBD"/>
    <w:rsid w:val="00FE5CEB"/>
    <w:rsid w:val="00FE5E8C"/>
    <w:rsid w:val="00FE6294"/>
    <w:rsid w:val="00FE68A3"/>
    <w:rsid w:val="00FE69D7"/>
    <w:rsid w:val="00FE6D92"/>
    <w:rsid w:val="00FE7683"/>
    <w:rsid w:val="00FE7BC6"/>
    <w:rsid w:val="00FE7C0B"/>
    <w:rsid w:val="00FE7CBE"/>
    <w:rsid w:val="00FE7D42"/>
    <w:rsid w:val="00FE7F46"/>
    <w:rsid w:val="00FE7F7C"/>
    <w:rsid w:val="00FF0897"/>
    <w:rsid w:val="00FF14C6"/>
    <w:rsid w:val="00FF161E"/>
    <w:rsid w:val="00FF1815"/>
    <w:rsid w:val="00FF194F"/>
    <w:rsid w:val="00FF19C9"/>
    <w:rsid w:val="00FF1E9F"/>
    <w:rsid w:val="00FF2074"/>
    <w:rsid w:val="00FF2384"/>
    <w:rsid w:val="00FF36F2"/>
    <w:rsid w:val="00FF3DF4"/>
    <w:rsid w:val="00FF45F0"/>
    <w:rsid w:val="00FF4C01"/>
    <w:rsid w:val="00FF4D78"/>
    <w:rsid w:val="00FF4E6D"/>
    <w:rsid w:val="00FF5C15"/>
    <w:rsid w:val="00FF60DF"/>
    <w:rsid w:val="00FF64BD"/>
    <w:rsid w:val="00FF6DC5"/>
    <w:rsid w:val="00FF715B"/>
    <w:rsid w:val="00FF73D1"/>
    <w:rsid w:val="00FF7662"/>
    <w:rsid w:val="00FF7951"/>
    <w:rsid w:val="00FF79A5"/>
    <w:rsid w:val="00FF7BC2"/>
    <w:rsid w:val="00FF7E25"/>
    <w:rsid w:val="00FF7FB3"/>
    <w:rsid w:val="00FF7F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57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D58"/>
    <w:pPr>
      <w:spacing w:after="240" w:line="480" w:lineRule="auto"/>
      <w:jc w:val="both"/>
    </w:pPr>
    <w:rPr>
      <w:rFonts w:ascii="Times New Roman" w:eastAsia="Times New Roman" w:hAnsi="Times New Roman" w:cs="Times New Roman"/>
      <w:noProof/>
      <w:sz w:val="24"/>
      <w:szCs w:val="20"/>
      <w:lang w:val="en-GB"/>
    </w:rPr>
  </w:style>
  <w:style w:type="paragraph" w:styleId="Heading1">
    <w:name w:val="heading 1"/>
    <w:basedOn w:val="Normal"/>
    <w:next w:val="Normal"/>
    <w:link w:val="Heading1Char"/>
    <w:uiPriority w:val="9"/>
    <w:qFormat/>
    <w:rsid w:val="00A96B50"/>
    <w:pPr>
      <w:keepNext/>
      <w:numPr>
        <w:numId w:val="21"/>
      </w:numPr>
      <w:jc w:val="center"/>
      <w:outlineLvl w:val="0"/>
    </w:pPr>
    <w:rPr>
      <w:rFonts w:eastAsiaTheme="majorEastAsia" w:cstheme="majorBidi"/>
      <w:b/>
      <w:bCs/>
      <w:kern w:val="32"/>
      <w:szCs w:val="32"/>
    </w:rPr>
  </w:style>
  <w:style w:type="paragraph" w:styleId="Heading2">
    <w:name w:val="heading 2"/>
    <w:basedOn w:val="Normal"/>
    <w:next w:val="Normal"/>
    <w:link w:val="Heading2Char"/>
    <w:autoRedefine/>
    <w:uiPriority w:val="9"/>
    <w:unhideWhenUsed/>
    <w:qFormat/>
    <w:rsid w:val="006955C3"/>
    <w:pPr>
      <w:keepNext/>
      <w:numPr>
        <w:ilvl w:val="1"/>
        <w:numId w:val="21"/>
      </w:numPr>
      <w:spacing w:before="480" w:line="240" w:lineRule="auto"/>
      <w:jc w:val="left"/>
      <w:outlineLvl w:val="1"/>
    </w:pPr>
    <w:rPr>
      <w:rFonts w:eastAsiaTheme="majorEastAsia" w:cstheme="majorBidi"/>
      <w:b/>
      <w:szCs w:val="24"/>
    </w:rPr>
  </w:style>
  <w:style w:type="paragraph" w:styleId="Heading3">
    <w:name w:val="heading 3"/>
    <w:basedOn w:val="Normal"/>
    <w:next w:val="Normal"/>
    <w:link w:val="Heading3Char"/>
    <w:autoRedefine/>
    <w:uiPriority w:val="9"/>
    <w:unhideWhenUsed/>
    <w:qFormat/>
    <w:rsid w:val="00DF7D0F"/>
    <w:pPr>
      <w:keepNext/>
      <w:numPr>
        <w:ilvl w:val="2"/>
        <w:numId w:val="21"/>
      </w:numPr>
      <w:spacing w:before="360" w:after="360" w:line="240" w:lineRule="auto"/>
      <w:outlineLvl w:val="2"/>
    </w:pPr>
    <w:rPr>
      <w:rFonts w:eastAsiaTheme="minorHAnsi" w:cstheme="majorBidi"/>
      <w:b/>
      <w:szCs w:val="24"/>
      <w:lang w:val="en-US"/>
    </w:rPr>
  </w:style>
  <w:style w:type="paragraph" w:styleId="Heading4">
    <w:name w:val="heading 4"/>
    <w:basedOn w:val="Normal"/>
    <w:next w:val="Normal"/>
    <w:link w:val="Heading4Char"/>
    <w:autoRedefine/>
    <w:uiPriority w:val="9"/>
    <w:unhideWhenUsed/>
    <w:qFormat/>
    <w:rsid w:val="009627C4"/>
    <w:pPr>
      <w:keepNext/>
      <w:keepLines/>
      <w:numPr>
        <w:ilvl w:val="3"/>
        <w:numId w:val="21"/>
      </w:numPr>
      <w:spacing w:before="360" w:line="240" w:lineRule="auto"/>
      <w:outlineLvl w:val="3"/>
    </w:pPr>
    <w:rPr>
      <w:rFonts w:eastAsiaTheme="majorEastAsia" w:cstheme="majorBidi"/>
      <w:b/>
      <w:lang w:val="en-US"/>
    </w:rPr>
  </w:style>
  <w:style w:type="paragraph" w:styleId="Heading5">
    <w:name w:val="heading 5"/>
    <w:basedOn w:val="Normal"/>
    <w:next w:val="Normal"/>
    <w:link w:val="Heading5Char"/>
    <w:uiPriority w:val="9"/>
    <w:unhideWhenUsed/>
    <w:qFormat/>
    <w:rsid w:val="00CE5897"/>
    <w:pPr>
      <w:keepNext/>
      <w:keepLines/>
      <w:numPr>
        <w:ilvl w:val="4"/>
        <w:numId w:val="21"/>
      </w:numPr>
      <w:spacing w:before="40"/>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300C14"/>
    <w:pPr>
      <w:keepNext/>
      <w:keepLines/>
      <w:numPr>
        <w:ilvl w:val="5"/>
        <w:numId w:val="2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00C14"/>
    <w:pPr>
      <w:keepNext/>
      <w:keepLines/>
      <w:numPr>
        <w:ilvl w:val="6"/>
        <w:numId w:val="2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00C14"/>
    <w:pPr>
      <w:keepNext/>
      <w:keepLines/>
      <w:numPr>
        <w:ilvl w:val="7"/>
        <w:numId w:val="2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0C14"/>
    <w:pPr>
      <w:keepNext/>
      <w:keepLines/>
      <w:numPr>
        <w:ilvl w:val="8"/>
        <w:numId w:val="2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B50"/>
    <w:rPr>
      <w:rFonts w:ascii="Times New Roman" w:eastAsiaTheme="majorEastAsia" w:hAnsi="Times New Roman" w:cstheme="majorBidi"/>
      <w:b/>
      <w:bCs/>
      <w:noProof/>
      <w:kern w:val="32"/>
      <w:sz w:val="24"/>
      <w:szCs w:val="32"/>
      <w:lang w:val="en-GB"/>
    </w:rPr>
  </w:style>
  <w:style w:type="character" w:customStyle="1" w:styleId="Heading2Char">
    <w:name w:val="Heading 2 Char"/>
    <w:basedOn w:val="DefaultParagraphFont"/>
    <w:link w:val="Heading2"/>
    <w:uiPriority w:val="9"/>
    <w:rsid w:val="006955C3"/>
    <w:rPr>
      <w:rFonts w:ascii="Times New Roman" w:eastAsiaTheme="majorEastAsia" w:hAnsi="Times New Roman" w:cstheme="majorBidi"/>
      <w:b/>
      <w:noProof/>
      <w:sz w:val="24"/>
      <w:szCs w:val="24"/>
      <w:lang w:val="en-GB"/>
    </w:rPr>
  </w:style>
  <w:style w:type="character" w:customStyle="1" w:styleId="Heading3Char">
    <w:name w:val="Heading 3 Char"/>
    <w:basedOn w:val="DefaultParagraphFont"/>
    <w:link w:val="Heading3"/>
    <w:uiPriority w:val="9"/>
    <w:rsid w:val="00DF7D0F"/>
    <w:rPr>
      <w:rFonts w:ascii="Times New Roman" w:hAnsi="Times New Roman" w:cstheme="majorBidi"/>
      <w:b/>
      <w:noProof/>
      <w:sz w:val="24"/>
      <w:szCs w:val="24"/>
    </w:rPr>
  </w:style>
  <w:style w:type="character" w:customStyle="1" w:styleId="Heading4Char">
    <w:name w:val="Heading 4 Char"/>
    <w:basedOn w:val="DefaultParagraphFont"/>
    <w:link w:val="Heading4"/>
    <w:uiPriority w:val="9"/>
    <w:rsid w:val="009627C4"/>
    <w:rPr>
      <w:rFonts w:ascii="Times New Roman" w:eastAsiaTheme="majorEastAsia" w:hAnsi="Times New Roman" w:cstheme="majorBidi"/>
      <w:b/>
      <w:noProof/>
      <w:sz w:val="24"/>
      <w:szCs w:val="20"/>
    </w:rPr>
  </w:style>
  <w:style w:type="character" w:customStyle="1" w:styleId="Heading5Char">
    <w:name w:val="Heading 5 Char"/>
    <w:basedOn w:val="DefaultParagraphFont"/>
    <w:link w:val="Heading5"/>
    <w:uiPriority w:val="9"/>
    <w:rsid w:val="00CE5897"/>
    <w:rPr>
      <w:rFonts w:ascii="Times New Roman" w:eastAsiaTheme="majorEastAsia" w:hAnsi="Times New Roman" w:cstheme="majorBidi"/>
      <w:b/>
      <w:noProof/>
      <w:sz w:val="24"/>
      <w:szCs w:val="20"/>
      <w:lang w:val="en-GB"/>
    </w:rPr>
  </w:style>
  <w:style w:type="character" w:customStyle="1" w:styleId="Heading6Char">
    <w:name w:val="Heading 6 Char"/>
    <w:basedOn w:val="DefaultParagraphFont"/>
    <w:link w:val="Heading6"/>
    <w:uiPriority w:val="9"/>
    <w:semiHidden/>
    <w:rsid w:val="00300C14"/>
    <w:rPr>
      <w:rFonts w:asciiTheme="majorHAnsi" w:eastAsiaTheme="majorEastAsia" w:hAnsiTheme="majorHAnsi" w:cstheme="majorBidi"/>
      <w:noProof/>
      <w:color w:val="1F4D78" w:themeColor="accent1" w:themeShade="7F"/>
      <w:sz w:val="24"/>
      <w:szCs w:val="20"/>
      <w:lang w:val="en-GB"/>
    </w:rPr>
  </w:style>
  <w:style w:type="character" w:customStyle="1" w:styleId="Heading7Char">
    <w:name w:val="Heading 7 Char"/>
    <w:basedOn w:val="DefaultParagraphFont"/>
    <w:link w:val="Heading7"/>
    <w:uiPriority w:val="9"/>
    <w:semiHidden/>
    <w:rsid w:val="00300C14"/>
    <w:rPr>
      <w:rFonts w:asciiTheme="majorHAnsi" w:eastAsiaTheme="majorEastAsia" w:hAnsiTheme="majorHAnsi" w:cstheme="majorBidi"/>
      <w:i/>
      <w:iCs/>
      <w:noProof/>
      <w:color w:val="1F4D78" w:themeColor="accent1" w:themeShade="7F"/>
      <w:sz w:val="24"/>
      <w:szCs w:val="20"/>
      <w:lang w:val="en-GB"/>
    </w:rPr>
  </w:style>
  <w:style w:type="character" w:customStyle="1" w:styleId="Heading8Char">
    <w:name w:val="Heading 8 Char"/>
    <w:basedOn w:val="DefaultParagraphFont"/>
    <w:link w:val="Heading8"/>
    <w:uiPriority w:val="9"/>
    <w:semiHidden/>
    <w:rsid w:val="00300C14"/>
    <w:rPr>
      <w:rFonts w:asciiTheme="majorHAnsi" w:eastAsiaTheme="majorEastAsia" w:hAnsiTheme="majorHAnsi" w:cstheme="majorBidi"/>
      <w:noProof/>
      <w:color w:val="272727" w:themeColor="text1" w:themeTint="D8"/>
      <w:sz w:val="21"/>
      <w:szCs w:val="21"/>
      <w:lang w:val="en-GB"/>
    </w:rPr>
  </w:style>
  <w:style w:type="character" w:customStyle="1" w:styleId="Heading9Char">
    <w:name w:val="Heading 9 Char"/>
    <w:basedOn w:val="DefaultParagraphFont"/>
    <w:link w:val="Heading9"/>
    <w:uiPriority w:val="9"/>
    <w:semiHidden/>
    <w:rsid w:val="00300C14"/>
    <w:rPr>
      <w:rFonts w:asciiTheme="majorHAnsi" w:eastAsiaTheme="majorEastAsia" w:hAnsiTheme="majorHAnsi" w:cstheme="majorBidi"/>
      <w:i/>
      <w:iCs/>
      <w:noProof/>
      <w:color w:val="272727" w:themeColor="text1" w:themeTint="D8"/>
      <w:sz w:val="21"/>
      <w:szCs w:val="21"/>
      <w:lang w:val="en-GB"/>
    </w:rPr>
  </w:style>
  <w:style w:type="paragraph" w:styleId="ListParagraph">
    <w:name w:val="List Paragraph"/>
    <w:basedOn w:val="Normal"/>
    <w:uiPriority w:val="34"/>
    <w:qFormat/>
    <w:rsid w:val="00B70732"/>
    <w:pPr>
      <w:ind w:left="720"/>
      <w:contextualSpacing/>
    </w:pPr>
  </w:style>
  <w:style w:type="paragraph" w:styleId="Header">
    <w:name w:val="header"/>
    <w:basedOn w:val="Normal"/>
    <w:link w:val="HeaderChar"/>
    <w:uiPriority w:val="99"/>
    <w:unhideWhenUsed/>
    <w:rsid w:val="00AB51E8"/>
    <w:pPr>
      <w:tabs>
        <w:tab w:val="center" w:pos="4680"/>
        <w:tab w:val="right" w:pos="9360"/>
      </w:tabs>
      <w:spacing w:line="240" w:lineRule="auto"/>
    </w:pPr>
  </w:style>
  <w:style w:type="character" w:customStyle="1" w:styleId="HeaderChar">
    <w:name w:val="Header Char"/>
    <w:basedOn w:val="DefaultParagraphFont"/>
    <w:link w:val="Header"/>
    <w:uiPriority w:val="99"/>
    <w:rsid w:val="00AB51E8"/>
    <w:rPr>
      <w:rFonts w:ascii="Times New Roman" w:eastAsia="Times New Roman" w:hAnsi="Times New Roman" w:cs="Times New Roman"/>
      <w:sz w:val="24"/>
      <w:szCs w:val="20"/>
      <w:lang w:val="en-GB"/>
    </w:rPr>
  </w:style>
  <w:style w:type="paragraph" w:styleId="Footer">
    <w:name w:val="footer"/>
    <w:basedOn w:val="Normal"/>
    <w:link w:val="FooterChar"/>
    <w:uiPriority w:val="99"/>
    <w:unhideWhenUsed/>
    <w:rsid w:val="00AB51E8"/>
    <w:pPr>
      <w:tabs>
        <w:tab w:val="center" w:pos="4680"/>
        <w:tab w:val="right" w:pos="9360"/>
      </w:tabs>
      <w:spacing w:line="240" w:lineRule="auto"/>
    </w:pPr>
  </w:style>
  <w:style w:type="character" w:customStyle="1" w:styleId="FooterChar">
    <w:name w:val="Footer Char"/>
    <w:basedOn w:val="DefaultParagraphFont"/>
    <w:link w:val="Footer"/>
    <w:uiPriority w:val="99"/>
    <w:rsid w:val="00AB51E8"/>
    <w:rPr>
      <w:rFonts w:ascii="Times New Roman" w:eastAsia="Times New Roman" w:hAnsi="Times New Roman" w:cs="Times New Roman"/>
      <w:sz w:val="24"/>
      <w:szCs w:val="20"/>
      <w:lang w:val="en-GB"/>
    </w:rPr>
  </w:style>
  <w:style w:type="character" w:styleId="CommentReference">
    <w:name w:val="annotation reference"/>
    <w:basedOn w:val="DefaultParagraphFont"/>
    <w:uiPriority w:val="99"/>
    <w:semiHidden/>
    <w:unhideWhenUsed/>
    <w:rsid w:val="00CA5782"/>
    <w:rPr>
      <w:sz w:val="16"/>
      <w:szCs w:val="16"/>
    </w:rPr>
  </w:style>
  <w:style w:type="paragraph" w:styleId="CommentText">
    <w:name w:val="annotation text"/>
    <w:basedOn w:val="Normal"/>
    <w:link w:val="CommentTextChar"/>
    <w:uiPriority w:val="99"/>
    <w:unhideWhenUsed/>
    <w:rsid w:val="00CA5782"/>
    <w:pPr>
      <w:spacing w:line="240" w:lineRule="auto"/>
    </w:pPr>
    <w:rPr>
      <w:sz w:val="20"/>
    </w:rPr>
  </w:style>
  <w:style w:type="character" w:customStyle="1" w:styleId="CommentTextChar">
    <w:name w:val="Comment Text Char"/>
    <w:basedOn w:val="DefaultParagraphFont"/>
    <w:link w:val="CommentText"/>
    <w:uiPriority w:val="99"/>
    <w:rsid w:val="00CA578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A5782"/>
    <w:rPr>
      <w:b/>
      <w:bCs/>
    </w:rPr>
  </w:style>
  <w:style w:type="character" w:customStyle="1" w:styleId="CommentSubjectChar">
    <w:name w:val="Comment Subject Char"/>
    <w:basedOn w:val="CommentTextChar"/>
    <w:link w:val="CommentSubject"/>
    <w:uiPriority w:val="99"/>
    <w:semiHidden/>
    <w:rsid w:val="00CA5782"/>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CA578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782"/>
    <w:rPr>
      <w:rFonts w:ascii="Segoe UI" w:eastAsia="Times New Roman" w:hAnsi="Segoe UI" w:cs="Segoe UI"/>
      <w:sz w:val="18"/>
      <w:szCs w:val="18"/>
      <w:lang w:val="en-GB"/>
    </w:rPr>
  </w:style>
  <w:style w:type="table" w:styleId="TableGrid">
    <w:name w:val="Table Grid"/>
    <w:basedOn w:val="TableNormal"/>
    <w:uiPriority w:val="39"/>
    <w:rsid w:val="00E82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
    <w:name w:val="Plain Table 51"/>
    <w:basedOn w:val="TableNormal"/>
    <w:uiPriority w:val="45"/>
    <w:rsid w:val="00DD19B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41">
    <w:name w:val="Plain Table 41"/>
    <w:basedOn w:val="TableNormal"/>
    <w:uiPriority w:val="44"/>
    <w:rsid w:val="00DD19B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DD19B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ListTable21">
    <w:name w:val="List Table 21"/>
    <w:basedOn w:val="TableNormal"/>
    <w:uiPriority w:val="47"/>
    <w:rsid w:val="00B40E1A"/>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2">
    <w:name w:val="toc 2"/>
    <w:basedOn w:val="Normal"/>
    <w:next w:val="Normal"/>
    <w:autoRedefine/>
    <w:uiPriority w:val="39"/>
    <w:unhideWhenUsed/>
    <w:rsid w:val="00D90864"/>
    <w:pPr>
      <w:tabs>
        <w:tab w:val="left" w:pos="284"/>
        <w:tab w:val="right" w:leader="dot" w:pos="8100"/>
      </w:tabs>
      <w:spacing w:after="0" w:line="240" w:lineRule="auto"/>
      <w:ind w:left="709" w:right="49" w:hanging="709"/>
      <w:jc w:val="left"/>
    </w:pPr>
  </w:style>
  <w:style w:type="paragraph" w:styleId="TOC1">
    <w:name w:val="toc 1"/>
    <w:basedOn w:val="Normal"/>
    <w:next w:val="Normal"/>
    <w:autoRedefine/>
    <w:uiPriority w:val="39"/>
    <w:unhideWhenUsed/>
    <w:rsid w:val="001A4170"/>
    <w:pPr>
      <w:tabs>
        <w:tab w:val="right" w:leader="dot" w:pos="8100"/>
      </w:tabs>
      <w:spacing w:before="240" w:after="0" w:line="276" w:lineRule="auto"/>
      <w:ind w:left="709" w:right="28" w:hanging="709"/>
      <w:jc w:val="left"/>
    </w:pPr>
    <w:rPr>
      <w:rFonts w:asciiTheme="majorBidi" w:hAnsiTheme="majorBidi"/>
      <w:b/>
      <w:bCs/>
    </w:rPr>
  </w:style>
  <w:style w:type="paragraph" w:styleId="TOC3">
    <w:name w:val="toc 3"/>
    <w:basedOn w:val="Normal"/>
    <w:next w:val="Normal"/>
    <w:autoRedefine/>
    <w:uiPriority w:val="39"/>
    <w:unhideWhenUsed/>
    <w:rsid w:val="008B2254"/>
    <w:pPr>
      <w:tabs>
        <w:tab w:val="left" w:pos="993"/>
        <w:tab w:val="left" w:pos="1418"/>
        <w:tab w:val="left" w:pos="1760"/>
        <w:tab w:val="right" w:leader="dot" w:pos="8100"/>
      </w:tabs>
      <w:spacing w:after="0" w:line="240" w:lineRule="auto"/>
      <w:ind w:left="1418" w:right="49" w:hanging="709"/>
      <w:jc w:val="left"/>
    </w:pPr>
    <w:rPr>
      <w:rFonts w:asciiTheme="majorBidi" w:eastAsiaTheme="minorHAnsi" w:hAnsiTheme="majorBidi" w:cstheme="majorBidi"/>
      <w:bCs/>
      <w:lang w:eastAsia="zh-CN"/>
    </w:rPr>
  </w:style>
  <w:style w:type="character" w:styleId="Hyperlink">
    <w:name w:val="Hyperlink"/>
    <w:basedOn w:val="DefaultParagraphFont"/>
    <w:uiPriority w:val="99"/>
    <w:unhideWhenUsed/>
    <w:rsid w:val="001E36EA"/>
    <w:rPr>
      <w:color w:val="0563C1" w:themeColor="hyperlink"/>
      <w:u w:val="single"/>
    </w:rPr>
  </w:style>
  <w:style w:type="paragraph" w:styleId="TOCHeading">
    <w:name w:val="TOC Heading"/>
    <w:basedOn w:val="Heading1"/>
    <w:next w:val="Normal"/>
    <w:uiPriority w:val="39"/>
    <w:unhideWhenUsed/>
    <w:qFormat/>
    <w:rsid w:val="00AB7815"/>
    <w:pPr>
      <w:keepLines/>
      <w:numPr>
        <w:numId w:val="0"/>
      </w:numPr>
      <w:spacing w:line="259" w:lineRule="auto"/>
      <w:jc w:val="left"/>
      <w:outlineLvl w:val="9"/>
    </w:pPr>
    <w:rPr>
      <w:rFonts w:asciiTheme="majorHAnsi" w:hAnsiTheme="majorHAnsi"/>
      <w:b w:val="0"/>
      <w:bCs w:val="0"/>
      <w:color w:val="2E74B5" w:themeColor="accent1" w:themeShade="BF"/>
      <w:kern w:val="0"/>
      <w:sz w:val="32"/>
      <w:lang w:val="en-US"/>
    </w:rPr>
  </w:style>
  <w:style w:type="paragraph" w:styleId="NormalWeb">
    <w:name w:val="Normal (Web)"/>
    <w:basedOn w:val="Normal"/>
    <w:uiPriority w:val="99"/>
    <w:unhideWhenUsed/>
    <w:rsid w:val="00321697"/>
    <w:pPr>
      <w:spacing w:before="100" w:beforeAutospacing="1" w:after="100" w:afterAutospacing="1" w:line="240" w:lineRule="auto"/>
      <w:jc w:val="left"/>
    </w:pPr>
    <w:rPr>
      <w:szCs w:val="24"/>
      <w:lang w:eastAsia="en-GB"/>
    </w:rPr>
  </w:style>
  <w:style w:type="paragraph" w:styleId="TOC4">
    <w:name w:val="toc 4"/>
    <w:basedOn w:val="Normal"/>
    <w:next w:val="Normal"/>
    <w:autoRedefine/>
    <w:uiPriority w:val="39"/>
    <w:unhideWhenUsed/>
    <w:rsid w:val="00D90864"/>
    <w:pPr>
      <w:tabs>
        <w:tab w:val="left" w:pos="1760"/>
        <w:tab w:val="left" w:pos="2610"/>
        <w:tab w:val="right" w:leader="dot" w:pos="8100"/>
      </w:tabs>
      <w:spacing w:after="0" w:line="240" w:lineRule="auto"/>
      <w:ind w:left="2430" w:right="49" w:hanging="1012"/>
      <w:jc w:val="left"/>
    </w:pPr>
  </w:style>
  <w:style w:type="paragraph" w:styleId="TOC5">
    <w:name w:val="toc 5"/>
    <w:basedOn w:val="Normal"/>
    <w:next w:val="Normal"/>
    <w:autoRedefine/>
    <w:uiPriority w:val="39"/>
    <w:unhideWhenUsed/>
    <w:rsid w:val="00CB7D50"/>
    <w:pPr>
      <w:spacing w:after="100" w:line="259" w:lineRule="auto"/>
      <w:ind w:left="880"/>
      <w:jc w:val="left"/>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CB7D50"/>
    <w:pPr>
      <w:spacing w:after="100" w:line="259" w:lineRule="auto"/>
      <w:ind w:left="110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CB7D50"/>
    <w:pPr>
      <w:spacing w:after="100" w:line="259" w:lineRule="auto"/>
      <w:ind w:left="132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CB7D50"/>
    <w:pPr>
      <w:spacing w:after="100" w:line="259" w:lineRule="auto"/>
      <w:ind w:left="154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CB7D50"/>
    <w:pPr>
      <w:spacing w:after="100" w:line="259" w:lineRule="auto"/>
      <w:ind w:left="1760"/>
      <w:jc w:val="left"/>
    </w:pPr>
    <w:rPr>
      <w:rFonts w:asciiTheme="minorHAnsi" w:eastAsiaTheme="minorEastAsia" w:hAnsiTheme="minorHAnsi" w:cstheme="minorBidi"/>
      <w:sz w:val="22"/>
      <w:szCs w:val="22"/>
      <w:lang w:eastAsia="en-GB"/>
    </w:rPr>
  </w:style>
  <w:style w:type="table" w:customStyle="1" w:styleId="Style1">
    <w:name w:val="Style1"/>
    <w:basedOn w:val="TableNormal"/>
    <w:uiPriority w:val="99"/>
    <w:rsid w:val="00162C03"/>
    <w:pPr>
      <w:spacing w:after="0" w:line="240" w:lineRule="auto"/>
    </w:pPr>
    <w:rPr>
      <w:rFonts w:asciiTheme="majorBidi" w:hAnsiTheme="majorBidi"/>
      <w:sz w:val="24"/>
    </w:rPr>
    <w:tblPr/>
  </w:style>
  <w:style w:type="paragraph" w:styleId="Caption">
    <w:name w:val="caption"/>
    <w:aliases w:val="Caption Figures"/>
    <w:basedOn w:val="Normal"/>
    <w:next w:val="Normal"/>
    <w:autoRedefine/>
    <w:uiPriority w:val="35"/>
    <w:unhideWhenUsed/>
    <w:qFormat/>
    <w:rsid w:val="00027659"/>
    <w:pPr>
      <w:keepNext/>
      <w:spacing w:after="360" w:line="240" w:lineRule="auto"/>
      <w:jc w:val="left"/>
    </w:pPr>
    <w:rPr>
      <w:rFonts w:asciiTheme="majorBidi" w:hAnsiTheme="majorBidi" w:cstheme="majorBidi"/>
      <w:szCs w:val="24"/>
      <w:lang w:val="en-US"/>
    </w:rPr>
  </w:style>
  <w:style w:type="paragraph" w:styleId="TableofFigures">
    <w:name w:val="table of figures"/>
    <w:basedOn w:val="Normal"/>
    <w:next w:val="Normal"/>
    <w:uiPriority w:val="99"/>
    <w:unhideWhenUsed/>
    <w:rsid w:val="00965437"/>
    <w:pPr>
      <w:spacing w:after="0"/>
    </w:pPr>
  </w:style>
  <w:style w:type="paragraph" w:customStyle="1" w:styleId="Default">
    <w:name w:val="Default"/>
    <w:rsid w:val="00C068AC"/>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NoSpacing">
    <w:name w:val="No Spacing"/>
    <w:link w:val="NoSpacingChar"/>
    <w:uiPriority w:val="1"/>
    <w:qFormat/>
    <w:rsid w:val="00C817F7"/>
    <w:pPr>
      <w:spacing w:after="0" w:line="240" w:lineRule="auto"/>
      <w:jc w:val="both"/>
    </w:pPr>
    <w:rPr>
      <w:rFonts w:ascii="Times New Roman" w:eastAsia="Times New Roman" w:hAnsi="Times New Roman" w:cs="Times New Roman"/>
      <w:sz w:val="24"/>
      <w:szCs w:val="20"/>
      <w:lang w:val="en-GB"/>
    </w:rPr>
  </w:style>
  <w:style w:type="character" w:customStyle="1" w:styleId="NoSpacingChar">
    <w:name w:val="No Spacing Char"/>
    <w:basedOn w:val="DefaultParagraphFont"/>
    <w:link w:val="NoSpacing"/>
    <w:uiPriority w:val="1"/>
    <w:rsid w:val="001C252D"/>
    <w:rPr>
      <w:rFonts w:ascii="Times New Roman" w:eastAsia="Times New Roman" w:hAnsi="Times New Roman" w:cs="Times New Roman"/>
      <w:sz w:val="24"/>
      <w:szCs w:val="20"/>
      <w:lang w:val="en-GB"/>
    </w:rPr>
  </w:style>
  <w:style w:type="character" w:styleId="Emphasis">
    <w:name w:val="Emphasis"/>
    <w:basedOn w:val="DefaultParagraphFont"/>
    <w:uiPriority w:val="20"/>
    <w:qFormat/>
    <w:rsid w:val="00700F81"/>
    <w:rPr>
      <w:i/>
      <w:iCs/>
    </w:rPr>
  </w:style>
  <w:style w:type="character" w:customStyle="1" w:styleId="UnresolvedMention1">
    <w:name w:val="Unresolved Mention1"/>
    <w:basedOn w:val="DefaultParagraphFont"/>
    <w:uiPriority w:val="99"/>
    <w:semiHidden/>
    <w:unhideWhenUsed/>
    <w:rsid w:val="0098628C"/>
    <w:rPr>
      <w:color w:val="605E5C"/>
      <w:shd w:val="clear" w:color="auto" w:fill="E1DFDD"/>
    </w:rPr>
  </w:style>
  <w:style w:type="paragraph" w:styleId="Revision">
    <w:name w:val="Revision"/>
    <w:hidden/>
    <w:uiPriority w:val="99"/>
    <w:semiHidden/>
    <w:rsid w:val="00C22CB2"/>
    <w:pPr>
      <w:spacing w:after="0" w:line="240" w:lineRule="auto"/>
    </w:pPr>
    <w:rPr>
      <w:rFonts w:ascii="Times New Roman" w:eastAsia="Times New Roman" w:hAnsi="Times New Roman" w:cs="Times New Roman"/>
      <w:sz w:val="24"/>
      <w:szCs w:val="20"/>
      <w:lang w:val="en-GB"/>
    </w:rPr>
  </w:style>
  <w:style w:type="character" w:customStyle="1" w:styleId="UnresolvedMention2">
    <w:name w:val="Unresolved Mention2"/>
    <w:basedOn w:val="DefaultParagraphFont"/>
    <w:uiPriority w:val="99"/>
    <w:semiHidden/>
    <w:unhideWhenUsed/>
    <w:rsid w:val="00E74DA3"/>
    <w:rPr>
      <w:color w:val="605E5C"/>
      <w:shd w:val="clear" w:color="auto" w:fill="E1DFDD"/>
    </w:rPr>
  </w:style>
  <w:style w:type="character" w:styleId="HTMLCite">
    <w:name w:val="HTML Cite"/>
    <w:basedOn w:val="DefaultParagraphFont"/>
    <w:uiPriority w:val="99"/>
    <w:semiHidden/>
    <w:unhideWhenUsed/>
    <w:rsid w:val="00B84589"/>
    <w:rPr>
      <w:i/>
      <w:iCs/>
    </w:rPr>
  </w:style>
  <w:style w:type="character" w:styleId="FollowedHyperlink">
    <w:name w:val="FollowedHyperlink"/>
    <w:basedOn w:val="DefaultParagraphFont"/>
    <w:uiPriority w:val="99"/>
    <w:semiHidden/>
    <w:unhideWhenUsed/>
    <w:rsid w:val="004747F1"/>
    <w:rPr>
      <w:color w:val="954F72" w:themeColor="followedHyperlink"/>
      <w:u w:val="single"/>
    </w:rPr>
  </w:style>
  <w:style w:type="table" w:styleId="ListTable6Colorful">
    <w:name w:val="List Table 6 Colorful"/>
    <w:basedOn w:val="TableNormal"/>
    <w:uiPriority w:val="51"/>
    <w:rsid w:val="001E139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odyText">
    <w:name w:val="Body Text"/>
    <w:basedOn w:val="Normal"/>
    <w:link w:val="BodyTextChar"/>
    <w:uiPriority w:val="1"/>
    <w:qFormat/>
    <w:rsid w:val="00D05919"/>
    <w:pPr>
      <w:spacing w:after="360"/>
    </w:pPr>
    <w:rPr>
      <w:lang w:val="en-US"/>
    </w:rPr>
  </w:style>
  <w:style w:type="character" w:customStyle="1" w:styleId="BodyTextChar">
    <w:name w:val="Body Text Char"/>
    <w:basedOn w:val="DefaultParagraphFont"/>
    <w:link w:val="BodyText"/>
    <w:uiPriority w:val="1"/>
    <w:rsid w:val="00D05919"/>
    <w:rPr>
      <w:rFonts w:ascii="Times New Roman" w:eastAsia="Times New Roman" w:hAnsi="Times New Roman" w:cs="Times New Roman"/>
      <w:sz w:val="24"/>
      <w:szCs w:val="20"/>
    </w:rPr>
  </w:style>
  <w:style w:type="character" w:styleId="PageNumber">
    <w:name w:val="page number"/>
    <w:basedOn w:val="DefaultParagraphFont"/>
    <w:rsid w:val="00D05919"/>
  </w:style>
  <w:style w:type="character" w:styleId="PlaceholderText">
    <w:name w:val="Placeholder Text"/>
    <w:uiPriority w:val="99"/>
    <w:semiHidden/>
    <w:rsid w:val="00D05919"/>
    <w:rPr>
      <w:color w:val="808080"/>
    </w:rPr>
  </w:style>
  <w:style w:type="paragraph" w:customStyle="1" w:styleId="Year">
    <w:name w:val="Year"/>
    <w:basedOn w:val="Normal"/>
    <w:qFormat/>
    <w:rsid w:val="00D05919"/>
    <w:pPr>
      <w:spacing w:after="0" w:line="240" w:lineRule="auto"/>
      <w:jc w:val="center"/>
    </w:pPr>
    <w:rPr>
      <w:rFonts w:eastAsia="Calibri"/>
      <w:b/>
      <w:sz w:val="28"/>
      <w:szCs w:val="28"/>
    </w:rPr>
  </w:style>
  <w:style w:type="paragraph" w:customStyle="1" w:styleId="ThesisTitle">
    <w:name w:val="ThesisTitle"/>
    <w:basedOn w:val="Normal"/>
    <w:qFormat/>
    <w:rsid w:val="00D05919"/>
    <w:pPr>
      <w:spacing w:after="2800" w:line="240" w:lineRule="auto"/>
      <w:jc w:val="center"/>
    </w:pPr>
    <w:rPr>
      <w:rFonts w:eastAsia="Calibri"/>
      <w:b/>
      <w:caps/>
      <w:sz w:val="28"/>
      <w:szCs w:val="22"/>
    </w:rPr>
  </w:style>
  <w:style w:type="paragraph" w:customStyle="1" w:styleId="Author">
    <w:name w:val="Author"/>
    <w:basedOn w:val="ThesisTitle"/>
    <w:qFormat/>
    <w:rsid w:val="00D05919"/>
    <w:pPr>
      <w:spacing w:after="4400"/>
    </w:pPr>
    <w:rPr>
      <w:lang w:val="en-US"/>
    </w:rPr>
  </w:style>
  <w:style w:type="paragraph" w:customStyle="1" w:styleId="Pre-ChapterHeadings">
    <w:name w:val="Pre-Chapter Headings"/>
    <w:basedOn w:val="Normal"/>
    <w:next w:val="Normal"/>
    <w:link w:val="Pre-ChapterHeadingsChar"/>
    <w:qFormat/>
    <w:rsid w:val="00D05919"/>
    <w:pPr>
      <w:contextualSpacing/>
      <w:jc w:val="center"/>
    </w:pPr>
    <w:rPr>
      <w:rFonts w:eastAsia="Calibri"/>
      <w:b/>
      <w:sz w:val="28"/>
      <w:szCs w:val="22"/>
    </w:rPr>
  </w:style>
  <w:style w:type="paragraph" w:customStyle="1" w:styleId="Abstract">
    <w:name w:val="Abstract"/>
    <w:basedOn w:val="Normal"/>
    <w:qFormat/>
    <w:rsid w:val="00D05919"/>
    <w:pPr>
      <w:spacing w:after="0"/>
    </w:pPr>
    <w:rPr>
      <w:rFonts w:eastAsia="Calibri"/>
      <w:szCs w:val="22"/>
    </w:rPr>
  </w:style>
  <w:style w:type="paragraph" w:customStyle="1" w:styleId="Pre-ChapterBodyText">
    <w:name w:val="Pre-Chapter Body Text"/>
    <w:basedOn w:val="Normal"/>
    <w:qFormat/>
    <w:rsid w:val="00D05919"/>
    <w:pPr>
      <w:spacing w:line="360" w:lineRule="auto"/>
      <w:contextualSpacing/>
    </w:pPr>
    <w:rPr>
      <w:rFonts w:eastAsia="Calibri"/>
      <w:szCs w:val="22"/>
    </w:rPr>
  </w:style>
  <w:style w:type="paragraph" w:customStyle="1" w:styleId="Style2">
    <w:name w:val="Style2"/>
    <w:next w:val="Heading1"/>
    <w:link w:val="Style2Char"/>
    <w:rsid w:val="004C6DE5"/>
    <w:pPr>
      <w:spacing w:after="240" w:line="480" w:lineRule="auto"/>
      <w:jc w:val="center"/>
    </w:pPr>
    <w:rPr>
      <w:rFonts w:ascii="Times New Roman" w:eastAsia="Times New Roman" w:hAnsi="Times New Roman" w:cs="Times New Roman"/>
      <w:b/>
      <w:sz w:val="28"/>
      <w:szCs w:val="20"/>
      <w:lang w:val="en-GB"/>
    </w:rPr>
  </w:style>
  <w:style w:type="paragraph" w:styleId="Title">
    <w:name w:val="Title"/>
    <w:basedOn w:val="Normal"/>
    <w:next w:val="Normal"/>
    <w:link w:val="TitleChar"/>
    <w:uiPriority w:val="10"/>
    <w:qFormat/>
    <w:rsid w:val="004C6D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re-ChapterHeadingsChar">
    <w:name w:val="Pre-Chapter Headings Char"/>
    <w:basedOn w:val="DefaultParagraphFont"/>
    <w:link w:val="Pre-ChapterHeadings"/>
    <w:rsid w:val="004C6DE5"/>
    <w:rPr>
      <w:rFonts w:ascii="Times New Roman" w:eastAsia="Calibri" w:hAnsi="Times New Roman" w:cs="Times New Roman"/>
      <w:b/>
      <w:sz w:val="28"/>
      <w:lang w:val="en-GB"/>
    </w:rPr>
  </w:style>
  <w:style w:type="character" w:customStyle="1" w:styleId="Style2Char">
    <w:name w:val="Style2 Char"/>
    <w:basedOn w:val="Pre-ChapterHeadingsChar"/>
    <w:link w:val="Style2"/>
    <w:rsid w:val="004C6DE5"/>
    <w:rPr>
      <w:rFonts w:ascii="Times New Roman" w:eastAsia="Times New Roman" w:hAnsi="Times New Roman" w:cs="Times New Roman"/>
      <w:b/>
      <w:sz w:val="28"/>
      <w:szCs w:val="20"/>
      <w:lang w:val="en-GB"/>
    </w:rPr>
  </w:style>
  <w:style w:type="character" w:customStyle="1" w:styleId="TitleChar">
    <w:name w:val="Title Char"/>
    <w:basedOn w:val="DefaultParagraphFont"/>
    <w:link w:val="Title"/>
    <w:uiPriority w:val="10"/>
    <w:rsid w:val="004C6DE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C6DE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4C6DE5"/>
    <w:rPr>
      <w:rFonts w:eastAsiaTheme="minorEastAsia"/>
      <w:color w:val="5A5A5A" w:themeColor="text1" w:themeTint="A5"/>
      <w:spacing w:val="15"/>
      <w:lang w:val="en-GB"/>
    </w:rPr>
  </w:style>
  <w:style w:type="character" w:styleId="SubtleEmphasis">
    <w:name w:val="Subtle Emphasis"/>
    <w:basedOn w:val="DefaultParagraphFont"/>
    <w:uiPriority w:val="19"/>
    <w:qFormat/>
    <w:rsid w:val="004C6DE5"/>
    <w:rPr>
      <w:i/>
      <w:iCs/>
      <w:color w:val="404040" w:themeColor="text1" w:themeTint="BF"/>
    </w:rPr>
  </w:style>
  <w:style w:type="character" w:styleId="IntenseEmphasis">
    <w:name w:val="Intense Emphasis"/>
    <w:basedOn w:val="DefaultParagraphFont"/>
    <w:uiPriority w:val="21"/>
    <w:qFormat/>
    <w:rsid w:val="004C6DE5"/>
    <w:rPr>
      <w:i/>
      <w:iCs/>
      <w:color w:val="5B9BD5" w:themeColor="accent1"/>
    </w:rPr>
  </w:style>
  <w:style w:type="character" w:styleId="Strong">
    <w:name w:val="Strong"/>
    <w:basedOn w:val="DefaultParagraphFont"/>
    <w:uiPriority w:val="22"/>
    <w:qFormat/>
    <w:rsid w:val="004C6DE5"/>
    <w:rPr>
      <w:b/>
      <w:bCs/>
    </w:rPr>
  </w:style>
  <w:style w:type="paragraph" w:styleId="Quote">
    <w:name w:val="Quote"/>
    <w:basedOn w:val="Normal"/>
    <w:next w:val="Normal"/>
    <w:link w:val="QuoteChar"/>
    <w:uiPriority w:val="29"/>
    <w:qFormat/>
    <w:rsid w:val="004C6DE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C6DE5"/>
    <w:rPr>
      <w:rFonts w:ascii="Times New Roman" w:eastAsia="Times New Roman" w:hAnsi="Times New Roman" w:cs="Times New Roman"/>
      <w:i/>
      <w:iCs/>
      <w:color w:val="404040" w:themeColor="text1" w:themeTint="BF"/>
      <w:sz w:val="24"/>
      <w:szCs w:val="20"/>
      <w:lang w:val="en-GB"/>
    </w:rPr>
  </w:style>
  <w:style w:type="paragraph" w:styleId="IntenseQuote">
    <w:name w:val="Intense Quote"/>
    <w:basedOn w:val="Normal"/>
    <w:next w:val="Normal"/>
    <w:link w:val="IntenseQuoteChar"/>
    <w:uiPriority w:val="30"/>
    <w:qFormat/>
    <w:rsid w:val="004C6DE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C6DE5"/>
    <w:rPr>
      <w:rFonts w:ascii="Times New Roman" w:eastAsia="Times New Roman" w:hAnsi="Times New Roman" w:cs="Times New Roman"/>
      <w:i/>
      <w:iCs/>
      <w:color w:val="5B9BD5" w:themeColor="accent1"/>
      <w:sz w:val="24"/>
      <w:szCs w:val="20"/>
      <w:lang w:val="en-GB"/>
    </w:rPr>
  </w:style>
  <w:style w:type="character" w:styleId="SubtleReference">
    <w:name w:val="Subtle Reference"/>
    <w:basedOn w:val="DefaultParagraphFont"/>
    <w:uiPriority w:val="31"/>
    <w:qFormat/>
    <w:rsid w:val="004C6DE5"/>
    <w:rPr>
      <w:smallCaps/>
      <w:color w:val="5A5A5A" w:themeColor="text1" w:themeTint="A5"/>
    </w:rPr>
  </w:style>
  <w:style w:type="character" w:styleId="IntenseReference">
    <w:name w:val="Intense Reference"/>
    <w:basedOn w:val="DefaultParagraphFont"/>
    <w:uiPriority w:val="32"/>
    <w:qFormat/>
    <w:rsid w:val="004C6DE5"/>
    <w:rPr>
      <w:b/>
      <w:bCs/>
      <w:smallCaps/>
      <w:color w:val="5B9BD5" w:themeColor="accent1"/>
      <w:spacing w:val="5"/>
    </w:rPr>
  </w:style>
  <w:style w:type="character" w:styleId="BookTitle">
    <w:name w:val="Book Title"/>
    <w:basedOn w:val="DefaultParagraphFont"/>
    <w:uiPriority w:val="33"/>
    <w:qFormat/>
    <w:rsid w:val="004C6DE5"/>
    <w:rPr>
      <w:b/>
      <w:bCs/>
      <w:i/>
      <w:iCs/>
      <w:spacing w:val="5"/>
    </w:rPr>
  </w:style>
  <w:style w:type="paragraph" w:customStyle="1" w:styleId="TableParagraph">
    <w:name w:val="Table Paragraph"/>
    <w:basedOn w:val="Normal"/>
    <w:uiPriority w:val="1"/>
    <w:qFormat/>
    <w:rsid w:val="006973A1"/>
    <w:pPr>
      <w:widowControl w:val="0"/>
      <w:autoSpaceDE w:val="0"/>
      <w:autoSpaceDN w:val="0"/>
      <w:spacing w:after="0" w:line="240" w:lineRule="auto"/>
      <w:jc w:val="left"/>
    </w:pPr>
    <w:rPr>
      <w:sz w:val="22"/>
      <w:szCs w:val="22"/>
      <w:lang w:val="en-US" w:bidi="en-US"/>
    </w:rPr>
  </w:style>
  <w:style w:type="table" w:customStyle="1" w:styleId="LightShading1">
    <w:name w:val="Light Shading1"/>
    <w:basedOn w:val="TableNormal"/>
    <w:next w:val="LightShading"/>
    <w:uiPriority w:val="60"/>
    <w:rsid w:val="006973A1"/>
    <w:pPr>
      <w:spacing w:after="0" w:line="240" w:lineRule="auto"/>
    </w:pPr>
    <w:rPr>
      <w:color w:val="000000"/>
    </w:rPr>
    <w:tblPr>
      <w:tblStyleRowBandSize w:val="1"/>
      <w:tblStyleColBandSize w:val="1"/>
      <w:tblBorders>
        <w:top w:val="single" w:sz="8" w:space="0" w:color="000000"/>
        <w:bottom w:val="single" w:sz="8" w:space="0" w:color="000000"/>
      </w:tblBorders>
    </w:tblPr>
    <w:tcPr>
      <w:shd w:val="clear" w:color="auto" w:fill="FFFFFF"/>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
    <w:name w:val="Light Shading"/>
    <w:basedOn w:val="TableNormal"/>
    <w:uiPriority w:val="60"/>
    <w:semiHidden/>
    <w:unhideWhenUsed/>
    <w:rsid w:val="006973A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idTable1Light">
    <w:name w:val="Grid Table 1 Light"/>
    <w:basedOn w:val="TableNormal"/>
    <w:uiPriority w:val="46"/>
    <w:rsid w:val="006973A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6973A1"/>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92171D"/>
    <w:rPr>
      <w:color w:val="605E5C"/>
      <w:shd w:val="clear" w:color="auto" w:fill="E1DFDD"/>
    </w:rPr>
  </w:style>
  <w:style w:type="paragraph" w:customStyle="1" w:styleId="CaptionTable">
    <w:name w:val="Caption Table"/>
    <w:basedOn w:val="Caption"/>
    <w:autoRedefine/>
    <w:qFormat/>
    <w:rsid w:val="00DF1E1E"/>
    <w:pPr>
      <w:spacing w:after="0"/>
    </w:pPr>
  </w:style>
  <w:style w:type="table" w:customStyle="1" w:styleId="TableGrid1">
    <w:name w:val="Table Grid1"/>
    <w:basedOn w:val="TableNormal"/>
    <w:next w:val="TableGrid"/>
    <w:uiPriority w:val="39"/>
    <w:rsid w:val="000A6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d-underline">
    <w:name w:val="red-underline"/>
    <w:basedOn w:val="DefaultParagraphFont"/>
    <w:rsid w:val="00A7299F"/>
  </w:style>
  <w:style w:type="paragraph" w:customStyle="1" w:styleId="root-block-node">
    <w:name w:val="root-block-node"/>
    <w:basedOn w:val="Normal"/>
    <w:rsid w:val="0058459D"/>
    <w:pPr>
      <w:spacing w:before="100" w:beforeAutospacing="1" w:after="100" w:afterAutospacing="1" w:line="240" w:lineRule="auto"/>
      <w:jc w:val="left"/>
    </w:pPr>
    <w:rPr>
      <w:noProof w:val="0"/>
      <w:szCs w:val="24"/>
      <w:lang w:eastAsia="en-GB"/>
    </w:rPr>
  </w:style>
  <w:style w:type="character" w:customStyle="1" w:styleId="blue-underline">
    <w:name w:val="blue-underline"/>
    <w:basedOn w:val="DefaultParagraphFont"/>
    <w:rsid w:val="00243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50601">
      <w:bodyDiv w:val="1"/>
      <w:marLeft w:val="0"/>
      <w:marRight w:val="0"/>
      <w:marTop w:val="0"/>
      <w:marBottom w:val="0"/>
      <w:divBdr>
        <w:top w:val="none" w:sz="0" w:space="0" w:color="auto"/>
        <w:left w:val="none" w:sz="0" w:space="0" w:color="auto"/>
        <w:bottom w:val="none" w:sz="0" w:space="0" w:color="auto"/>
        <w:right w:val="none" w:sz="0" w:space="0" w:color="auto"/>
      </w:divBdr>
    </w:div>
    <w:div w:id="30618122">
      <w:bodyDiv w:val="1"/>
      <w:marLeft w:val="0"/>
      <w:marRight w:val="0"/>
      <w:marTop w:val="0"/>
      <w:marBottom w:val="0"/>
      <w:divBdr>
        <w:top w:val="none" w:sz="0" w:space="0" w:color="auto"/>
        <w:left w:val="none" w:sz="0" w:space="0" w:color="auto"/>
        <w:bottom w:val="none" w:sz="0" w:space="0" w:color="auto"/>
        <w:right w:val="none" w:sz="0" w:space="0" w:color="auto"/>
      </w:divBdr>
      <w:divsChild>
        <w:div w:id="1805124074">
          <w:marLeft w:val="0"/>
          <w:marRight w:val="0"/>
          <w:marTop w:val="0"/>
          <w:marBottom w:val="0"/>
          <w:divBdr>
            <w:top w:val="none" w:sz="0" w:space="0" w:color="auto"/>
            <w:left w:val="none" w:sz="0" w:space="0" w:color="auto"/>
            <w:bottom w:val="none" w:sz="0" w:space="0" w:color="auto"/>
            <w:right w:val="none" w:sz="0" w:space="0" w:color="auto"/>
          </w:divBdr>
          <w:divsChild>
            <w:div w:id="715935706">
              <w:marLeft w:val="0"/>
              <w:marRight w:val="0"/>
              <w:marTop w:val="0"/>
              <w:marBottom w:val="0"/>
              <w:divBdr>
                <w:top w:val="none" w:sz="0" w:space="0" w:color="auto"/>
                <w:left w:val="none" w:sz="0" w:space="0" w:color="auto"/>
                <w:bottom w:val="none" w:sz="0" w:space="0" w:color="auto"/>
                <w:right w:val="none" w:sz="0" w:space="0" w:color="auto"/>
              </w:divBdr>
              <w:divsChild>
                <w:div w:id="204146242">
                  <w:marLeft w:val="0"/>
                  <w:marRight w:val="0"/>
                  <w:marTop w:val="0"/>
                  <w:marBottom w:val="0"/>
                  <w:divBdr>
                    <w:top w:val="none" w:sz="0" w:space="0" w:color="auto"/>
                    <w:left w:val="none" w:sz="0" w:space="0" w:color="auto"/>
                    <w:bottom w:val="none" w:sz="0" w:space="0" w:color="auto"/>
                    <w:right w:val="none" w:sz="0" w:space="0" w:color="auto"/>
                  </w:divBdr>
                  <w:divsChild>
                    <w:div w:id="359818074">
                      <w:marLeft w:val="0"/>
                      <w:marRight w:val="0"/>
                      <w:marTop w:val="0"/>
                      <w:marBottom w:val="0"/>
                      <w:divBdr>
                        <w:top w:val="none" w:sz="0" w:space="0" w:color="auto"/>
                        <w:left w:val="none" w:sz="0" w:space="0" w:color="auto"/>
                        <w:bottom w:val="none" w:sz="0" w:space="0" w:color="auto"/>
                        <w:right w:val="none" w:sz="0" w:space="0" w:color="auto"/>
                      </w:divBdr>
                      <w:divsChild>
                        <w:div w:id="748503345">
                          <w:marLeft w:val="0"/>
                          <w:marRight w:val="0"/>
                          <w:marTop w:val="0"/>
                          <w:marBottom w:val="0"/>
                          <w:divBdr>
                            <w:top w:val="none" w:sz="0" w:space="0" w:color="auto"/>
                            <w:left w:val="none" w:sz="0" w:space="0" w:color="auto"/>
                            <w:bottom w:val="none" w:sz="0" w:space="0" w:color="auto"/>
                            <w:right w:val="none" w:sz="0" w:space="0" w:color="auto"/>
                          </w:divBdr>
                          <w:divsChild>
                            <w:div w:id="74522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76472">
      <w:bodyDiv w:val="1"/>
      <w:marLeft w:val="0"/>
      <w:marRight w:val="0"/>
      <w:marTop w:val="0"/>
      <w:marBottom w:val="0"/>
      <w:divBdr>
        <w:top w:val="none" w:sz="0" w:space="0" w:color="auto"/>
        <w:left w:val="none" w:sz="0" w:space="0" w:color="auto"/>
        <w:bottom w:val="none" w:sz="0" w:space="0" w:color="auto"/>
        <w:right w:val="none" w:sz="0" w:space="0" w:color="auto"/>
      </w:divBdr>
    </w:div>
    <w:div w:id="56168763">
      <w:bodyDiv w:val="1"/>
      <w:marLeft w:val="0"/>
      <w:marRight w:val="0"/>
      <w:marTop w:val="0"/>
      <w:marBottom w:val="0"/>
      <w:divBdr>
        <w:top w:val="none" w:sz="0" w:space="0" w:color="auto"/>
        <w:left w:val="none" w:sz="0" w:space="0" w:color="auto"/>
        <w:bottom w:val="none" w:sz="0" w:space="0" w:color="auto"/>
        <w:right w:val="none" w:sz="0" w:space="0" w:color="auto"/>
      </w:divBdr>
    </w:div>
    <w:div w:id="64880885">
      <w:bodyDiv w:val="1"/>
      <w:marLeft w:val="0"/>
      <w:marRight w:val="0"/>
      <w:marTop w:val="0"/>
      <w:marBottom w:val="0"/>
      <w:divBdr>
        <w:top w:val="none" w:sz="0" w:space="0" w:color="auto"/>
        <w:left w:val="none" w:sz="0" w:space="0" w:color="auto"/>
        <w:bottom w:val="none" w:sz="0" w:space="0" w:color="auto"/>
        <w:right w:val="none" w:sz="0" w:space="0" w:color="auto"/>
      </w:divBdr>
    </w:div>
    <w:div w:id="70658714">
      <w:bodyDiv w:val="1"/>
      <w:marLeft w:val="0"/>
      <w:marRight w:val="0"/>
      <w:marTop w:val="0"/>
      <w:marBottom w:val="0"/>
      <w:divBdr>
        <w:top w:val="none" w:sz="0" w:space="0" w:color="auto"/>
        <w:left w:val="none" w:sz="0" w:space="0" w:color="auto"/>
        <w:bottom w:val="none" w:sz="0" w:space="0" w:color="auto"/>
        <w:right w:val="none" w:sz="0" w:space="0" w:color="auto"/>
      </w:divBdr>
    </w:div>
    <w:div w:id="77483001">
      <w:bodyDiv w:val="1"/>
      <w:marLeft w:val="0"/>
      <w:marRight w:val="0"/>
      <w:marTop w:val="0"/>
      <w:marBottom w:val="0"/>
      <w:divBdr>
        <w:top w:val="none" w:sz="0" w:space="0" w:color="auto"/>
        <w:left w:val="none" w:sz="0" w:space="0" w:color="auto"/>
        <w:bottom w:val="none" w:sz="0" w:space="0" w:color="auto"/>
        <w:right w:val="none" w:sz="0" w:space="0" w:color="auto"/>
      </w:divBdr>
    </w:div>
    <w:div w:id="82651347">
      <w:bodyDiv w:val="1"/>
      <w:marLeft w:val="0"/>
      <w:marRight w:val="0"/>
      <w:marTop w:val="0"/>
      <w:marBottom w:val="0"/>
      <w:divBdr>
        <w:top w:val="none" w:sz="0" w:space="0" w:color="auto"/>
        <w:left w:val="none" w:sz="0" w:space="0" w:color="auto"/>
        <w:bottom w:val="none" w:sz="0" w:space="0" w:color="auto"/>
        <w:right w:val="none" w:sz="0" w:space="0" w:color="auto"/>
      </w:divBdr>
    </w:div>
    <w:div w:id="104471496">
      <w:bodyDiv w:val="1"/>
      <w:marLeft w:val="0"/>
      <w:marRight w:val="0"/>
      <w:marTop w:val="0"/>
      <w:marBottom w:val="0"/>
      <w:divBdr>
        <w:top w:val="none" w:sz="0" w:space="0" w:color="auto"/>
        <w:left w:val="none" w:sz="0" w:space="0" w:color="auto"/>
        <w:bottom w:val="none" w:sz="0" w:space="0" w:color="auto"/>
        <w:right w:val="none" w:sz="0" w:space="0" w:color="auto"/>
      </w:divBdr>
    </w:div>
    <w:div w:id="112865246">
      <w:bodyDiv w:val="1"/>
      <w:marLeft w:val="0"/>
      <w:marRight w:val="0"/>
      <w:marTop w:val="0"/>
      <w:marBottom w:val="0"/>
      <w:divBdr>
        <w:top w:val="none" w:sz="0" w:space="0" w:color="auto"/>
        <w:left w:val="none" w:sz="0" w:space="0" w:color="auto"/>
        <w:bottom w:val="none" w:sz="0" w:space="0" w:color="auto"/>
        <w:right w:val="none" w:sz="0" w:space="0" w:color="auto"/>
      </w:divBdr>
    </w:div>
    <w:div w:id="114295056">
      <w:bodyDiv w:val="1"/>
      <w:marLeft w:val="0"/>
      <w:marRight w:val="0"/>
      <w:marTop w:val="0"/>
      <w:marBottom w:val="0"/>
      <w:divBdr>
        <w:top w:val="none" w:sz="0" w:space="0" w:color="auto"/>
        <w:left w:val="none" w:sz="0" w:space="0" w:color="auto"/>
        <w:bottom w:val="none" w:sz="0" w:space="0" w:color="auto"/>
        <w:right w:val="none" w:sz="0" w:space="0" w:color="auto"/>
      </w:divBdr>
    </w:div>
    <w:div w:id="141585090">
      <w:bodyDiv w:val="1"/>
      <w:marLeft w:val="0"/>
      <w:marRight w:val="0"/>
      <w:marTop w:val="0"/>
      <w:marBottom w:val="0"/>
      <w:divBdr>
        <w:top w:val="none" w:sz="0" w:space="0" w:color="auto"/>
        <w:left w:val="none" w:sz="0" w:space="0" w:color="auto"/>
        <w:bottom w:val="none" w:sz="0" w:space="0" w:color="auto"/>
        <w:right w:val="none" w:sz="0" w:space="0" w:color="auto"/>
      </w:divBdr>
    </w:div>
    <w:div w:id="166748952">
      <w:bodyDiv w:val="1"/>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
        <w:div w:id="684021566">
          <w:marLeft w:val="0"/>
          <w:marRight w:val="0"/>
          <w:marTop w:val="0"/>
          <w:marBottom w:val="0"/>
          <w:divBdr>
            <w:top w:val="none" w:sz="0" w:space="0" w:color="auto"/>
            <w:left w:val="none" w:sz="0" w:space="0" w:color="auto"/>
            <w:bottom w:val="none" w:sz="0" w:space="0" w:color="auto"/>
            <w:right w:val="none" w:sz="0" w:space="0" w:color="auto"/>
          </w:divBdr>
        </w:div>
      </w:divsChild>
    </w:div>
    <w:div w:id="166872350">
      <w:bodyDiv w:val="1"/>
      <w:marLeft w:val="0"/>
      <w:marRight w:val="0"/>
      <w:marTop w:val="0"/>
      <w:marBottom w:val="0"/>
      <w:divBdr>
        <w:top w:val="none" w:sz="0" w:space="0" w:color="auto"/>
        <w:left w:val="none" w:sz="0" w:space="0" w:color="auto"/>
        <w:bottom w:val="none" w:sz="0" w:space="0" w:color="auto"/>
        <w:right w:val="none" w:sz="0" w:space="0" w:color="auto"/>
      </w:divBdr>
      <w:divsChild>
        <w:div w:id="854154383">
          <w:marLeft w:val="45"/>
          <w:marRight w:val="45"/>
          <w:marTop w:val="15"/>
          <w:marBottom w:val="0"/>
          <w:divBdr>
            <w:top w:val="none" w:sz="0" w:space="0" w:color="auto"/>
            <w:left w:val="none" w:sz="0" w:space="0" w:color="auto"/>
            <w:bottom w:val="none" w:sz="0" w:space="0" w:color="auto"/>
            <w:right w:val="none" w:sz="0" w:space="0" w:color="auto"/>
          </w:divBdr>
          <w:divsChild>
            <w:div w:id="74607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8195">
      <w:bodyDiv w:val="1"/>
      <w:marLeft w:val="0"/>
      <w:marRight w:val="0"/>
      <w:marTop w:val="0"/>
      <w:marBottom w:val="0"/>
      <w:divBdr>
        <w:top w:val="none" w:sz="0" w:space="0" w:color="auto"/>
        <w:left w:val="none" w:sz="0" w:space="0" w:color="auto"/>
        <w:bottom w:val="none" w:sz="0" w:space="0" w:color="auto"/>
        <w:right w:val="none" w:sz="0" w:space="0" w:color="auto"/>
      </w:divBdr>
    </w:div>
    <w:div w:id="201020233">
      <w:bodyDiv w:val="1"/>
      <w:marLeft w:val="0"/>
      <w:marRight w:val="0"/>
      <w:marTop w:val="0"/>
      <w:marBottom w:val="0"/>
      <w:divBdr>
        <w:top w:val="none" w:sz="0" w:space="0" w:color="auto"/>
        <w:left w:val="none" w:sz="0" w:space="0" w:color="auto"/>
        <w:bottom w:val="none" w:sz="0" w:space="0" w:color="auto"/>
        <w:right w:val="none" w:sz="0" w:space="0" w:color="auto"/>
      </w:divBdr>
    </w:div>
    <w:div w:id="204100757">
      <w:bodyDiv w:val="1"/>
      <w:marLeft w:val="0"/>
      <w:marRight w:val="0"/>
      <w:marTop w:val="0"/>
      <w:marBottom w:val="0"/>
      <w:divBdr>
        <w:top w:val="none" w:sz="0" w:space="0" w:color="auto"/>
        <w:left w:val="none" w:sz="0" w:space="0" w:color="auto"/>
        <w:bottom w:val="none" w:sz="0" w:space="0" w:color="auto"/>
        <w:right w:val="none" w:sz="0" w:space="0" w:color="auto"/>
      </w:divBdr>
    </w:div>
    <w:div w:id="205919785">
      <w:bodyDiv w:val="1"/>
      <w:marLeft w:val="0"/>
      <w:marRight w:val="0"/>
      <w:marTop w:val="0"/>
      <w:marBottom w:val="0"/>
      <w:divBdr>
        <w:top w:val="none" w:sz="0" w:space="0" w:color="auto"/>
        <w:left w:val="none" w:sz="0" w:space="0" w:color="auto"/>
        <w:bottom w:val="none" w:sz="0" w:space="0" w:color="auto"/>
        <w:right w:val="none" w:sz="0" w:space="0" w:color="auto"/>
      </w:divBdr>
      <w:divsChild>
        <w:div w:id="1416852843">
          <w:marLeft w:val="0"/>
          <w:marRight w:val="0"/>
          <w:marTop w:val="0"/>
          <w:marBottom w:val="0"/>
          <w:divBdr>
            <w:top w:val="none" w:sz="0" w:space="0" w:color="auto"/>
            <w:left w:val="none" w:sz="0" w:space="0" w:color="auto"/>
            <w:bottom w:val="none" w:sz="0" w:space="0" w:color="auto"/>
            <w:right w:val="none" w:sz="0" w:space="0" w:color="auto"/>
          </w:divBdr>
        </w:div>
      </w:divsChild>
    </w:div>
    <w:div w:id="227611657">
      <w:bodyDiv w:val="1"/>
      <w:marLeft w:val="0"/>
      <w:marRight w:val="0"/>
      <w:marTop w:val="0"/>
      <w:marBottom w:val="0"/>
      <w:divBdr>
        <w:top w:val="none" w:sz="0" w:space="0" w:color="auto"/>
        <w:left w:val="none" w:sz="0" w:space="0" w:color="auto"/>
        <w:bottom w:val="none" w:sz="0" w:space="0" w:color="auto"/>
        <w:right w:val="none" w:sz="0" w:space="0" w:color="auto"/>
      </w:divBdr>
    </w:div>
    <w:div w:id="243030430">
      <w:bodyDiv w:val="1"/>
      <w:marLeft w:val="0"/>
      <w:marRight w:val="0"/>
      <w:marTop w:val="0"/>
      <w:marBottom w:val="0"/>
      <w:divBdr>
        <w:top w:val="none" w:sz="0" w:space="0" w:color="auto"/>
        <w:left w:val="none" w:sz="0" w:space="0" w:color="auto"/>
        <w:bottom w:val="none" w:sz="0" w:space="0" w:color="auto"/>
        <w:right w:val="none" w:sz="0" w:space="0" w:color="auto"/>
      </w:divBdr>
    </w:div>
    <w:div w:id="254561047">
      <w:bodyDiv w:val="1"/>
      <w:marLeft w:val="0"/>
      <w:marRight w:val="0"/>
      <w:marTop w:val="0"/>
      <w:marBottom w:val="0"/>
      <w:divBdr>
        <w:top w:val="none" w:sz="0" w:space="0" w:color="auto"/>
        <w:left w:val="none" w:sz="0" w:space="0" w:color="auto"/>
        <w:bottom w:val="none" w:sz="0" w:space="0" w:color="auto"/>
        <w:right w:val="none" w:sz="0" w:space="0" w:color="auto"/>
      </w:divBdr>
    </w:div>
    <w:div w:id="257643628">
      <w:bodyDiv w:val="1"/>
      <w:marLeft w:val="0"/>
      <w:marRight w:val="0"/>
      <w:marTop w:val="0"/>
      <w:marBottom w:val="0"/>
      <w:divBdr>
        <w:top w:val="none" w:sz="0" w:space="0" w:color="auto"/>
        <w:left w:val="none" w:sz="0" w:space="0" w:color="auto"/>
        <w:bottom w:val="none" w:sz="0" w:space="0" w:color="auto"/>
        <w:right w:val="none" w:sz="0" w:space="0" w:color="auto"/>
      </w:divBdr>
    </w:div>
    <w:div w:id="257714482">
      <w:bodyDiv w:val="1"/>
      <w:marLeft w:val="0"/>
      <w:marRight w:val="0"/>
      <w:marTop w:val="0"/>
      <w:marBottom w:val="0"/>
      <w:divBdr>
        <w:top w:val="none" w:sz="0" w:space="0" w:color="auto"/>
        <w:left w:val="none" w:sz="0" w:space="0" w:color="auto"/>
        <w:bottom w:val="none" w:sz="0" w:space="0" w:color="auto"/>
        <w:right w:val="none" w:sz="0" w:space="0" w:color="auto"/>
      </w:divBdr>
    </w:div>
    <w:div w:id="268395509">
      <w:bodyDiv w:val="1"/>
      <w:marLeft w:val="0"/>
      <w:marRight w:val="0"/>
      <w:marTop w:val="0"/>
      <w:marBottom w:val="0"/>
      <w:divBdr>
        <w:top w:val="none" w:sz="0" w:space="0" w:color="auto"/>
        <w:left w:val="none" w:sz="0" w:space="0" w:color="auto"/>
        <w:bottom w:val="none" w:sz="0" w:space="0" w:color="auto"/>
        <w:right w:val="none" w:sz="0" w:space="0" w:color="auto"/>
      </w:divBdr>
    </w:div>
    <w:div w:id="273100510">
      <w:bodyDiv w:val="1"/>
      <w:marLeft w:val="0"/>
      <w:marRight w:val="0"/>
      <w:marTop w:val="0"/>
      <w:marBottom w:val="0"/>
      <w:divBdr>
        <w:top w:val="none" w:sz="0" w:space="0" w:color="auto"/>
        <w:left w:val="none" w:sz="0" w:space="0" w:color="auto"/>
        <w:bottom w:val="none" w:sz="0" w:space="0" w:color="auto"/>
        <w:right w:val="none" w:sz="0" w:space="0" w:color="auto"/>
      </w:divBdr>
    </w:div>
    <w:div w:id="281302524">
      <w:bodyDiv w:val="1"/>
      <w:marLeft w:val="0"/>
      <w:marRight w:val="0"/>
      <w:marTop w:val="0"/>
      <w:marBottom w:val="0"/>
      <w:divBdr>
        <w:top w:val="none" w:sz="0" w:space="0" w:color="auto"/>
        <w:left w:val="none" w:sz="0" w:space="0" w:color="auto"/>
        <w:bottom w:val="none" w:sz="0" w:space="0" w:color="auto"/>
        <w:right w:val="none" w:sz="0" w:space="0" w:color="auto"/>
      </w:divBdr>
    </w:div>
    <w:div w:id="296103608">
      <w:bodyDiv w:val="1"/>
      <w:marLeft w:val="0"/>
      <w:marRight w:val="0"/>
      <w:marTop w:val="0"/>
      <w:marBottom w:val="0"/>
      <w:divBdr>
        <w:top w:val="none" w:sz="0" w:space="0" w:color="auto"/>
        <w:left w:val="none" w:sz="0" w:space="0" w:color="auto"/>
        <w:bottom w:val="none" w:sz="0" w:space="0" w:color="auto"/>
        <w:right w:val="none" w:sz="0" w:space="0" w:color="auto"/>
      </w:divBdr>
      <w:divsChild>
        <w:div w:id="619188039">
          <w:marLeft w:val="0"/>
          <w:marRight w:val="0"/>
          <w:marTop w:val="0"/>
          <w:marBottom w:val="0"/>
          <w:divBdr>
            <w:top w:val="none" w:sz="0" w:space="0" w:color="auto"/>
            <w:left w:val="none" w:sz="0" w:space="0" w:color="auto"/>
            <w:bottom w:val="none" w:sz="0" w:space="0" w:color="auto"/>
            <w:right w:val="none" w:sz="0" w:space="0" w:color="auto"/>
          </w:divBdr>
        </w:div>
        <w:div w:id="1562326161">
          <w:marLeft w:val="0"/>
          <w:marRight w:val="0"/>
          <w:marTop w:val="0"/>
          <w:marBottom w:val="0"/>
          <w:divBdr>
            <w:top w:val="none" w:sz="0" w:space="0" w:color="auto"/>
            <w:left w:val="none" w:sz="0" w:space="0" w:color="auto"/>
            <w:bottom w:val="none" w:sz="0" w:space="0" w:color="auto"/>
            <w:right w:val="none" w:sz="0" w:space="0" w:color="auto"/>
          </w:divBdr>
        </w:div>
      </w:divsChild>
    </w:div>
    <w:div w:id="308091668">
      <w:bodyDiv w:val="1"/>
      <w:marLeft w:val="0"/>
      <w:marRight w:val="0"/>
      <w:marTop w:val="0"/>
      <w:marBottom w:val="0"/>
      <w:divBdr>
        <w:top w:val="none" w:sz="0" w:space="0" w:color="auto"/>
        <w:left w:val="none" w:sz="0" w:space="0" w:color="auto"/>
        <w:bottom w:val="none" w:sz="0" w:space="0" w:color="auto"/>
        <w:right w:val="none" w:sz="0" w:space="0" w:color="auto"/>
      </w:divBdr>
    </w:div>
    <w:div w:id="327559205">
      <w:bodyDiv w:val="1"/>
      <w:marLeft w:val="0"/>
      <w:marRight w:val="0"/>
      <w:marTop w:val="0"/>
      <w:marBottom w:val="0"/>
      <w:divBdr>
        <w:top w:val="none" w:sz="0" w:space="0" w:color="auto"/>
        <w:left w:val="none" w:sz="0" w:space="0" w:color="auto"/>
        <w:bottom w:val="none" w:sz="0" w:space="0" w:color="auto"/>
        <w:right w:val="none" w:sz="0" w:space="0" w:color="auto"/>
      </w:divBdr>
      <w:divsChild>
        <w:div w:id="1925996174">
          <w:marLeft w:val="0"/>
          <w:marRight w:val="0"/>
          <w:marTop w:val="0"/>
          <w:marBottom w:val="0"/>
          <w:divBdr>
            <w:top w:val="none" w:sz="0" w:space="0" w:color="auto"/>
            <w:left w:val="none" w:sz="0" w:space="0" w:color="auto"/>
            <w:bottom w:val="none" w:sz="0" w:space="0" w:color="auto"/>
            <w:right w:val="none" w:sz="0" w:space="0" w:color="auto"/>
          </w:divBdr>
        </w:div>
        <w:div w:id="2128427589">
          <w:marLeft w:val="0"/>
          <w:marRight w:val="0"/>
          <w:marTop w:val="0"/>
          <w:marBottom w:val="0"/>
          <w:divBdr>
            <w:top w:val="none" w:sz="0" w:space="0" w:color="auto"/>
            <w:left w:val="none" w:sz="0" w:space="0" w:color="auto"/>
            <w:bottom w:val="none" w:sz="0" w:space="0" w:color="auto"/>
            <w:right w:val="none" w:sz="0" w:space="0" w:color="auto"/>
          </w:divBdr>
        </w:div>
      </w:divsChild>
    </w:div>
    <w:div w:id="334383707">
      <w:bodyDiv w:val="1"/>
      <w:marLeft w:val="0"/>
      <w:marRight w:val="0"/>
      <w:marTop w:val="0"/>
      <w:marBottom w:val="0"/>
      <w:divBdr>
        <w:top w:val="none" w:sz="0" w:space="0" w:color="auto"/>
        <w:left w:val="none" w:sz="0" w:space="0" w:color="auto"/>
        <w:bottom w:val="none" w:sz="0" w:space="0" w:color="auto"/>
        <w:right w:val="none" w:sz="0" w:space="0" w:color="auto"/>
      </w:divBdr>
      <w:divsChild>
        <w:div w:id="534120953">
          <w:marLeft w:val="0"/>
          <w:marRight w:val="0"/>
          <w:marTop w:val="0"/>
          <w:marBottom w:val="0"/>
          <w:divBdr>
            <w:top w:val="none" w:sz="0" w:space="0" w:color="auto"/>
            <w:left w:val="none" w:sz="0" w:space="0" w:color="auto"/>
            <w:bottom w:val="none" w:sz="0" w:space="0" w:color="auto"/>
            <w:right w:val="none" w:sz="0" w:space="0" w:color="auto"/>
          </w:divBdr>
        </w:div>
        <w:div w:id="1148784361">
          <w:marLeft w:val="0"/>
          <w:marRight w:val="0"/>
          <w:marTop w:val="0"/>
          <w:marBottom w:val="0"/>
          <w:divBdr>
            <w:top w:val="none" w:sz="0" w:space="0" w:color="auto"/>
            <w:left w:val="none" w:sz="0" w:space="0" w:color="auto"/>
            <w:bottom w:val="none" w:sz="0" w:space="0" w:color="auto"/>
            <w:right w:val="none" w:sz="0" w:space="0" w:color="auto"/>
          </w:divBdr>
        </w:div>
      </w:divsChild>
    </w:div>
    <w:div w:id="339242813">
      <w:bodyDiv w:val="1"/>
      <w:marLeft w:val="0"/>
      <w:marRight w:val="0"/>
      <w:marTop w:val="0"/>
      <w:marBottom w:val="0"/>
      <w:divBdr>
        <w:top w:val="none" w:sz="0" w:space="0" w:color="auto"/>
        <w:left w:val="none" w:sz="0" w:space="0" w:color="auto"/>
        <w:bottom w:val="none" w:sz="0" w:space="0" w:color="auto"/>
        <w:right w:val="none" w:sz="0" w:space="0" w:color="auto"/>
      </w:divBdr>
    </w:div>
    <w:div w:id="352998137">
      <w:bodyDiv w:val="1"/>
      <w:marLeft w:val="0"/>
      <w:marRight w:val="0"/>
      <w:marTop w:val="0"/>
      <w:marBottom w:val="0"/>
      <w:divBdr>
        <w:top w:val="none" w:sz="0" w:space="0" w:color="auto"/>
        <w:left w:val="none" w:sz="0" w:space="0" w:color="auto"/>
        <w:bottom w:val="none" w:sz="0" w:space="0" w:color="auto"/>
        <w:right w:val="none" w:sz="0" w:space="0" w:color="auto"/>
      </w:divBdr>
    </w:div>
    <w:div w:id="370955298">
      <w:bodyDiv w:val="1"/>
      <w:marLeft w:val="0"/>
      <w:marRight w:val="0"/>
      <w:marTop w:val="0"/>
      <w:marBottom w:val="0"/>
      <w:divBdr>
        <w:top w:val="none" w:sz="0" w:space="0" w:color="auto"/>
        <w:left w:val="none" w:sz="0" w:space="0" w:color="auto"/>
        <w:bottom w:val="none" w:sz="0" w:space="0" w:color="auto"/>
        <w:right w:val="none" w:sz="0" w:space="0" w:color="auto"/>
      </w:divBdr>
    </w:div>
    <w:div w:id="377897228">
      <w:bodyDiv w:val="1"/>
      <w:marLeft w:val="0"/>
      <w:marRight w:val="0"/>
      <w:marTop w:val="0"/>
      <w:marBottom w:val="0"/>
      <w:divBdr>
        <w:top w:val="none" w:sz="0" w:space="0" w:color="auto"/>
        <w:left w:val="none" w:sz="0" w:space="0" w:color="auto"/>
        <w:bottom w:val="none" w:sz="0" w:space="0" w:color="auto"/>
        <w:right w:val="none" w:sz="0" w:space="0" w:color="auto"/>
      </w:divBdr>
      <w:divsChild>
        <w:div w:id="456530817">
          <w:marLeft w:val="0"/>
          <w:marRight w:val="0"/>
          <w:marTop w:val="0"/>
          <w:marBottom w:val="0"/>
          <w:divBdr>
            <w:top w:val="none" w:sz="0" w:space="0" w:color="auto"/>
            <w:left w:val="none" w:sz="0" w:space="0" w:color="auto"/>
            <w:bottom w:val="none" w:sz="0" w:space="0" w:color="auto"/>
            <w:right w:val="none" w:sz="0" w:space="0" w:color="auto"/>
          </w:divBdr>
        </w:div>
      </w:divsChild>
    </w:div>
    <w:div w:id="390277145">
      <w:bodyDiv w:val="1"/>
      <w:marLeft w:val="0"/>
      <w:marRight w:val="0"/>
      <w:marTop w:val="0"/>
      <w:marBottom w:val="0"/>
      <w:divBdr>
        <w:top w:val="none" w:sz="0" w:space="0" w:color="auto"/>
        <w:left w:val="none" w:sz="0" w:space="0" w:color="auto"/>
        <w:bottom w:val="none" w:sz="0" w:space="0" w:color="auto"/>
        <w:right w:val="none" w:sz="0" w:space="0" w:color="auto"/>
      </w:divBdr>
      <w:divsChild>
        <w:div w:id="1306423661">
          <w:marLeft w:val="0"/>
          <w:marRight w:val="0"/>
          <w:marTop w:val="0"/>
          <w:marBottom w:val="0"/>
          <w:divBdr>
            <w:top w:val="none" w:sz="0" w:space="0" w:color="auto"/>
            <w:left w:val="none" w:sz="0" w:space="0" w:color="auto"/>
            <w:bottom w:val="none" w:sz="0" w:space="0" w:color="auto"/>
            <w:right w:val="none" w:sz="0" w:space="0" w:color="auto"/>
          </w:divBdr>
        </w:div>
        <w:div w:id="1921018132">
          <w:marLeft w:val="0"/>
          <w:marRight w:val="0"/>
          <w:marTop w:val="0"/>
          <w:marBottom w:val="0"/>
          <w:divBdr>
            <w:top w:val="none" w:sz="0" w:space="0" w:color="auto"/>
            <w:left w:val="none" w:sz="0" w:space="0" w:color="auto"/>
            <w:bottom w:val="none" w:sz="0" w:space="0" w:color="auto"/>
            <w:right w:val="none" w:sz="0" w:space="0" w:color="auto"/>
          </w:divBdr>
        </w:div>
      </w:divsChild>
    </w:div>
    <w:div w:id="401297303">
      <w:bodyDiv w:val="1"/>
      <w:marLeft w:val="0"/>
      <w:marRight w:val="0"/>
      <w:marTop w:val="0"/>
      <w:marBottom w:val="0"/>
      <w:divBdr>
        <w:top w:val="none" w:sz="0" w:space="0" w:color="auto"/>
        <w:left w:val="none" w:sz="0" w:space="0" w:color="auto"/>
        <w:bottom w:val="none" w:sz="0" w:space="0" w:color="auto"/>
        <w:right w:val="none" w:sz="0" w:space="0" w:color="auto"/>
      </w:divBdr>
    </w:div>
    <w:div w:id="404498889">
      <w:bodyDiv w:val="1"/>
      <w:marLeft w:val="0"/>
      <w:marRight w:val="0"/>
      <w:marTop w:val="0"/>
      <w:marBottom w:val="0"/>
      <w:divBdr>
        <w:top w:val="none" w:sz="0" w:space="0" w:color="auto"/>
        <w:left w:val="none" w:sz="0" w:space="0" w:color="auto"/>
        <w:bottom w:val="none" w:sz="0" w:space="0" w:color="auto"/>
        <w:right w:val="none" w:sz="0" w:space="0" w:color="auto"/>
      </w:divBdr>
    </w:div>
    <w:div w:id="410664202">
      <w:bodyDiv w:val="1"/>
      <w:marLeft w:val="0"/>
      <w:marRight w:val="0"/>
      <w:marTop w:val="0"/>
      <w:marBottom w:val="0"/>
      <w:divBdr>
        <w:top w:val="none" w:sz="0" w:space="0" w:color="auto"/>
        <w:left w:val="none" w:sz="0" w:space="0" w:color="auto"/>
        <w:bottom w:val="none" w:sz="0" w:space="0" w:color="auto"/>
        <w:right w:val="none" w:sz="0" w:space="0" w:color="auto"/>
      </w:divBdr>
    </w:div>
    <w:div w:id="411125873">
      <w:bodyDiv w:val="1"/>
      <w:marLeft w:val="0"/>
      <w:marRight w:val="0"/>
      <w:marTop w:val="0"/>
      <w:marBottom w:val="0"/>
      <w:divBdr>
        <w:top w:val="none" w:sz="0" w:space="0" w:color="auto"/>
        <w:left w:val="none" w:sz="0" w:space="0" w:color="auto"/>
        <w:bottom w:val="none" w:sz="0" w:space="0" w:color="auto"/>
        <w:right w:val="none" w:sz="0" w:space="0" w:color="auto"/>
      </w:divBdr>
    </w:div>
    <w:div w:id="414476933">
      <w:bodyDiv w:val="1"/>
      <w:marLeft w:val="0"/>
      <w:marRight w:val="0"/>
      <w:marTop w:val="0"/>
      <w:marBottom w:val="0"/>
      <w:divBdr>
        <w:top w:val="none" w:sz="0" w:space="0" w:color="auto"/>
        <w:left w:val="none" w:sz="0" w:space="0" w:color="auto"/>
        <w:bottom w:val="none" w:sz="0" w:space="0" w:color="auto"/>
        <w:right w:val="none" w:sz="0" w:space="0" w:color="auto"/>
      </w:divBdr>
    </w:div>
    <w:div w:id="434401269">
      <w:bodyDiv w:val="1"/>
      <w:marLeft w:val="0"/>
      <w:marRight w:val="0"/>
      <w:marTop w:val="0"/>
      <w:marBottom w:val="0"/>
      <w:divBdr>
        <w:top w:val="none" w:sz="0" w:space="0" w:color="auto"/>
        <w:left w:val="none" w:sz="0" w:space="0" w:color="auto"/>
        <w:bottom w:val="none" w:sz="0" w:space="0" w:color="auto"/>
        <w:right w:val="none" w:sz="0" w:space="0" w:color="auto"/>
      </w:divBdr>
    </w:div>
    <w:div w:id="447090445">
      <w:bodyDiv w:val="1"/>
      <w:marLeft w:val="0"/>
      <w:marRight w:val="0"/>
      <w:marTop w:val="0"/>
      <w:marBottom w:val="0"/>
      <w:divBdr>
        <w:top w:val="none" w:sz="0" w:space="0" w:color="auto"/>
        <w:left w:val="none" w:sz="0" w:space="0" w:color="auto"/>
        <w:bottom w:val="none" w:sz="0" w:space="0" w:color="auto"/>
        <w:right w:val="none" w:sz="0" w:space="0" w:color="auto"/>
      </w:divBdr>
      <w:divsChild>
        <w:div w:id="808788842">
          <w:marLeft w:val="0"/>
          <w:marRight w:val="0"/>
          <w:marTop w:val="0"/>
          <w:marBottom w:val="0"/>
          <w:divBdr>
            <w:top w:val="none" w:sz="0" w:space="0" w:color="auto"/>
            <w:left w:val="none" w:sz="0" w:space="0" w:color="auto"/>
            <w:bottom w:val="none" w:sz="0" w:space="0" w:color="auto"/>
            <w:right w:val="none" w:sz="0" w:space="0" w:color="auto"/>
          </w:divBdr>
        </w:div>
      </w:divsChild>
    </w:div>
    <w:div w:id="462388137">
      <w:bodyDiv w:val="1"/>
      <w:marLeft w:val="0"/>
      <w:marRight w:val="0"/>
      <w:marTop w:val="0"/>
      <w:marBottom w:val="0"/>
      <w:divBdr>
        <w:top w:val="none" w:sz="0" w:space="0" w:color="auto"/>
        <w:left w:val="none" w:sz="0" w:space="0" w:color="auto"/>
        <w:bottom w:val="none" w:sz="0" w:space="0" w:color="auto"/>
        <w:right w:val="none" w:sz="0" w:space="0" w:color="auto"/>
      </w:divBdr>
    </w:div>
    <w:div w:id="476537261">
      <w:bodyDiv w:val="1"/>
      <w:marLeft w:val="0"/>
      <w:marRight w:val="0"/>
      <w:marTop w:val="0"/>
      <w:marBottom w:val="0"/>
      <w:divBdr>
        <w:top w:val="none" w:sz="0" w:space="0" w:color="auto"/>
        <w:left w:val="none" w:sz="0" w:space="0" w:color="auto"/>
        <w:bottom w:val="none" w:sz="0" w:space="0" w:color="auto"/>
        <w:right w:val="none" w:sz="0" w:space="0" w:color="auto"/>
      </w:divBdr>
    </w:div>
    <w:div w:id="487865505">
      <w:bodyDiv w:val="1"/>
      <w:marLeft w:val="0"/>
      <w:marRight w:val="0"/>
      <w:marTop w:val="0"/>
      <w:marBottom w:val="0"/>
      <w:divBdr>
        <w:top w:val="none" w:sz="0" w:space="0" w:color="auto"/>
        <w:left w:val="none" w:sz="0" w:space="0" w:color="auto"/>
        <w:bottom w:val="none" w:sz="0" w:space="0" w:color="auto"/>
        <w:right w:val="none" w:sz="0" w:space="0" w:color="auto"/>
      </w:divBdr>
    </w:div>
    <w:div w:id="503320084">
      <w:bodyDiv w:val="1"/>
      <w:marLeft w:val="0"/>
      <w:marRight w:val="0"/>
      <w:marTop w:val="0"/>
      <w:marBottom w:val="0"/>
      <w:divBdr>
        <w:top w:val="none" w:sz="0" w:space="0" w:color="auto"/>
        <w:left w:val="none" w:sz="0" w:space="0" w:color="auto"/>
        <w:bottom w:val="none" w:sz="0" w:space="0" w:color="auto"/>
        <w:right w:val="none" w:sz="0" w:space="0" w:color="auto"/>
      </w:divBdr>
    </w:div>
    <w:div w:id="538857429">
      <w:bodyDiv w:val="1"/>
      <w:marLeft w:val="0"/>
      <w:marRight w:val="0"/>
      <w:marTop w:val="0"/>
      <w:marBottom w:val="0"/>
      <w:divBdr>
        <w:top w:val="none" w:sz="0" w:space="0" w:color="auto"/>
        <w:left w:val="none" w:sz="0" w:space="0" w:color="auto"/>
        <w:bottom w:val="none" w:sz="0" w:space="0" w:color="auto"/>
        <w:right w:val="none" w:sz="0" w:space="0" w:color="auto"/>
      </w:divBdr>
    </w:div>
    <w:div w:id="564219762">
      <w:bodyDiv w:val="1"/>
      <w:marLeft w:val="0"/>
      <w:marRight w:val="0"/>
      <w:marTop w:val="0"/>
      <w:marBottom w:val="0"/>
      <w:divBdr>
        <w:top w:val="none" w:sz="0" w:space="0" w:color="auto"/>
        <w:left w:val="none" w:sz="0" w:space="0" w:color="auto"/>
        <w:bottom w:val="none" w:sz="0" w:space="0" w:color="auto"/>
        <w:right w:val="none" w:sz="0" w:space="0" w:color="auto"/>
      </w:divBdr>
    </w:div>
    <w:div w:id="566651294">
      <w:bodyDiv w:val="1"/>
      <w:marLeft w:val="0"/>
      <w:marRight w:val="0"/>
      <w:marTop w:val="0"/>
      <w:marBottom w:val="0"/>
      <w:divBdr>
        <w:top w:val="none" w:sz="0" w:space="0" w:color="auto"/>
        <w:left w:val="none" w:sz="0" w:space="0" w:color="auto"/>
        <w:bottom w:val="none" w:sz="0" w:space="0" w:color="auto"/>
        <w:right w:val="none" w:sz="0" w:space="0" w:color="auto"/>
      </w:divBdr>
    </w:div>
    <w:div w:id="587081781">
      <w:bodyDiv w:val="1"/>
      <w:marLeft w:val="0"/>
      <w:marRight w:val="0"/>
      <w:marTop w:val="0"/>
      <w:marBottom w:val="0"/>
      <w:divBdr>
        <w:top w:val="none" w:sz="0" w:space="0" w:color="auto"/>
        <w:left w:val="none" w:sz="0" w:space="0" w:color="auto"/>
        <w:bottom w:val="none" w:sz="0" w:space="0" w:color="auto"/>
        <w:right w:val="none" w:sz="0" w:space="0" w:color="auto"/>
      </w:divBdr>
    </w:div>
    <w:div w:id="591401404">
      <w:bodyDiv w:val="1"/>
      <w:marLeft w:val="0"/>
      <w:marRight w:val="0"/>
      <w:marTop w:val="0"/>
      <w:marBottom w:val="0"/>
      <w:divBdr>
        <w:top w:val="none" w:sz="0" w:space="0" w:color="auto"/>
        <w:left w:val="none" w:sz="0" w:space="0" w:color="auto"/>
        <w:bottom w:val="none" w:sz="0" w:space="0" w:color="auto"/>
        <w:right w:val="none" w:sz="0" w:space="0" w:color="auto"/>
      </w:divBdr>
    </w:div>
    <w:div w:id="606810553">
      <w:bodyDiv w:val="1"/>
      <w:marLeft w:val="0"/>
      <w:marRight w:val="0"/>
      <w:marTop w:val="0"/>
      <w:marBottom w:val="0"/>
      <w:divBdr>
        <w:top w:val="none" w:sz="0" w:space="0" w:color="auto"/>
        <w:left w:val="none" w:sz="0" w:space="0" w:color="auto"/>
        <w:bottom w:val="none" w:sz="0" w:space="0" w:color="auto"/>
        <w:right w:val="none" w:sz="0" w:space="0" w:color="auto"/>
      </w:divBdr>
      <w:divsChild>
        <w:div w:id="1590576842">
          <w:marLeft w:val="0"/>
          <w:marRight w:val="0"/>
          <w:marTop w:val="0"/>
          <w:marBottom w:val="0"/>
          <w:divBdr>
            <w:top w:val="none" w:sz="0" w:space="0" w:color="auto"/>
            <w:left w:val="none" w:sz="0" w:space="0" w:color="auto"/>
            <w:bottom w:val="none" w:sz="0" w:space="0" w:color="auto"/>
            <w:right w:val="none" w:sz="0" w:space="0" w:color="auto"/>
          </w:divBdr>
        </w:div>
        <w:div w:id="1630939009">
          <w:marLeft w:val="0"/>
          <w:marRight w:val="0"/>
          <w:marTop w:val="0"/>
          <w:marBottom w:val="0"/>
          <w:divBdr>
            <w:top w:val="none" w:sz="0" w:space="0" w:color="auto"/>
            <w:left w:val="none" w:sz="0" w:space="0" w:color="auto"/>
            <w:bottom w:val="none" w:sz="0" w:space="0" w:color="auto"/>
            <w:right w:val="none" w:sz="0" w:space="0" w:color="auto"/>
          </w:divBdr>
        </w:div>
      </w:divsChild>
    </w:div>
    <w:div w:id="613445926">
      <w:bodyDiv w:val="1"/>
      <w:marLeft w:val="0"/>
      <w:marRight w:val="0"/>
      <w:marTop w:val="0"/>
      <w:marBottom w:val="0"/>
      <w:divBdr>
        <w:top w:val="none" w:sz="0" w:space="0" w:color="auto"/>
        <w:left w:val="none" w:sz="0" w:space="0" w:color="auto"/>
        <w:bottom w:val="none" w:sz="0" w:space="0" w:color="auto"/>
        <w:right w:val="none" w:sz="0" w:space="0" w:color="auto"/>
      </w:divBdr>
    </w:div>
    <w:div w:id="625549658">
      <w:bodyDiv w:val="1"/>
      <w:marLeft w:val="0"/>
      <w:marRight w:val="0"/>
      <w:marTop w:val="0"/>
      <w:marBottom w:val="0"/>
      <w:divBdr>
        <w:top w:val="none" w:sz="0" w:space="0" w:color="auto"/>
        <w:left w:val="none" w:sz="0" w:space="0" w:color="auto"/>
        <w:bottom w:val="none" w:sz="0" w:space="0" w:color="auto"/>
        <w:right w:val="none" w:sz="0" w:space="0" w:color="auto"/>
      </w:divBdr>
    </w:div>
    <w:div w:id="640889574">
      <w:bodyDiv w:val="1"/>
      <w:marLeft w:val="0"/>
      <w:marRight w:val="0"/>
      <w:marTop w:val="0"/>
      <w:marBottom w:val="0"/>
      <w:divBdr>
        <w:top w:val="none" w:sz="0" w:space="0" w:color="auto"/>
        <w:left w:val="none" w:sz="0" w:space="0" w:color="auto"/>
        <w:bottom w:val="none" w:sz="0" w:space="0" w:color="auto"/>
        <w:right w:val="none" w:sz="0" w:space="0" w:color="auto"/>
      </w:divBdr>
    </w:div>
    <w:div w:id="656807712">
      <w:bodyDiv w:val="1"/>
      <w:marLeft w:val="0"/>
      <w:marRight w:val="0"/>
      <w:marTop w:val="0"/>
      <w:marBottom w:val="0"/>
      <w:divBdr>
        <w:top w:val="none" w:sz="0" w:space="0" w:color="auto"/>
        <w:left w:val="none" w:sz="0" w:space="0" w:color="auto"/>
        <w:bottom w:val="none" w:sz="0" w:space="0" w:color="auto"/>
        <w:right w:val="none" w:sz="0" w:space="0" w:color="auto"/>
      </w:divBdr>
    </w:div>
    <w:div w:id="680663325">
      <w:bodyDiv w:val="1"/>
      <w:marLeft w:val="0"/>
      <w:marRight w:val="0"/>
      <w:marTop w:val="0"/>
      <w:marBottom w:val="0"/>
      <w:divBdr>
        <w:top w:val="none" w:sz="0" w:space="0" w:color="auto"/>
        <w:left w:val="none" w:sz="0" w:space="0" w:color="auto"/>
        <w:bottom w:val="none" w:sz="0" w:space="0" w:color="auto"/>
        <w:right w:val="none" w:sz="0" w:space="0" w:color="auto"/>
      </w:divBdr>
    </w:div>
    <w:div w:id="702826348">
      <w:bodyDiv w:val="1"/>
      <w:marLeft w:val="0"/>
      <w:marRight w:val="0"/>
      <w:marTop w:val="0"/>
      <w:marBottom w:val="0"/>
      <w:divBdr>
        <w:top w:val="none" w:sz="0" w:space="0" w:color="auto"/>
        <w:left w:val="none" w:sz="0" w:space="0" w:color="auto"/>
        <w:bottom w:val="none" w:sz="0" w:space="0" w:color="auto"/>
        <w:right w:val="none" w:sz="0" w:space="0" w:color="auto"/>
      </w:divBdr>
    </w:div>
    <w:div w:id="712198406">
      <w:bodyDiv w:val="1"/>
      <w:marLeft w:val="0"/>
      <w:marRight w:val="0"/>
      <w:marTop w:val="0"/>
      <w:marBottom w:val="0"/>
      <w:divBdr>
        <w:top w:val="none" w:sz="0" w:space="0" w:color="auto"/>
        <w:left w:val="none" w:sz="0" w:space="0" w:color="auto"/>
        <w:bottom w:val="none" w:sz="0" w:space="0" w:color="auto"/>
        <w:right w:val="none" w:sz="0" w:space="0" w:color="auto"/>
      </w:divBdr>
    </w:div>
    <w:div w:id="730268466">
      <w:bodyDiv w:val="1"/>
      <w:marLeft w:val="0"/>
      <w:marRight w:val="0"/>
      <w:marTop w:val="0"/>
      <w:marBottom w:val="0"/>
      <w:divBdr>
        <w:top w:val="none" w:sz="0" w:space="0" w:color="auto"/>
        <w:left w:val="none" w:sz="0" w:space="0" w:color="auto"/>
        <w:bottom w:val="none" w:sz="0" w:space="0" w:color="auto"/>
        <w:right w:val="none" w:sz="0" w:space="0" w:color="auto"/>
      </w:divBdr>
    </w:div>
    <w:div w:id="762645497">
      <w:bodyDiv w:val="1"/>
      <w:marLeft w:val="0"/>
      <w:marRight w:val="0"/>
      <w:marTop w:val="0"/>
      <w:marBottom w:val="0"/>
      <w:divBdr>
        <w:top w:val="none" w:sz="0" w:space="0" w:color="auto"/>
        <w:left w:val="none" w:sz="0" w:space="0" w:color="auto"/>
        <w:bottom w:val="none" w:sz="0" w:space="0" w:color="auto"/>
        <w:right w:val="none" w:sz="0" w:space="0" w:color="auto"/>
      </w:divBdr>
      <w:divsChild>
        <w:div w:id="661086782">
          <w:marLeft w:val="0"/>
          <w:marRight w:val="0"/>
          <w:marTop w:val="0"/>
          <w:marBottom w:val="0"/>
          <w:divBdr>
            <w:top w:val="none" w:sz="0" w:space="0" w:color="auto"/>
            <w:left w:val="none" w:sz="0" w:space="0" w:color="auto"/>
            <w:bottom w:val="none" w:sz="0" w:space="0" w:color="auto"/>
            <w:right w:val="none" w:sz="0" w:space="0" w:color="auto"/>
          </w:divBdr>
        </w:div>
        <w:div w:id="1995454682">
          <w:marLeft w:val="0"/>
          <w:marRight w:val="0"/>
          <w:marTop w:val="0"/>
          <w:marBottom w:val="0"/>
          <w:divBdr>
            <w:top w:val="none" w:sz="0" w:space="0" w:color="auto"/>
            <w:left w:val="none" w:sz="0" w:space="0" w:color="auto"/>
            <w:bottom w:val="none" w:sz="0" w:space="0" w:color="auto"/>
            <w:right w:val="none" w:sz="0" w:space="0" w:color="auto"/>
          </w:divBdr>
        </w:div>
      </w:divsChild>
    </w:div>
    <w:div w:id="792674741">
      <w:bodyDiv w:val="1"/>
      <w:marLeft w:val="0"/>
      <w:marRight w:val="0"/>
      <w:marTop w:val="0"/>
      <w:marBottom w:val="0"/>
      <w:divBdr>
        <w:top w:val="none" w:sz="0" w:space="0" w:color="auto"/>
        <w:left w:val="none" w:sz="0" w:space="0" w:color="auto"/>
        <w:bottom w:val="none" w:sz="0" w:space="0" w:color="auto"/>
        <w:right w:val="none" w:sz="0" w:space="0" w:color="auto"/>
      </w:divBdr>
      <w:divsChild>
        <w:div w:id="339546292">
          <w:marLeft w:val="0"/>
          <w:marRight w:val="0"/>
          <w:marTop w:val="0"/>
          <w:marBottom w:val="0"/>
          <w:divBdr>
            <w:top w:val="none" w:sz="0" w:space="0" w:color="auto"/>
            <w:left w:val="none" w:sz="0" w:space="0" w:color="auto"/>
            <w:bottom w:val="none" w:sz="0" w:space="0" w:color="auto"/>
            <w:right w:val="none" w:sz="0" w:space="0" w:color="auto"/>
          </w:divBdr>
        </w:div>
        <w:div w:id="1402293264">
          <w:marLeft w:val="0"/>
          <w:marRight w:val="0"/>
          <w:marTop w:val="0"/>
          <w:marBottom w:val="0"/>
          <w:divBdr>
            <w:top w:val="none" w:sz="0" w:space="0" w:color="auto"/>
            <w:left w:val="none" w:sz="0" w:space="0" w:color="auto"/>
            <w:bottom w:val="none" w:sz="0" w:space="0" w:color="auto"/>
            <w:right w:val="none" w:sz="0" w:space="0" w:color="auto"/>
          </w:divBdr>
        </w:div>
        <w:div w:id="1456145324">
          <w:marLeft w:val="0"/>
          <w:marRight w:val="0"/>
          <w:marTop w:val="0"/>
          <w:marBottom w:val="0"/>
          <w:divBdr>
            <w:top w:val="none" w:sz="0" w:space="0" w:color="auto"/>
            <w:left w:val="none" w:sz="0" w:space="0" w:color="auto"/>
            <w:bottom w:val="none" w:sz="0" w:space="0" w:color="auto"/>
            <w:right w:val="none" w:sz="0" w:space="0" w:color="auto"/>
          </w:divBdr>
        </w:div>
        <w:div w:id="1893039483">
          <w:marLeft w:val="0"/>
          <w:marRight w:val="0"/>
          <w:marTop w:val="0"/>
          <w:marBottom w:val="0"/>
          <w:divBdr>
            <w:top w:val="none" w:sz="0" w:space="0" w:color="auto"/>
            <w:left w:val="none" w:sz="0" w:space="0" w:color="auto"/>
            <w:bottom w:val="none" w:sz="0" w:space="0" w:color="auto"/>
            <w:right w:val="none" w:sz="0" w:space="0" w:color="auto"/>
          </w:divBdr>
        </w:div>
      </w:divsChild>
    </w:div>
    <w:div w:id="807942482">
      <w:bodyDiv w:val="1"/>
      <w:marLeft w:val="0"/>
      <w:marRight w:val="0"/>
      <w:marTop w:val="0"/>
      <w:marBottom w:val="0"/>
      <w:divBdr>
        <w:top w:val="none" w:sz="0" w:space="0" w:color="auto"/>
        <w:left w:val="none" w:sz="0" w:space="0" w:color="auto"/>
        <w:bottom w:val="none" w:sz="0" w:space="0" w:color="auto"/>
        <w:right w:val="none" w:sz="0" w:space="0" w:color="auto"/>
      </w:divBdr>
    </w:div>
    <w:div w:id="808405320">
      <w:bodyDiv w:val="1"/>
      <w:marLeft w:val="0"/>
      <w:marRight w:val="0"/>
      <w:marTop w:val="0"/>
      <w:marBottom w:val="0"/>
      <w:divBdr>
        <w:top w:val="none" w:sz="0" w:space="0" w:color="auto"/>
        <w:left w:val="none" w:sz="0" w:space="0" w:color="auto"/>
        <w:bottom w:val="none" w:sz="0" w:space="0" w:color="auto"/>
        <w:right w:val="none" w:sz="0" w:space="0" w:color="auto"/>
      </w:divBdr>
    </w:div>
    <w:div w:id="834104692">
      <w:bodyDiv w:val="1"/>
      <w:marLeft w:val="0"/>
      <w:marRight w:val="0"/>
      <w:marTop w:val="0"/>
      <w:marBottom w:val="0"/>
      <w:divBdr>
        <w:top w:val="none" w:sz="0" w:space="0" w:color="auto"/>
        <w:left w:val="none" w:sz="0" w:space="0" w:color="auto"/>
        <w:bottom w:val="none" w:sz="0" w:space="0" w:color="auto"/>
        <w:right w:val="none" w:sz="0" w:space="0" w:color="auto"/>
      </w:divBdr>
    </w:div>
    <w:div w:id="838933368">
      <w:bodyDiv w:val="1"/>
      <w:marLeft w:val="0"/>
      <w:marRight w:val="0"/>
      <w:marTop w:val="0"/>
      <w:marBottom w:val="0"/>
      <w:divBdr>
        <w:top w:val="none" w:sz="0" w:space="0" w:color="auto"/>
        <w:left w:val="none" w:sz="0" w:space="0" w:color="auto"/>
        <w:bottom w:val="none" w:sz="0" w:space="0" w:color="auto"/>
        <w:right w:val="none" w:sz="0" w:space="0" w:color="auto"/>
      </w:divBdr>
      <w:divsChild>
        <w:div w:id="784272637">
          <w:marLeft w:val="0"/>
          <w:marRight w:val="0"/>
          <w:marTop w:val="0"/>
          <w:marBottom w:val="0"/>
          <w:divBdr>
            <w:top w:val="none" w:sz="0" w:space="0" w:color="auto"/>
            <w:left w:val="none" w:sz="0" w:space="0" w:color="auto"/>
            <w:bottom w:val="none" w:sz="0" w:space="0" w:color="auto"/>
            <w:right w:val="none" w:sz="0" w:space="0" w:color="auto"/>
          </w:divBdr>
        </w:div>
        <w:div w:id="1425419141">
          <w:marLeft w:val="0"/>
          <w:marRight w:val="0"/>
          <w:marTop w:val="0"/>
          <w:marBottom w:val="0"/>
          <w:divBdr>
            <w:top w:val="none" w:sz="0" w:space="0" w:color="auto"/>
            <w:left w:val="none" w:sz="0" w:space="0" w:color="auto"/>
            <w:bottom w:val="none" w:sz="0" w:space="0" w:color="auto"/>
            <w:right w:val="none" w:sz="0" w:space="0" w:color="auto"/>
          </w:divBdr>
        </w:div>
      </w:divsChild>
    </w:div>
    <w:div w:id="861288213">
      <w:bodyDiv w:val="1"/>
      <w:marLeft w:val="0"/>
      <w:marRight w:val="0"/>
      <w:marTop w:val="0"/>
      <w:marBottom w:val="0"/>
      <w:divBdr>
        <w:top w:val="none" w:sz="0" w:space="0" w:color="auto"/>
        <w:left w:val="none" w:sz="0" w:space="0" w:color="auto"/>
        <w:bottom w:val="none" w:sz="0" w:space="0" w:color="auto"/>
        <w:right w:val="none" w:sz="0" w:space="0" w:color="auto"/>
      </w:divBdr>
      <w:divsChild>
        <w:div w:id="782382670">
          <w:marLeft w:val="0"/>
          <w:marRight w:val="0"/>
          <w:marTop w:val="0"/>
          <w:marBottom w:val="0"/>
          <w:divBdr>
            <w:top w:val="none" w:sz="0" w:space="0" w:color="auto"/>
            <w:left w:val="none" w:sz="0" w:space="0" w:color="auto"/>
            <w:bottom w:val="none" w:sz="0" w:space="0" w:color="auto"/>
            <w:right w:val="none" w:sz="0" w:space="0" w:color="auto"/>
          </w:divBdr>
        </w:div>
        <w:div w:id="1542396270">
          <w:marLeft w:val="0"/>
          <w:marRight w:val="0"/>
          <w:marTop w:val="0"/>
          <w:marBottom w:val="0"/>
          <w:divBdr>
            <w:top w:val="none" w:sz="0" w:space="0" w:color="auto"/>
            <w:left w:val="none" w:sz="0" w:space="0" w:color="auto"/>
            <w:bottom w:val="none" w:sz="0" w:space="0" w:color="auto"/>
            <w:right w:val="none" w:sz="0" w:space="0" w:color="auto"/>
          </w:divBdr>
        </w:div>
      </w:divsChild>
    </w:div>
    <w:div w:id="866066629">
      <w:bodyDiv w:val="1"/>
      <w:marLeft w:val="0"/>
      <w:marRight w:val="0"/>
      <w:marTop w:val="0"/>
      <w:marBottom w:val="0"/>
      <w:divBdr>
        <w:top w:val="none" w:sz="0" w:space="0" w:color="auto"/>
        <w:left w:val="none" w:sz="0" w:space="0" w:color="auto"/>
        <w:bottom w:val="none" w:sz="0" w:space="0" w:color="auto"/>
        <w:right w:val="none" w:sz="0" w:space="0" w:color="auto"/>
      </w:divBdr>
    </w:div>
    <w:div w:id="871191053">
      <w:bodyDiv w:val="1"/>
      <w:marLeft w:val="0"/>
      <w:marRight w:val="0"/>
      <w:marTop w:val="0"/>
      <w:marBottom w:val="0"/>
      <w:divBdr>
        <w:top w:val="none" w:sz="0" w:space="0" w:color="auto"/>
        <w:left w:val="none" w:sz="0" w:space="0" w:color="auto"/>
        <w:bottom w:val="none" w:sz="0" w:space="0" w:color="auto"/>
        <w:right w:val="none" w:sz="0" w:space="0" w:color="auto"/>
      </w:divBdr>
    </w:div>
    <w:div w:id="876553320">
      <w:bodyDiv w:val="1"/>
      <w:marLeft w:val="0"/>
      <w:marRight w:val="0"/>
      <w:marTop w:val="0"/>
      <w:marBottom w:val="0"/>
      <w:divBdr>
        <w:top w:val="none" w:sz="0" w:space="0" w:color="auto"/>
        <w:left w:val="none" w:sz="0" w:space="0" w:color="auto"/>
        <w:bottom w:val="none" w:sz="0" w:space="0" w:color="auto"/>
        <w:right w:val="none" w:sz="0" w:space="0" w:color="auto"/>
      </w:divBdr>
    </w:div>
    <w:div w:id="886449043">
      <w:bodyDiv w:val="1"/>
      <w:marLeft w:val="0"/>
      <w:marRight w:val="0"/>
      <w:marTop w:val="0"/>
      <w:marBottom w:val="0"/>
      <w:divBdr>
        <w:top w:val="none" w:sz="0" w:space="0" w:color="auto"/>
        <w:left w:val="none" w:sz="0" w:space="0" w:color="auto"/>
        <w:bottom w:val="none" w:sz="0" w:space="0" w:color="auto"/>
        <w:right w:val="none" w:sz="0" w:space="0" w:color="auto"/>
      </w:divBdr>
      <w:divsChild>
        <w:div w:id="789518143">
          <w:marLeft w:val="0"/>
          <w:marRight w:val="0"/>
          <w:marTop w:val="0"/>
          <w:marBottom w:val="0"/>
          <w:divBdr>
            <w:top w:val="none" w:sz="0" w:space="0" w:color="auto"/>
            <w:left w:val="none" w:sz="0" w:space="0" w:color="auto"/>
            <w:bottom w:val="none" w:sz="0" w:space="0" w:color="auto"/>
            <w:right w:val="none" w:sz="0" w:space="0" w:color="auto"/>
          </w:divBdr>
        </w:div>
      </w:divsChild>
    </w:div>
    <w:div w:id="911741182">
      <w:bodyDiv w:val="1"/>
      <w:marLeft w:val="0"/>
      <w:marRight w:val="0"/>
      <w:marTop w:val="0"/>
      <w:marBottom w:val="0"/>
      <w:divBdr>
        <w:top w:val="none" w:sz="0" w:space="0" w:color="auto"/>
        <w:left w:val="none" w:sz="0" w:space="0" w:color="auto"/>
        <w:bottom w:val="none" w:sz="0" w:space="0" w:color="auto"/>
        <w:right w:val="none" w:sz="0" w:space="0" w:color="auto"/>
      </w:divBdr>
    </w:div>
    <w:div w:id="925845328">
      <w:bodyDiv w:val="1"/>
      <w:marLeft w:val="0"/>
      <w:marRight w:val="0"/>
      <w:marTop w:val="0"/>
      <w:marBottom w:val="0"/>
      <w:divBdr>
        <w:top w:val="none" w:sz="0" w:space="0" w:color="auto"/>
        <w:left w:val="none" w:sz="0" w:space="0" w:color="auto"/>
        <w:bottom w:val="none" w:sz="0" w:space="0" w:color="auto"/>
        <w:right w:val="none" w:sz="0" w:space="0" w:color="auto"/>
      </w:divBdr>
    </w:div>
    <w:div w:id="946229033">
      <w:bodyDiv w:val="1"/>
      <w:marLeft w:val="0"/>
      <w:marRight w:val="0"/>
      <w:marTop w:val="0"/>
      <w:marBottom w:val="0"/>
      <w:divBdr>
        <w:top w:val="none" w:sz="0" w:space="0" w:color="auto"/>
        <w:left w:val="none" w:sz="0" w:space="0" w:color="auto"/>
        <w:bottom w:val="none" w:sz="0" w:space="0" w:color="auto"/>
        <w:right w:val="none" w:sz="0" w:space="0" w:color="auto"/>
      </w:divBdr>
    </w:div>
    <w:div w:id="952401042">
      <w:bodyDiv w:val="1"/>
      <w:marLeft w:val="0"/>
      <w:marRight w:val="0"/>
      <w:marTop w:val="0"/>
      <w:marBottom w:val="0"/>
      <w:divBdr>
        <w:top w:val="none" w:sz="0" w:space="0" w:color="auto"/>
        <w:left w:val="none" w:sz="0" w:space="0" w:color="auto"/>
        <w:bottom w:val="none" w:sz="0" w:space="0" w:color="auto"/>
        <w:right w:val="none" w:sz="0" w:space="0" w:color="auto"/>
      </w:divBdr>
    </w:div>
    <w:div w:id="971056730">
      <w:bodyDiv w:val="1"/>
      <w:marLeft w:val="0"/>
      <w:marRight w:val="0"/>
      <w:marTop w:val="0"/>
      <w:marBottom w:val="0"/>
      <w:divBdr>
        <w:top w:val="none" w:sz="0" w:space="0" w:color="auto"/>
        <w:left w:val="none" w:sz="0" w:space="0" w:color="auto"/>
        <w:bottom w:val="none" w:sz="0" w:space="0" w:color="auto"/>
        <w:right w:val="none" w:sz="0" w:space="0" w:color="auto"/>
      </w:divBdr>
    </w:div>
    <w:div w:id="980843214">
      <w:bodyDiv w:val="1"/>
      <w:marLeft w:val="0"/>
      <w:marRight w:val="0"/>
      <w:marTop w:val="0"/>
      <w:marBottom w:val="0"/>
      <w:divBdr>
        <w:top w:val="none" w:sz="0" w:space="0" w:color="auto"/>
        <w:left w:val="none" w:sz="0" w:space="0" w:color="auto"/>
        <w:bottom w:val="none" w:sz="0" w:space="0" w:color="auto"/>
        <w:right w:val="none" w:sz="0" w:space="0" w:color="auto"/>
      </w:divBdr>
    </w:div>
    <w:div w:id="982201701">
      <w:bodyDiv w:val="1"/>
      <w:marLeft w:val="0"/>
      <w:marRight w:val="0"/>
      <w:marTop w:val="0"/>
      <w:marBottom w:val="0"/>
      <w:divBdr>
        <w:top w:val="none" w:sz="0" w:space="0" w:color="auto"/>
        <w:left w:val="none" w:sz="0" w:space="0" w:color="auto"/>
        <w:bottom w:val="none" w:sz="0" w:space="0" w:color="auto"/>
        <w:right w:val="none" w:sz="0" w:space="0" w:color="auto"/>
      </w:divBdr>
    </w:div>
    <w:div w:id="1001591708">
      <w:bodyDiv w:val="1"/>
      <w:marLeft w:val="0"/>
      <w:marRight w:val="0"/>
      <w:marTop w:val="0"/>
      <w:marBottom w:val="0"/>
      <w:divBdr>
        <w:top w:val="none" w:sz="0" w:space="0" w:color="auto"/>
        <w:left w:val="none" w:sz="0" w:space="0" w:color="auto"/>
        <w:bottom w:val="none" w:sz="0" w:space="0" w:color="auto"/>
        <w:right w:val="none" w:sz="0" w:space="0" w:color="auto"/>
      </w:divBdr>
      <w:divsChild>
        <w:div w:id="456333081">
          <w:marLeft w:val="0"/>
          <w:marRight w:val="0"/>
          <w:marTop w:val="0"/>
          <w:marBottom w:val="0"/>
          <w:divBdr>
            <w:top w:val="none" w:sz="0" w:space="0" w:color="auto"/>
            <w:left w:val="none" w:sz="0" w:space="0" w:color="auto"/>
            <w:bottom w:val="none" w:sz="0" w:space="0" w:color="auto"/>
            <w:right w:val="none" w:sz="0" w:space="0" w:color="auto"/>
          </w:divBdr>
        </w:div>
        <w:div w:id="1527593111">
          <w:marLeft w:val="0"/>
          <w:marRight w:val="0"/>
          <w:marTop w:val="0"/>
          <w:marBottom w:val="0"/>
          <w:divBdr>
            <w:top w:val="none" w:sz="0" w:space="0" w:color="auto"/>
            <w:left w:val="none" w:sz="0" w:space="0" w:color="auto"/>
            <w:bottom w:val="none" w:sz="0" w:space="0" w:color="auto"/>
            <w:right w:val="none" w:sz="0" w:space="0" w:color="auto"/>
          </w:divBdr>
        </w:div>
      </w:divsChild>
    </w:div>
    <w:div w:id="1014184515">
      <w:bodyDiv w:val="1"/>
      <w:marLeft w:val="0"/>
      <w:marRight w:val="0"/>
      <w:marTop w:val="0"/>
      <w:marBottom w:val="0"/>
      <w:divBdr>
        <w:top w:val="none" w:sz="0" w:space="0" w:color="auto"/>
        <w:left w:val="none" w:sz="0" w:space="0" w:color="auto"/>
        <w:bottom w:val="none" w:sz="0" w:space="0" w:color="auto"/>
        <w:right w:val="none" w:sz="0" w:space="0" w:color="auto"/>
      </w:divBdr>
    </w:div>
    <w:div w:id="1016421728">
      <w:bodyDiv w:val="1"/>
      <w:marLeft w:val="0"/>
      <w:marRight w:val="0"/>
      <w:marTop w:val="0"/>
      <w:marBottom w:val="0"/>
      <w:divBdr>
        <w:top w:val="none" w:sz="0" w:space="0" w:color="auto"/>
        <w:left w:val="none" w:sz="0" w:space="0" w:color="auto"/>
        <w:bottom w:val="none" w:sz="0" w:space="0" w:color="auto"/>
        <w:right w:val="none" w:sz="0" w:space="0" w:color="auto"/>
      </w:divBdr>
    </w:div>
    <w:div w:id="1025865177">
      <w:bodyDiv w:val="1"/>
      <w:marLeft w:val="0"/>
      <w:marRight w:val="0"/>
      <w:marTop w:val="0"/>
      <w:marBottom w:val="0"/>
      <w:divBdr>
        <w:top w:val="none" w:sz="0" w:space="0" w:color="auto"/>
        <w:left w:val="none" w:sz="0" w:space="0" w:color="auto"/>
        <w:bottom w:val="none" w:sz="0" w:space="0" w:color="auto"/>
        <w:right w:val="none" w:sz="0" w:space="0" w:color="auto"/>
      </w:divBdr>
      <w:divsChild>
        <w:div w:id="30881948">
          <w:marLeft w:val="0"/>
          <w:marRight w:val="0"/>
          <w:marTop w:val="0"/>
          <w:marBottom w:val="0"/>
          <w:divBdr>
            <w:top w:val="none" w:sz="0" w:space="0" w:color="auto"/>
            <w:left w:val="none" w:sz="0" w:space="0" w:color="auto"/>
            <w:bottom w:val="none" w:sz="0" w:space="0" w:color="auto"/>
            <w:right w:val="none" w:sz="0" w:space="0" w:color="auto"/>
          </w:divBdr>
        </w:div>
        <w:div w:id="418451362">
          <w:marLeft w:val="0"/>
          <w:marRight w:val="0"/>
          <w:marTop w:val="0"/>
          <w:marBottom w:val="0"/>
          <w:divBdr>
            <w:top w:val="none" w:sz="0" w:space="0" w:color="auto"/>
            <w:left w:val="none" w:sz="0" w:space="0" w:color="auto"/>
            <w:bottom w:val="none" w:sz="0" w:space="0" w:color="auto"/>
            <w:right w:val="none" w:sz="0" w:space="0" w:color="auto"/>
          </w:divBdr>
        </w:div>
        <w:div w:id="599991843">
          <w:marLeft w:val="0"/>
          <w:marRight w:val="0"/>
          <w:marTop w:val="0"/>
          <w:marBottom w:val="0"/>
          <w:divBdr>
            <w:top w:val="none" w:sz="0" w:space="0" w:color="auto"/>
            <w:left w:val="none" w:sz="0" w:space="0" w:color="auto"/>
            <w:bottom w:val="none" w:sz="0" w:space="0" w:color="auto"/>
            <w:right w:val="none" w:sz="0" w:space="0" w:color="auto"/>
          </w:divBdr>
        </w:div>
        <w:div w:id="725570009">
          <w:marLeft w:val="0"/>
          <w:marRight w:val="0"/>
          <w:marTop w:val="0"/>
          <w:marBottom w:val="0"/>
          <w:divBdr>
            <w:top w:val="none" w:sz="0" w:space="0" w:color="auto"/>
            <w:left w:val="none" w:sz="0" w:space="0" w:color="auto"/>
            <w:bottom w:val="none" w:sz="0" w:space="0" w:color="auto"/>
            <w:right w:val="none" w:sz="0" w:space="0" w:color="auto"/>
          </w:divBdr>
        </w:div>
        <w:div w:id="759371667">
          <w:marLeft w:val="0"/>
          <w:marRight w:val="0"/>
          <w:marTop w:val="0"/>
          <w:marBottom w:val="0"/>
          <w:divBdr>
            <w:top w:val="none" w:sz="0" w:space="0" w:color="auto"/>
            <w:left w:val="none" w:sz="0" w:space="0" w:color="auto"/>
            <w:bottom w:val="none" w:sz="0" w:space="0" w:color="auto"/>
            <w:right w:val="none" w:sz="0" w:space="0" w:color="auto"/>
          </w:divBdr>
        </w:div>
        <w:div w:id="770779713">
          <w:marLeft w:val="0"/>
          <w:marRight w:val="0"/>
          <w:marTop w:val="0"/>
          <w:marBottom w:val="0"/>
          <w:divBdr>
            <w:top w:val="none" w:sz="0" w:space="0" w:color="auto"/>
            <w:left w:val="none" w:sz="0" w:space="0" w:color="auto"/>
            <w:bottom w:val="none" w:sz="0" w:space="0" w:color="auto"/>
            <w:right w:val="none" w:sz="0" w:space="0" w:color="auto"/>
          </w:divBdr>
        </w:div>
        <w:div w:id="1402214576">
          <w:marLeft w:val="0"/>
          <w:marRight w:val="0"/>
          <w:marTop w:val="0"/>
          <w:marBottom w:val="0"/>
          <w:divBdr>
            <w:top w:val="none" w:sz="0" w:space="0" w:color="auto"/>
            <w:left w:val="none" w:sz="0" w:space="0" w:color="auto"/>
            <w:bottom w:val="none" w:sz="0" w:space="0" w:color="auto"/>
            <w:right w:val="none" w:sz="0" w:space="0" w:color="auto"/>
          </w:divBdr>
        </w:div>
        <w:div w:id="1968925107">
          <w:marLeft w:val="0"/>
          <w:marRight w:val="0"/>
          <w:marTop w:val="0"/>
          <w:marBottom w:val="0"/>
          <w:divBdr>
            <w:top w:val="none" w:sz="0" w:space="0" w:color="auto"/>
            <w:left w:val="none" w:sz="0" w:space="0" w:color="auto"/>
            <w:bottom w:val="none" w:sz="0" w:space="0" w:color="auto"/>
            <w:right w:val="none" w:sz="0" w:space="0" w:color="auto"/>
          </w:divBdr>
        </w:div>
      </w:divsChild>
    </w:div>
    <w:div w:id="1042510903">
      <w:bodyDiv w:val="1"/>
      <w:marLeft w:val="0"/>
      <w:marRight w:val="0"/>
      <w:marTop w:val="0"/>
      <w:marBottom w:val="0"/>
      <w:divBdr>
        <w:top w:val="none" w:sz="0" w:space="0" w:color="auto"/>
        <w:left w:val="none" w:sz="0" w:space="0" w:color="auto"/>
        <w:bottom w:val="none" w:sz="0" w:space="0" w:color="auto"/>
        <w:right w:val="none" w:sz="0" w:space="0" w:color="auto"/>
      </w:divBdr>
    </w:div>
    <w:div w:id="1047418078">
      <w:bodyDiv w:val="1"/>
      <w:marLeft w:val="0"/>
      <w:marRight w:val="0"/>
      <w:marTop w:val="0"/>
      <w:marBottom w:val="0"/>
      <w:divBdr>
        <w:top w:val="none" w:sz="0" w:space="0" w:color="auto"/>
        <w:left w:val="none" w:sz="0" w:space="0" w:color="auto"/>
        <w:bottom w:val="none" w:sz="0" w:space="0" w:color="auto"/>
        <w:right w:val="none" w:sz="0" w:space="0" w:color="auto"/>
      </w:divBdr>
    </w:div>
    <w:div w:id="1056665921">
      <w:bodyDiv w:val="1"/>
      <w:marLeft w:val="0"/>
      <w:marRight w:val="0"/>
      <w:marTop w:val="0"/>
      <w:marBottom w:val="0"/>
      <w:divBdr>
        <w:top w:val="none" w:sz="0" w:space="0" w:color="auto"/>
        <w:left w:val="none" w:sz="0" w:space="0" w:color="auto"/>
        <w:bottom w:val="none" w:sz="0" w:space="0" w:color="auto"/>
        <w:right w:val="none" w:sz="0" w:space="0" w:color="auto"/>
      </w:divBdr>
    </w:div>
    <w:div w:id="1085880548">
      <w:bodyDiv w:val="1"/>
      <w:marLeft w:val="0"/>
      <w:marRight w:val="0"/>
      <w:marTop w:val="0"/>
      <w:marBottom w:val="0"/>
      <w:divBdr>
        <w:top w:val="none" w:sz="0" w:space="0" w:color="auto"/>
        <w:left w:val="none" w:sz="0" w:space="0" w:color="auto"/>
        <w:bottom w:val="none" w:sz="0" w:space="0" w:color="auto"/>
        <w:right w:val="none" w:sz="0" w:space="0" w:color="auto"/>
      </w:divBdr>
    </w:div>
    <w:div w:id="1086339307">
      <w:bodyDiv w:val="1"/>
      <w:marLeft w:val="0"/>
      <w:marRight w:val="0"/>
      <w:marTop w:val="0"/>
      <w:marBottom w:val="0"/>
      <w:divBdr>
        <w:top w:val="none" w:sz="0" w:space="0" w:color="auto"/>
        <w:left w:val="none" w:sz="0" w:space="0" w:color="auto"/>
        <w:bottom w:val="none" w:sz="0" w:space="0" w:color="auto"/>
        <w:right w:val="none" w:sz="0" w:space="0" w:color="auto"/>
      </w:divBdr>
    </w:div>
    <w:div w:id="1100177862">
      <w:bodyDiv w:val="1"/>
      <w:marLeft w:val="0"/>
      <w:marRight w:val="0"/>
      <w:marTop w:val="0"/>
      <w:marBottom w:val="0"/>
      <w:divBdr>
        <w:top w:val="none" w:sz="0" w:space="0" w:color="auto"/>
        <w:left w:val="none" w:sz="0" w:space="0" w:color="auto"/>
        <w:bottom w:val="none" w:sz="0" w:space="0" w:color="auto"/>
        <w:right w:val="none" w:sz="0" w:space="0" w:color="auto"/>
      </w:divBdr>
    </w:div>
    <w:div w:id="1107892713">
      <w:bodyDiv w:val="1"/>
      <w:marLeft w:val="0"/>
      <w:marRight w:val="0"/>
      <w:marTop w:val="0"/>
      <w:marBottom w:val="0"/>
      <w:divBdr>
        <w:top w:val="none" w:sz="0" w:space="0" w:color="auto"/>
        <w:left w:val="none" w:sz="0" w:space="0" w:color="auto"/>
        <w:bottom w:val="none" w:sz="0" w:space="0" w:color="auto"/>
        <w:right w:val="none" w:sz="0" w:space="0" w:color="auto"/>
      </w:divBdr>
    </w:div>
    <w:div w:id="1111239258">
      <w:bodyDiv w:val="1"/>
      <w:marLeft w:val="0"/>
      <w:marRight w:val="0"/>
      <w:marTop w:val="0"/>
      <w:marBottom w:val="0"/>
      <w:divBdr>
        <w:top w:val="none" w:sz="0" w:space="0" w:color="auto"/>
        <w:left w:val="none" w:sz="0" w:space="0" w:color="auto"/>
        <w:bottom w:val="none" w:sz="0" w:space="0" w:color="auto"/>
        <w:right w:val="none" w:sz="0" w:space="0" w:color="auto"/>
      </w:divBdr>
    </w:div>
    <w:div w:id="1112898616">
      <w:bodyDiv w:val="1"/>
      <w:marLeft w:val="0"/>
      <w:marRight w:val="0"/>
      <w:marTop w:val="0"/>
      <w:marBottom w:val="0"/>
      <w:divBdr>
        <w:top w:val="none" w:sz="0" w:space="0" w:color="auto"/>
        <w:left w:val="none" w:sz="0" w:space="0" w:color="auto"/>
        <w:bottom w:val="none" w:sz="0" w:space="0" w:color="auto"/>
        <w:right w:val="none" w:sz="0" w:space="0" w:color="auto"/>
      </w:divBdr>
    </w:div>
    <w:div w:id="1145007433">
      <w:bodyDiv w:val="1"/>
      <w:marLeft w:val="0"/>
      <w:marRight w:val="0"/>
      <w:marTop w:val="0"/>
      <w:marBottom w:val="0"/>
      <w:divBdr>
        <w:top w:val="none" w:sz="0" w:space="0" w:color="auto"/>
        <w:left w:val="none" w:sz="0" w:space="0" w:color="auto"/>
        <w:bottom w:val="none" w:sz="0" w:space="0" w:color="auto"/>
        <w:right w:val="none" w:sz="0" w:space="0" w:color="auto"/>
      </w:divBdr>
      <w:divsChild>
        <w:div w:id="1378309762">
          <w:marLeft w:val="0"/>
          <w:marRight w:val="0"/>
          <w:marTop w:val="0"/>
          <w:marBottom w:val="0"/>
          <w:divBdr>
            <w:top w:val="none" w:sz="0" w:space="0" w:color="auto"/>
            <w:left w:val="none" w:sz="0" w:space="0" w:color="auto"/>
            <w:bottom w:val="none" w:sz="0" w:space="0" w:color="auto"/>
            <w:right w:val="none" w:sz="0" w:space="0" w:color="auto"/>
          </w:divBdr>
        </w:div>
      </w:divsChild>
    </w:div>
    <w:div w:id="1150101438">
      <w:bodyDiv w:val="1"/>
      <w:marLeft w:val="0"/>
      <w:marRight w:val="0"/>
      <w:marTop w:val="0"/>
      <w:marBottom w:val="0"/>
      <w:divBdr>
        <w:top w:val="none" w:sz="0" w:space="0" w:color="auto"/>
        <w:left w:val="none" w:sz="0" w:space="0" w:color="auto"/>
        <w:bottom w:val="none" w:sz="0" w:space="0" w:color="auto"/>
        <w:right w:val="none" w:sz="0" w:space="0" w:color="auto"/>
      </w:divBdr>
    </w:div>
    <w:div w:id="1150755764">
      <w:bodyDiv w:val="1"/>
      <w:marLeft w:val="0"/>
      <w:marRight w:val="0"/>
      <w:marTop w:val="0"/>
      <w:marBottom w:val="0"/>
      <w:divBdr>
        <w:top w:val="none" w:sz="0" w:space="0" w:color="auto"/>
        <w:left w:val="none" w:sz="0" w:space="0" w:color="auto"/>
        <w:bottom w:val="none" w:sz="0" w:space="0" w:color="auto"/>
        <w:right w:val="none" w:sz="0" w:space="0" w:color="auto"/>
      </w:divBdr>
    </w:div>
    <w:div w:id="1155797009">
      <w:bodyDiv w:val="1"/>
      <w:marLeft w:val="0"/>
      <w:marRight w:val="0"/>
      <w:marTop w:val="0"/>
      <w:marBottom w:val="0"/>
      <w:divBdr>
        <w:top w:val="none" w:sz="0" w:space="0" w:color="auto"/>
        <w:left w:val="none" w:sz="0" w:space="0" w:color="auto"/>
        <w:bottom w:val="none" w:sz="0" w:space="0" w:color="auto"/>
        <w:right w:val="none" w:sz="0" w:space="0" w:color="auto"/>
      </w:divBdr>
    </w:div>
    <w:div w:id="1169519951">
      <w:bodyDiv w:val="1"/>
      <w:marLeft w:val="0"/>
      <w:marRight w:val="0"/>
      <w:marTop w:val="0"/>
      <w:marBottom w:val="0"/>
      <w:divBdr>
        <w:top w:val="none" w:sz="0" w:space="0" w:color="auto"/>
        <w:left w:val="none" w:sz="0" w:space="0" w:color="auto"/>
        <w:bottom w:val="none" w:sz="0" w:space="0" w:color="auto"/>
        <w:right w:val="none" w:sz="0" w:space="0" w:color="auto"/>
      </w:divBdr>
    </w:div>
    <w:div w:id="1172530079">
      <w:bodyDiv w:val="1"/>
      <w:marLeft w:val="0"/>
      <w:marRight w:val="0"/>
      <w:marTop w:val="0"/>
      <w:marBottom w:val="0"/>
      <w:divBdr>
        <w:top w:val="none" w:sz="0" w:space="0" w:color="auto"/>
        <w:left w:val="none" w:sz="0" w:space="0" w:color="auto"/>
        <w:bottom w:val="none" w:sz="0" w:space="0" w:color="auto"/>
        <w:right w:val="none" w:sz="0" w:space="0" w:color="auto"/>
      </w:divBdr>
    </w:div>
    <w:div w:id="1191457796">
      <w:bodyDiv w:val="1"/>
      <w:marLeft w:val="0"/>
      <w:marRight w:val="0"/>
      <w:marTop w:val="0"/>
      <w:marBottom w:val="0"/>
      <w:divBdr>
        <w:top w:val="none" w:sz="0" w:space="0" w:color="auto"/>
        <w:left w:val="none" w:sz="0" w:space="0" w:color="auto"/>
        <w:bottom w:val="none" w:sz="0" w:space="0" w:color="auto"/>
        <w:right w:val="none" w:sz="0" w:space="0" w:color="auto"/>
      </w:divBdr>
    </w:div>
    <w:div w:id="1200632976">
      <w:bodyDiv w:val="1"/>
      <w:marLeft w:val="0"/>
      <w:marRight w:val="0"/>
      <w:marTop w:val="0"/>
      <w:marBottom w:val="0"/>
      <w:divBdr>
        <w:top w:val="none" w:sz="0" w:space="0" w:color="auto"/>
        <w:left w:val="none" w:sz="0" w:space="0" w:color="auto"/>
        <w:bottom w:val="none" w:sz="0" w:space="0" w:color="auto"/>
        <w:right w:val="none" w:sz="0" w:space="0" w:color="auto"/>
      </w:divBdr>
    </w:div>
    <w:div w:id="1216545461">
      <w:bodyDiv w:val="1"/>
      <w:marLeft w:val="0"/>
      <w:marRight w:val="0"/>
      <w:marTop w:val="0"/>
      <w:marBottom w:val="0"/>
      <w:divBdr>
        <w:top w:val="none" w:sz="0" w:space="0" w:color="auto"/>
        <w:left w:val="none" w:sz="0" w:space="0" w:color="auto"/>
        <w:bottom w:val="none" w:sz="0" w:space="0" w:color="auto"/>
        <w:right w:val="none" w:sz="0" w:space="0" w:color="auto"/>
      </w:divBdr>
    </w:div>
    <w:div w:id="1223709315">
      <w:bodyDiv w:val="1"/>
      <w:marLeft w:val="0"/>
      <w:marRight w:val="0"/>
      <w:marTop w:val="0"/>
      <w:marBottom w:val="0"/>
      <w:divBdr>
        <w:top w:val="none" w:sz="0" w:space="0" w:color="auto"/>
        <w:left w:val="none" w:sz="0" w:space="0" w:color="auto"/>
        <w:bottom w:val="none" w:sz="0" w:space="0" w:color="auto"/>
        <w:right w:val="none" w:sz="0" w:space="0" w:color="auto"/>
      </w:divBdr>
    </w:div>
    <w:div w:id="1226061969">
      <w:bodyDiv w:val="1"/>
      <w:marLeft w:val="0"/>
      <w:marRight w:val="0"/>
      <w:marTop w:val="0"/>
      <w:marBottom w:val="0"/>
      <w:divBdr>
        <w:top w:val="none" w:sz="0" w:space="0" w:color="auto"/>
        <w:left w:val="none" w:sz="0" w:space="0" w:color="auto"/>
        <w:bottom w:val="none" w:sz="0" w:space="0" w:color="auto"/>
        <w:right w:val="none" w:sz="0" w:space="0" w:color="auto"/>
      </w:divBdr>
    </w:div>
    <w:div w:id="1234004585">
      <w:bodyDiv w:val="1"/>
      <w:marLeft w:val="0"/>
      <w:marRight w:val="0"/>
      <w:marTop w:val="0"/>
      <w:marBottom w:val="0"/>
      <w:divBdr>
        <w:top w:val="none" w:sz="0" w:space="0" w:color="auto"/>
        <w:left w:val="none" w:sz="0" w:space="0" w:color="auto"/>
        <w:bottom w:val="none" w:sz="0" w:space="0" w:color="auto"/>
        <w:right w:val="none" w:sz="0" w:space="0" w:color="auto"/>
      </w:divBdr>
      <w:divsChild>
        <w:div w:id="117723775">
          <w:marLeft w:val="0"/>
          <w:marRight w:val="0"/>
          <w:marTop w:val="0"/>
          <w:marBottom w:val="0"/>
          <w:divBdr>
            <w:top w:val="none" w:sz="0" w:space="0" w:color="auto"/>
            <w:left w:val="none" w:sz="0" w:space="0" w:color="auto"/>
            <w:bottom w:val="none" w:sz="0" w:space="0" w:color="auto"/>
            <w:right w:val="none" w:sz="0" w:space="0" w:color="auto"/>
          </w:divBdr>
        </w:div>
        <w:div w:id="1180390936">
          <w:marLeft w:val="0"/>
          <w:marRight w:val="0"/>
          <w:marTop w:val="0"/>
          <w:marBottom w:val="0"/>
          <w:divBdr>
            <w:top w:val="none" w:sz="0" w:space="0" w:color="auto"/>
            <w:left w:val="none" w:sz="0" w:space="0" w:color="auto"/>
            <w:bottom w:val="none" w:sz="0" w:space="0" w:color="auto"/>
            <w:right w:val="none" w:sz="0" w:space="0" w:color="auto"/>
          </w:divBdr>
        </w:div>
        <w:div w:id="1714429452">
          <w:marLeft w:val="0"/>
          <w:marRight w:val="0"/>
          <w:marTop w:val="0"/>
          <w:marBottom w:val="0"/>
          <w:divBdr>
            <w:top w:val="none" w:sz="0" w:space="0" w:color="auto"/>
            <w:left w:val="none" w:sz="0" w:space="0" w:color="auto"/>
            <w:bottom w:val="none" w:sz="0" w:space="0" w:color="auto"/>
            <w:right w:val="none" w:sz="0" w:space="0" w:color="auto"/>
          </w:divBdr>
        </w:div>
        <w:div w:id="2050451682">
          <w:marLeft w:val="0"/>
          <w:marRight w:val="0"/>
          <w:marTop w:val="0"/>
          <w:marBottom w:val="0"/>
          <w:divBdr>
            <w:top w:val="none" w:sz="0" w:space="0" w:color="auto"/>
            <w:left w:val="none" w:sz="0" w:space="0" w:color="auto"/>
            <w:bottom w:val="none" w:sz="0" w:space="0" w:color="auto"/>
            <w:right w:val="none" w:sz="0" w:space="0" w:color="auto"/>
          </w:divBdr>
        </w:div>
      </w:divsChild>
    </w:div>
    <w:div w:id="1238831282">
      <w:bodyDiv w:val="1"/>
      <w:marLeft w:val="0"/>
      <w:marRight w:val="0"/>
      <w:marTop w:val="0"/>
      <w:marBottom w:val="0"/>
      <w:divBdr>
        <w:top w:val="none" w:sz="0" w:space="0" w:color="auto"/>
        <w:left w:val="none" w:sz="0" w:space="0" w:color="auto"/>
        <w:bottom w:val="none" w:sz="0" w:space="0" w:color="auto"/>
        <w:right w:val="none" w:sz="0" w:space="0" w:color="auto"/>
      </w:divBdr>
      <w:divsChild>
        <w:div w:id="1648708270">
          <w:marLeft w:val="0"/>
          <w:marRight w:val="0"/>
          <w:marTop w:val="0"/>
          <w:marBottom w:val="0"/>
          <w:divBdr>
            <w:top w:val="none" w:sz="0" w:space="0" w:color="auto"/>
            <w:left w:val="none" w:sz="0" w:space="0" w:color="auto"/>
            <w:bottom w:val="none" w:sz="0" w:space="0" w:color="auto"/>
            <w:right w:val="none" w:sz="0" w:space="0" w:color="auto"/>
          </w:divBdr>
        </w:div>
      </w:divsChild>
    </w:div>
    <w:div w:id="1246300539">
      <w:bodyDiv w:val="1"/>
      <w:marLeft w:val="0"/>
      <w:marRight w:val="0"/>
      <w:marTop w:val="0"/>
      <w:marBottom w:val="0"/>
      <w:divBdr>
        <w:top w:val="none" w:sz="0" w:space="0" w:color="auto"/>
        <w:left w:val="none" w:sz="0" w:space="0" w:color="auto"/>
        <w:bottom w:val="none" w:sz="0" w:space="0" w:color="auto"/>
        <w:right w:val="none" w:sz="0" w:space="0" w:color="auto"/>
      </w:divBdr>
    </w:div>
    <w:div w:id="1248879536">
      <w:bodyDiv w:val="1"/>
      <w:marLeft w:val="0"/>
      <w:marRight w:val="0"/>
      <w:marTop w:val="0"/>
      <w:marBottom w:val="0"/>
      <w:divBdr>
        <w:top w:val="none" w:sz="0" w:space="0" w:color="auto"/>
        <w:left w:val="none" w:sz="0" w:space="0" w:color="auto"/>
        <w:bottom w:val="none" w:sz="0" w:space="0" w:color="auto"/>
        <w:right w:val="none" w:sz="0" w:space="0" w:color="auto"/>
      </w:divBdr>
    </w:div>
    <w:div w:id="1265773417">
      <w:bodyDiv w:val="1"/>
      <w:marLeft w:val="0"/>
      <w:marRight w:val="0"/>
      <w:marTop w:val="0"/>
      <w:marBottom w:val="0"/>
      <w:divBdr>
        <w:top w:val="none" w:sz="0" w:space="0" w:color="auto"/>
        <w:left w:val="none" w:sz="0" w:space="0" w:color="auto"/>
        <w:bottom w:val="none" w:sz="0" w:space="0" w:color="auto"/>
        <w:right w:val="none" w:sz="0" w:space="0" w:color="auto"/>
      </w:divBdr>
    </w:div>
    <w:div w:id="1269433417">
      <w:bodyDiv w:val="1"/>
      <w:marLeft w:val="0"/>
      <w:marRight w:val="0"/>
      <w:marTop w:val="0"/>
      <w:marBottom w:val="0"/>
      <w:divBdr>
        <w:top w:val="none" w:sz="0" w:space="0" w:color="auto"/>
        <w:left w:val="none" w:sz="0" w:space="0" w:color="auto"/>
        <w:bottom w:val="none" w:sz="0" w:space="0" w:color="auto"/>
        <w:right w:val="none" w:sz="0" w:space="0" w:color="auto"/>
      </w:divBdr>
    </w:div>
    <w:div w:id="1282684824">
      <w:bodyDiv w:val="1"/>
      <w:marLeft w:val="0"/>
      <w:marRight w:val="0"/>
      <w:marTop w:val="0"/>
      <w:marBottom w:val="0"/>
      <w:divBdr>
        <w:top w:val="none" w:sz="0" w:space="0" w:color="auto"/>
        <w:left w:val="none" w:sz="0" w:space="0" w:color="auto"/>
        <w:bottom w:val="none" w:sz="0" w:space="0" w:color="auto"/>
        <w:right w:val="none" w:sz="0" w:space="0" w:color="auto"/>
      </w:divBdr>
    </w:div>
    <w:div w:id="1291862321">
      <w:bodyDiv w:val="1"/>
      <w:marLeft w:val="0"/>
      <w:marRight w:val="0"/>
      <w:marTop w:val="0"/>
      <w:marBottom w:val="0"/>
      <w:divBdr>
        <w:top w:val="none" w:sz="0" w:space="0" w:color="auto"/>
        <w:left w:val="none" w:sz="0" w:space="0" w:color="auto"/>
        <w:bottom w:val="none" w:sz="0" w:space="0" w:color="auto"/>
        <w:right w:val="none" w:sz="0" w:space="0" w:color="auto"/>
      </w:divBdr>
    </w:div>
    <w:div w:id="1292789318">
      <w:bodyDiv w:val="1"/>
      <w:marLeft w:val="0"/>
      <w:marRight w:val="0"/>
      <w:marTop w:val="0"/>
      <w:marBottom w:val="0"/>
      <w:divBdr>
        <w:top w:val="none" w:sz="0" w:space="0" w:color="auto"/>
        <w:left w:val="none" w:sz="0" w:space="0" w:color="auto"/>
        <w:bottom w:val="none" w:sz="0" w:space="0" w:color="auto"/>
        <w:right w:val="none" w:sz="0" w:space="0" w:color="auto"/>
      </w:divBdr>
      <w:divsChild>
        <w:div w:id="265385443">
          <w:marLeft w:val="0"/>
          <w:marRight w:val="0"/>
          <w:marTop w:val="0"/>
          <w:marBottom w:val="0"/>
          <w:divBdr>
            <w:top w:val="none" w:sz="0" w:space="0" w:color="auto"/>
            <w:left w:val="none" w:sz="0" w:space="0" w:color="auto"/>
            <w:bottom w:val="none" w:sz="0" w:space="0" w:color="auto"/>
            <w:right w:val="none" w:sz="0" w:space="0" w:color="auto"/>
          </w:divBdr>
        </w:div>
        <w:div w:id="579289088">
          <w:marLeft w:val="0"/>
          <w:marRight w:val="0"/>
          <w:marTop w:val="0"/>
          <w:marBottom w:val="0"/>
          <w:divBdr>
            <w:top w:val="none" w:sz="0" w:space="0" w:color="auto"/>
            <w:left w:val="none" w:sz="0" w:space="0" w:color="auto"/>
            <w:bottom w:val="none" w:sz="0" w:space="0" w:color="auto"/>
            <w:right w:val="none" w:sz="0" w:space="0" w:color="auto"/>
          </w:divBdr>
        </w:div>
      </w:divsChild>
    </w:div>
    <w:div w:id="1306273769">
      <w:bodyDiv w:val="1"/>
      <w:marLeft w:val="0"/>
      <w:marRight w:val="0"/>
      <w:marTop w:val="0"/>
      <w:marBottom w:val="0"/>
      <w:divBdr>
        <w:top w:val="none" w:sz="0" w:space="0" w:color="auto"/>
        <w:left w:val="none" w:sz="0" w:space="0" w:color="auto"/>
        <w:bottom w:val="none" w:sz="0" w:space="0" w:color="auto"/>
        <w:right w:val="none" w:sz="0" w:space="0" w:color="auto"/>
      </w:divBdr>
    </w:div>
    <w:div w:id="1341736560">
      <w:bodyDiv w:val="1"/>
      <w:marLeft w:val="0"/>
      <w:marRight w:val="0"/>
      <w:marTop w:val="0"/>
      <w:marBottom w:val="0"/>
      <w:divBdr>
        <w:top w:val="none" w:sz="0" w:space="0" w:color="auto"/>
        <w:left w:val="none" w:sz="0" w:space="0" w:color="auto"/>
        <w:bottom w:val="none" w:sz="0" w:space="0" w:color="auto"/>
        <w:right w:val="none" w:sz="0" w:space="0" w:color="auto"/>
      </w:divBdr>
      <w:divsChild>
        <w:div w:id="342435622">
          <w:marLeft w:val="0"/>
          <w:marRight w:val="0"/>
          <w:marTop w:val="0"/>
          <w:marBottom w:val="0"/>
          <w:divBdr>
            <w:top w:val="none" w:sz="0" w:space="0" w:color="auto"/>
            <w:left w:val="none" w:sz="0" w:space="0" w:color="auto"/>
            <w:bottom w:val="none" w:sz="0" w:space="0" w:color="auto"/>
            <w:right w:val="none" w:sz="0" w:space="0" w:color="auto"/>
          </w:divBdr>
        </w:div>
        <w:div w:id="1126971198">
          <w:marLeft w:val="0"/>
          <w:marRight w:val="0"/>
          <w:marTop w:val="0"/>
          <w:marBottom w:val="0"/>
          <w:divBdr>
            <w:top w:val="none" w:sz="0" w:space="0" w:color="auto"/>
            <w:left w:val="none" w:sz="0" w:space="0" w:color="auto"/>
            <w:bottom w:val="none" w:sz="0" w:space="0" w:color="auto"/>
            <w:right w:val="none" w:sz="0" w:space="0" w:color="auto"/>
          </w:divBdr>
        </w:div>
        <w:div w:id="1955672557">
          <w:marLeft w:val="0"/>
          <w:marRight w:val="0"/>
          <w:marTop w:val="0"/>
          <w:marBottom w:val="0"/>
          <w:divBdr>
            <w:top w:val="none" w:sz="0" w:space="0" w:color="auto"/>
            <w:left w:val="none" w:sz="0" w:space="0" w:color="auto"/>
            <w:bottom w:val="none" w:sz="0" w:space="0" w:color="auto"/>
            <w:right w:val="none" w:sz="0" w:space="0" w:color="auto"/>
          </w:divBdr>
        </w:div>
        <w:div w:id="1973631695">
          <w:marLeft w:val="0"/>
          <w:marRight w:val="0"/>
          <w:marTop w:val="0"/>
          <w:marBottom w:val="0"/>
          <w:divBdr>
            <w:top w:val="none" w:sz="0" w:space="0" w:color="auto"/>
            <w:left w:val="none" w:sz="0" w:space="0" w:color="auto"/>
            <w:bottom w:val="none" w:sz="0" w:space="0" w:color="auto"/>
            <w:right w:val="none" w:sz="0" w:space="0" w:color="auto"/>
          </w:divBdr>
        </w:div>
      </w:divsChild>
    </w:div>
    <w:div w:id="1344697759">
      <w:bodyDiv w:val="1"/>
      <w:marLeft w:val="0"/>
      <w:marRight w:val="0"/>
      <w:marTop w:val="0"/>
      <w:marBottom w:val="0"/>
      <w:divBdr>
        <w:top w:val="none" w:sz="0" w:space="0" w:color="auto"/>
        <w:left w:val="none" w:sz="0" w:space="0" w:color="auto"/>
        <w:bottom w:val="none" w:sz="0" w:space="0" w:color="auto"/>
        <w:right w:val="none" w:sz="0" w:space="0" w:color="auto"/>
      </w:divBdr>
    </w:div>
    <w:div w:id="1363939908">
      <w:bodyDiv w:val="1"/>
      <w:marLeft w:val="0"/>
      <w:marRight w:val="0"/>
      <w:marTop w:val="0"/>
      <w:marBottom w:val="0"/>
      <w:divBdr>
        <w:top w:val="none" w:sz="0" w:space="0" w:color="auto"/>
        <w:left w:val="none" w:sz="0" w:space="0" w:color="auto"/>
        <w:bottom w:val="none" w:sz="0" w:space="0" w:color="auto"/>
        <w:right w:val="none" w:sz="0" w:space="0" w:color="auto"/>
      </w:divBdr>
      <w:divsChild>
        <w:div w:id="1099133912">
          <w:marLeft w:val="0"/>
          <w:marRight w:val="0"/>
          <w:marTop w:val="0"/>
          <w:marBottom w:val="0"/>
          <w:divBdr>
            <w:top w:val="none" w:sz="0" w:space="0" w:color="auto"/>
            <w:left w:val="none" w:sz="0" w:space="0" w:color="auto"/>
            <w:bottom w:val="none" w:sz="0" w:space="0" w:color="auto"/>
            <w:right w:val="none" w:sz="0" w:space="0" w:color="auto"/>
          </w:divBdr>
        </w:div>
        <w:div w:id="2045134788">
          <w:marLeft w:val="0"/>
          <w:marRight w:val="0"/>
          <w:marTop w:val="0"/>
          <w:marBottom w:val="0"/>
          <w:divBdr>
            <w:top w:val="none" w:sz="0" w:space="0" w:color="auto"/>
            <w:left w:val="none" w:sz="0" w:space="0" w:color="auto"/>
            <w:bottom w:val="none" w:sz="0" w:space="0" w:color="auto"/>
            <w:right w:val="none" w:sz="0" w:space="0" w:color="auto"/>
          </w:divBdr>
        </w:div>
      </w:divsChild>
    </w:div>
    <w:div w:id="1364290077">
      <w:bodyDiv w:val="1"/>
      <w:marLeft w:val="0"/>
      <w:marRight w:val="0"/>
      <w:marTop w:val="0"/>
      <w:marBottom w:val="0"/>
      <w:divBdr>
        <w:top w:val="none" w:sz="0" w:space="0" w:color="auto"/>
        <w:left w:val="none" w:sz="0" w:space="0" w:color="auto"/>
        <w:bottom w:val="none" w:sz="0" w:space="0" w:color="auto"/>
        <w:right w:val="none" w:sz="0" w:space="0" w:color="auto"/>
      </w:divBdr>
    </w:div>
    <w:div w:id="1370689252">
      <w:bodyDiv w:val="1"/>
      <w:marLeft w:val="0"/>
      <w:marRight w:val="0"/>
      <w:marTop w:val="0"/>
      <w:marBottom w:val="0"/>
      <w:divBdr>
        <w:top w:val="none" w:sz="0" w:space="0" w:color="auto"/>
        <w:left w:val="none" w:sz="0" w:space="0" w:color="auto"/>
        <w:bottom w:val="none" w:sz="0" w:space="0" w:color="auto"/>
        <w:right w:val="none" w:sz="0" w:space="0" w:color="auto"/>
      </w:divBdr>
      <w:divsChild>
        <w:div w:id="649795614">
          <w:marLeft w:val="0"/>
          <w:marRight w:val="0"/>
          <w:marTop w:val="0"/>
          <w:marBottom w:val="0"/>
          <w:divBdr>
            <w:top w:val="none" w:sz="0" w:space="0" w:color="auto"/>
            <w:left w:val="none" w:sz="0" w:space="0" w:color="auto"/>
            <w:bottom w:val="none" w:sz="0" w:space="0" w:color="auto"/>
            <w:right w:val="none" w:sz="0" w:space="0" w:color="auto"/>
          </w:divBdr>
        </w:div>
      </w:divsChild>
    </w:div>
    <w:div w:id="1423136891">
      <w:bodyDiv w:val="1"/>
      <w:marLeft w:val="0"/>
      <w:marRight w:val="0"/>
      <w:marTop w:val="0"/>
      <w:marBottom w:val="0"/>
      <w:divBdr>
        <w:top w:val="none" w:sz="0" w:space="0" w:color="auto"/>
        <w:left w:val="none" w:sz="0" w:space="0" w:color="auto"/>
        <w:bottom w:val="none" w:sz="0" w:space="0" w:color="auto"/>
        <w:right w:val="none" w:sz="0" w:space="0" w:color="auto"/>
      </w:divBdr>
    </w:div>
    <w:div w:id="1429890146">
      <w:bodyDiv w:val="1"/>
      <w:marLeft w:val="0"/>
      <w:marRight w:val="0"/>
      <w:marTop w:val="0"/>
      <w:marBottom w:val="0"/>
      <w:divBdr>
        <w:top w:val="none" w:sz="0" w:space="0" w:color="auto"/>
        <w:left w:val="none" w:sz="0" w:space="0" w:color="auto"/>
        <w:bottom w:val="none" w:sz="0" w:space="0" w:color="auto"/>
        <w:right w:val="none" w:sz="0" w:space="0" w:color="auto"/>
      </w:divBdr>
    </w:div>
    <w:div w:id="1433742271">
      <w:bodyDiv w:val="1"/>
      <w:marLeft w:val="0"/>
      <w:marRight w:val="0"/>
      <w:marTop w:val="0"/>
      <w:marBottom w:val="0"/>
      <w:divBdr>
        <w:top w:val="none" w:sz="0" w:space="0" w:color="auto"/>
        <w:left w:val="none" w:sz="0" w:space="0" w:color="auto"/>
        <w:bottom w:val="none" w:sz="0" w:space="0" w:color="auto"/>
        <w:right w:val="none" w:sz="0" w:space="0" w:color="auto"/>
      </w:divBdr>
      <w:divsChild>
        <w:div w:id="38361934">
          <w:marLeft w:val="0"/>
          <w:marRight w:val="0"/>
          <w:marTop w:val="0"/>
          <w:marBottom w:val="0"/>
          <w:divBdr>
            <w:top w:val="none" w:sz="0" w:space="0" w:color="auto"/>
            <w:left w:val="none" w:sz="0" w:space="0" w:color="auto"/>
            <w:bottom w:val="none" w:sz="0" w:space="0" w:color="auto"/>
            <w:right w:val="none" w:sz="0" w:space="0" w:color="auto"/>
          </w:divBdr>
        </w:div>
        <w:div w:id="897982446">
          <w:marLeft w:val="0"/>
          <w:marRight w:val="0"/>
          <w:marTop w:val="0"/>
          <w:marBottom w:val="0"/>
          <w:divBdr>
            <w:top w:val="none" w:sz="0" w:space="0" w:color="auto"/>
            <w:left w:val="none" w:sz="0" w:space="0" w:color="auto"/>
            <w:bottom w:val="none" w:sz="0" w:space="0" w:color="auto"/>
            <w:right w:val="none" w:sz="0" w:space="0" w:color="auto"/>
          </w:divBdr>
        </w:div>
      </w:divsChild>
    </w:div>
    <w:div w:id="1435248732">
      <w:bodyDiv w:val="1"/>
      <w:marLeft w:val="0"/>
      <w:marRight w:val="0"/>
      <w:marTop w:val="0"/>
      <w:marBottom w:val="0"/>
      <w:divBdr>
        <w:top w:val="none" w:sz="0" w:space="0" w:color="auto"/>
        <w:left w:val="none" w:sz="0" w:space="0" w:color="auto"/>
        <w:bottom w:val="none" w:sz="0" w:space="0" w:color="auto"/>
        <w:right w:val="none" w:sz="0" w:space="0" w:color="auto"/>
      </w:divBdr>
    </w:div>
    <w:div w:id="1446576625">
      <w:bodyDiv w:val="1"/>
      <w:marLeft w:val="0"/>
      <w:marRight w:val="0"/>
      <w:marTop w:val="0"/>
      <w:marBottom w:val="0"/>
      <w:divBdr>
        <w:top w:val="none" w:sz="0" w:space="0" w:color="auto"/>
        <w:left w:val="none" w:sz="0" w:space="0" w:color="auto"/>
        <w:bottom w:val="none" w:sz="0" w:space="0" w:color="auto"/>
        <w:right w:val="none" w:sz="0" w:space="0" w:color="auto"/>
      </w:divBdr>
    </w:div>
    <w:div w:id="1450510951">
      <w:bodyDiv w:val="1"/>
      <w:marLeft w:val="0"/>
      <w:marRight w:val="0"/>
      <w:marTop w:val="0"/>
      <w:marBottom w:val="0"/>
      <w:divBdr>
        <w:top w:val="none" w:sz="0" w:space="0" w:color="auto"/>
        <w:left w:val="none" w:sz="0" w:space="0" w:color="auto"/>
        <w:bottom w:val="none" w:sz="0" w:space="0" w:color="auto"/>
        <w:right w:val="none" w:sz="0" w:space="0" w:color="auto"/>
      </w:divBdr>
      <w:divsChild>
        <w:div w:id="1762602820">
          <w:marLeft w:val="0"/>
          <w:marRight w:val="0"/>
          <w:marTop w:val="0"/>
          <w:marBottom w:val="0"/>
          <w:divBdr>
            <w:top w:val="none" w:sz="0" w:space="0" w:color="auto"/>
            <w:left w:val="none" w:sz="0" w:space="0" w:color="auto"/>
            <w:bottom w:val="none" w:sz="0" w:space="0" w:color="auto"/>
            <w:right w:val="none" w:sz="0" w:space="0" w:color="auto"/>
          </w:divBdr>
        </w:div>
      </w:divsChild>
    </w:div>
    <w:div w:id="1459303693">
      <w:bodyDiv w:val="1"/>
      <w:marLeft w:val="0"/>
      <w:marRight w:val="0"/>
      <w:marTop w:val="0"/>
      <w:marBottom w:val="0"/>
      <w:divBdr>
        <w:top w:val="none" w:sz="0" w:space="0" w:color="auto"/>
        <w:left w:val="none" w:sz="0" w:space="0" w:color="auto"/>
        <w:bottom w:val="none" w:sz="0" w:space="0" w:color="auto"/>
        <w:right w:val="none" w:sz="0" w:space="0" w:color="auto"/>
      </w:divBdr>
      <w:divsChild>
        <w:div w:id="597059960">
          <w:marLeft w:val="0"/>
          <w:marRight w:val="0"/>
          <w:marTop w:val="0"/>
          <w:marBottom w:val="0"/>
          <w:divBdr>
            <w:top w:val="none" w:sz="0" w:space="0" w:color="auto"/>
            <w:left w:val="none" w:sz="0" w:space="0" w:color="auto"/>
            <w:bottom w:val="none" w:sz="0" w:space="0" w:color="auto"/>
            <w:right w:val="none" w:sz="0" w:space="0" w:color="auto"/>
          </w:divBdr>
        </w:div>
        <w:div w:id="1535458346">
          <w:marLeft w:val="0"/>
          <w:marRight w:val="0"/>
          <w:marTop w:val="0"/>
          <w:marBottom w:val="0"/>
          <w:divBdr>
            <w:top w:val="none" w:sz="0" w:space="0" w:color="auto"/>
            <w:left w:val="none" w:sz="0" w:space="0" w:color="auto"/>
            <w:bottom w:val="none" w:sz="0" w:space="0" w:color="auto"/>
            <w:right w:val="none" w:sz="0" w:space="0" w:color="auto"/>
          </w:divBdr>
        </w:div>
      </w:divsChild>
    </w:div>
    <w:div w:id="1460490384">
      <w:bodyDiv w:val="1"/>
      <w:marLeft w:val="0"/>
      <w:marRight w:val="0"/>
      <w:marTop w:val="0"/>
      <w:marBottom w:val="0"/>
      <w:divBdr>
        <w:top w:val="none" w:sz="0" w:space="0" w:color="auto"/>
        <w:left w:val="none" w:sz="0" w:space="0" w:color="auto"/>
        <w:bottom w:val="none" w:sz="0" w:space="0" w:color="auto"/>
        <w:right w:val="none" w:sz="0" w:space="0" w:color="auto"/>
      </w:divBdr>
    </w:div>
    <w:div w:id="1468815932">
      <w:bodyDiv w:val="1"/>
      <w:marLeft w:val="0"/>
      <w:marRight w:val="0"/>
      <w:marTop w:val="0"/>
      <w:marBottom w:val="0"/>
      <w:divBdr>
        <w:top w:val="none" w:sz="0" w:space="0" w:color="auto"/>
        <w:left w:val="none" w:sz="0" w:space="0" w:color="auto"/>
        <w:bottom w:val="none" w:sz="0" w:space="0" w:color="auto"/>
        <w:right w:val="none" w:sz="0" w:space="0" w:color="auto"/>
      </w:divBdr>
    </w:div>
    <w:div w:id="1470368081">
      <w:bodyDiv w:val="1"/>
      <w:marLeft w:val="0"/>
      <w:marRight w:val="0"/>
      <w:marTop w:val="0"/>
      <w:marBottom w:val="0"/>
      <w:divBdr>
        <w:top w:val="none" w:sz="0" w:space="0" w:color="auto"/>
        <w:left w:val="none" w:sz="0" w:space="0" w:color="auto"/>
        <w:bottom w:val="none" w:sz="0" w:space="0" w:color="auto"/>
        <w:right w:val="none" w:sz="0" w:space="0" w:color="auto"/>
      </w:divBdr>
    </w:div>
    <w:div w:id="1473793112">
      <w:bodyDiv w:val="1"/>
      <w:marLeft w:val="0"/>
      <w:marRight w:val="0"/>
      <w:marTop w:val="0"/>
      <w:marBottom w:val="0"/>
      <w:divBdr>
        <w:top w:val="none" w:sz="0" w:space="0" w:color="auto"/>
        <w:left w:val="none" w:sz="0" w:space="0" w:color="auto"/>
        <w:bottom w:val="none" w:sz="0" w:space="0" w:color="auto"/>
        <w:right w:val="none" w:sz="0" w:space="0" w:color="auto"/>
      </w:divBdr>
    </w:div>
    <w:div w:id="1482111296">
      <w:bodyDiv w:val="1"/>
      <w:marLeft w:val="0"/>
      <w:marRight w:val="0"/>
      <w:marTop w:val="0"/>
      <w:marBottom w:val="0"/>
      <w:divBdr>
        <w:top w:val="none" w:sz="0" w:space="0" w:color="auto"/>
        <w:left w:val="none" w:sz="0" w:space="0" w:color="auto"/>
        <w:bottom w:val="none" w:sz="0" w:space="0" w:color="auto"/>
        <w:right w:val="none" w:sz="0" w:space="0" w:color="auto"/>
      </w:divBdr>
    </w:div>
    <w:div w:id="1495366965">
      <w:bodyDiv w:val="1"/>
      <w:marLeft w:val="0"/>
      <w:marRight w:val="0"/>
      <w:marTop w:val="0"/>
      <w:marBottom w:val="0"/>
      <w:divBdr>
        <w:top w:val="none" w:sz="0" w:space="0" w:color="auto"/>
        <w:left w:val="none" w:sz="0" w:space="0" w:color="auto"/>
        <w:bottom w:val="none" w:sz="0" w:space="0" w:color="auto"/>
        <w:right w:val="none" w:sz="0" w:space="0" w:color="auto"/>
      </w:divBdr>
    </w:div>
    <w:div w:id="1518958902">
      <w:bodyDiv w:val="1"/>
      <w:marLeft w:val="0"/>
      <w:marRight w:val="0"/>
      <w:marTop w:val="0"/>
      <w:marBottom w:val="0"/>
      <w:divBdr>
        <w:top w:val="none" w:sz="0" w:space="0" w:color="auto"/>
        <w:left w:val="none" w:sz="0" w:space="0" w:color="auto"/>
        <w:bottom w:val="none" w:sz="0" w:space="0" w:color="auto"/>
        <w:right w:val="none" w:sz="0" w:space="0" w:color="auto"/>
      </w:divBdr>
    </w:div>
    <w:div w:id="1608007165">
      <w:bodyDiv w:val="1"/>
      <w:marLeft w:val="0"/>
      <w:marRight w:val="0"/>
      <w:marTop w:val="0"/>
      <w:marBottom w:val="0"/>
      <w:divBdr>
        <w:top w:val="none" w:sz="0" w:space="0" w:color="auto"/>
        <w:left w:val="none" w:sz="0" w:space="0" w:color="auto"/>
        <w:bottom w:val="none" w:sz="0" w:space="0" w:color="auto"/>
        <w:right w:val="none" w:sz="0" w:space="0" w:color="auto"/>
      </w:divBdr>
    </w:div>
    <w:div w:id="1625773145">
      <w:bodyDiv w:val="1"/>
      <w:marLeft w:val="0"/>
      <w:marRight w:val="0"/>
      <w:marTop w:val="0"/>
      <w:marBottom w:val="0"/>
      <w:divBdr>
        <w:top w:val="none" w:sz="0" w:space="0" w:color="auto"/>
        <w:left w:val="none" w:sz="0" w:space="0" w:color="auto"/>
        <w:bottom w:val="none" w:sz="0" w:space="0" w:color="auto"/>
        <w:right w:val="none" w:sz="0" w:space="0" w:color="auto"/>
      </w:divBdr>
    </w:div>
    <w:div w:id="1646009154">
      <w:bodyDiv w:val="1"/>
      <w:marLeft w:val="0"/>
      <w:marRight w:val="0"/>
      <w:marTop w:val="0"/>
      <w:marBottom w:val="0"/>
      <w:divBdr>
        <w:top w:val="none" w:sz="0" w:space="0" w:color="auto"/>
        <w:left w:val="none" w:sz="0" w:space="0" w:color="auto"/>
        <w:bottom w:val="none" w:sz="0" w:space="0" w:color="auto"/>
        <w:right w:val="none" w:sz="0" w:space="0" w:color="auto"/>
      </w:divBdr>
    </w:div>
    <w:div w:id="1725907330">
      <w:bodyDiv w:val="1"/>
      <w:marLeft w:val="0"/>
      <w:marRight w:val="0"/>
      <w:marTop w:val="0"/>
      <w:marBottom w:val="0"/>
      <w:divBdr>
        <w:top w:val="none" w:sz="0" w:space="0" w:color="auto"/>
        <w:left w:val="none" w:sz="0" w:space="0" w:color="auto"/>
        <w:bottom w:val="none" w:sz="0" w:space="0" w:color="auto"/>
        <w:right w:val="none" w:sz="0" w:space="0" w:color="auto"/>
      </w:divBdr>
      <w:divsChild>
        <w:div w:id="419058445">
          <w:marLeft w:val="0"/>
          <w:marRight w:val="0"/>
          <w:marTop w:val="0"/>
          <w:marBottom w:val="0"/>
          <w:divBdr>
            <w:top w:val="none" w:sz="0" w:space="0" w:color="auto"/>
            <w:left w:val="none" w:sz="0" w:space="0" w:color="auto"/>
            <w:bottom w:val="none" w:sz="0" w:space="0" w:color="auto"/>
            <w:right w:val="none" w:sz="0" w:space="0" w:color="auto"/>
          </w:divBdr>
        </w:div>
        <w:div w:id="1024135535">
          <w:marLeft w:val="0"/>
          <w:marRight w:val="0"/>
          <w:marTop w:val="0"/>
          <w:marBottom w:val="0"/>
          <w:divBdr>
            <w:top w:val="none" w:sz="0" w:space="0" w:color="auto"/>
            <w:left w:val="none" w:sz="0" w:space="0" w:color="auto"/>
            <w:bottom w:val="none" w:sz="0" w:space="0" w:color="auto"/>
            <w:right w:val="none" w:sz="0" w:space="0" w:color="auto"/>
          </w:divBdr>
        </w:div>
      </w:divsChild>
    </w:div>
    <w:div w:id="1733652628">
      <w:bodyDiv w:val="1"/>
      <w:marLeft w:val="0"/>
      <w:marRight w:val="0"/>
      <w:marTop w:val="0"/>
      <w:marBottom w:val="0"/>
      <w:divBdr>
        <w:top w:val="none" w:sz="0" w:space="0" w:color="auto"/>
        <w:left w:val="none" w:sz="0" w:space="0" w:color="auto"/>
        <w:bottom w:val="none" w:sz="0" w:space="0" w:color="auto"/>
        <w:right w:val="none" w:sz="0" w:space="0" w:color="auto"/>
      </w:divBdr>
    </w:div>
    <w:div w:id="1742291568">
      <w:bodyDiv w:val="1"/>
      <w:marLeft w:val="0"/>
      <w:marRight w:val="0"/>
      <w:marTop w:val="0"/>
      <w:marBottom w:val="0"/>
      <w:divBdr>
        <w:top w:val="none" w:sz="0" w:space="0" w:color="auto"/>
        <w:left w:val="none" w:sz="0" w:space="0" w:color="auto"/>
        <w:bottom w:val="none" w:sz="0" w:space="0" w:color="auto"/>
        <w:right w:val="none" w:sz="0" w:space="0" w:color="auto"/>
      </w:divBdr>
      <w:divsChild>
        <w:div w:id="25839170">
          <w:marLeft w:val="0"/>
          <w:marRight w:val="0"/>
          <w:marTop w:val="0"/>
          <w:marBottom w:val="0"/>
          <w:divBdr>
            <w:top w:val="none" w:sz="0" w:space="0" w:color="auto"/>
            <w:left w:val="none" w:sz="0" w:space="0" w:color="auto"/>
            <w:bottom w:val="none" w:sz="0" w:space="0" w:color="auto"/>
            <w:right w:val="none" w:sz="0" w:space="0" w:color="auto"/>
          </w:divBdr>
        </w:div>
        <w:div w:id="1344746283">
          <w:marLeft w:val="0"/>
          <w:marRight w:val="0"/>
          <w:marTop w:val="0"/>
          <w:marBottom w:val="0"/>
          <w:divBdr>
            <w:top w:val="none" w:sz="0" w:space="0" w:color="auto"/>
            <w:left w:val="none" w:sz="0" w:space="0" w:color="auto"/>
            <w:bottom w:val="none" w:sz="0" w:space="0" w:color="auto"/>
            <w:right w:val="none" w:sz="0" w:space="0" w:color="auto"/>
          </w:divBdr>
        </w:div>
      </w:divsChild>
    </w:div>
    <w:div w:id="1773696421">
      <w:bodyDiv w:val="1"/>
      <w:marLeft w:val="0"/>
      <w:marRight w:val="0"/>
      <w:marTop w:val="0"/>
      <w:marBottom w:val="0"/>
      <w:divBdr>
        <w:top w:val="none" w:sz="0" w:space="0" w:color="auto"/>
        <w:left w:val="none" w:sz="0" w:space="0" w:color="auto"/>
        <w:bottom w:val="none" w:sz="0" w:space="0" w:color="auto"/>
        <w:right w:val="none" w:sz="0" w:space="0" w:color="auto"/>
      </w:divBdr>
      <w:divsChild>
        <w:div w:id="1054160126">
          <w:marLeft w:val="0"/>
          <w:marRight w:val="0"/>
          <w:marTop w:val="0"/>
          <w:marBottom w:val="0"/>
          <w:divBdr>
            <w:top w:val="none" w:sz="0" w:space="0" w:color="auto"/>
            <w:left w:val="none" w:sz="0" w:space="0" w:color="auto"/>
            <w:bottom w:val="none" w:sz="0" w:space="0" w:color="auto"/>
            <w:right w:val="none" w:sz="0" w:space="0" w:color="auto"/>
          </w:divBdr>
        </w:div>
      </w:divsChild>
    </w:div>
    <w:div w:id="1775519800">
      <w:bodyDiv w:val="1"/>
      <w:marLeft w:val="0"/>
      <w:marRight w:val="0"/>
      <w:marTop w:val="0"/>
      <w:marBottom w:val="0"/>
      <w:divBdr>
        <w:top w:val="none" w:sz="0" w:space="0" w:color="auto"/>
        <w:left w:val="none" w:sz="0" w:space="0" w:color="auto"/>
        <w:bottom w:val="none" w:sz="0" w:space="0" w:color="auto"/>
        <w:right w:val="none" w:sz="0" w:space="0" w:color="auto"/>
      </w:divBdr>
    </w:div>
    <w:div w:id="1812013327">
      <w:bodyDiv w:val="1"/>
      <w:marLeft w:val="0"/>
      <w:marRight w:val="0"/>
      <w:marTop w:val="0"/>
      <w:marBottom w:val="0"/>
      <w:divBdr>
        <w:top w:val="none" w:sz="0" w:space="0" w:color="auto"/>
        <w:left w:val="none" w:sz="0" w:space="0" w:color="auto"/>
        <w:bottom w:val="none" w:sz="0" w:space="0" w:color="auto"/>
        <w:right w:val="none" w:sz="0" w:space="0" w:color="auto"/>
      </w:divBdr>
    </w:div>
    <w:div w:id="1812406897">
      <w:bodyDiv w:val="1"/>
      <w:marLeft w:val="0"/>
      <w:marRight w:val="0"/>
      <w:marTop w:val="0"/>
      <w:marBottom w:val="0"/>
      <w:divBdr>
        <w:top w:val="none" w:sz="0" w:space="0" w:color="auto"/>
        <w:left w:val="none" w:sz="0" w:space="0" w:color="auto"/>
        <w:bottom w:val="none" w:sz="0" w:space="0" w:color="auto"/>
        <w:right w:val="none" w:sz="0" w:space="0" w:color="auto"/>
      </w:divBdr>
    </w:div>
    <w:div w:id="1837070291">
      <w:bodyDiv w:val="1"/>
      <w:marLeft w:val="0"/>
      <w:marRight w:val="0"/>
      <w:marTop w:val="0"/>
      <w:marBottom w:val="0"/>
      <w:divBdr>
        <w:top w:val="none" w:sz="0" w:space="0" w:color="auto"/>
        <w:left w:val="none" w:sz="0" w:space="0" w:color="auto"/>
        <w:bottom w:val="none" w:sz="0" w:space="0" w:color="auto"/>
        <w:right w:val="none" w:sz="0" w:space="0" w:color="auto"/>
      </w:divBdr>
    </w:div>
    <w:div w:id="1866404985">
      <w:bodyDiv w:val="1"/>
      <w:marLeft w:val="0"/>
      <w:marRight w:val="0"/>
      <w:marTop w:val="0"/>
      <w:marBottom w:val="0"/>
      <w:divBdr>
        <w:top w:val="none" w:sz="0" w:space="0" w:color="auto"/>
        <w:left w:val="none" w:sz="0" w:space="0" w:color="auto"/>
        <w:bottom w:val="none" w:sz="0" w:space="0" w:color="auto"/>
        <w:right w:val="none" w:sz="0" w:space="0" w:color="auto"/>
      </w:divBdr>
    </w:div>
    <w:div w:id="1882278729">
      <w:bodyDiv w:val="1"/>
      <w:marLeft w:val="0"/>
      <w:marRight w:val="0"/>
      <w:marTop w:val="0"/>
      <w:marBottom w:val="0"/>
      <w:divBdr>
        <w:top w:val="none" w:sz="0" w:space="0" w:color="auto"/>
        <w:left w:val="none" w:sz="0" w:space="0" w:color="auto"/>
        <w:bottom w:val="none" w:sz="0" w:space="0" w:color="auto"/>
        <w:right w:val="none" w:sz="0" w:space="0" w:color="auto"/>
      </w:divBdr>
      <w:divsChild>
        <w:div w:id="328295887">
          <w:marLeft w:val="0"/>
          <w:marRight w:val="0"/>
          <w:marTop w:val="0"/>
          <w:marBottom w:val="0"/>
          <w:divBdr>
            <w:top w:val="none" w:sz="0" w:space="0" w:color="auto"/>
            <w:left w:val="none" w:sz="0" w:space="0" w:color="auto"/>
            <w:bottom w:val="none" w:sz="0" w:space="0" w:color="auto"/>
            <w:right w:val="none" w:sz="0" w:space="0" w:color="auto"/>
          </w:divBdr>
        </w:div>
        <w:div w:id="1757482491">
          <w:marLeft w:val="0"/>
          <w:marRight w:val="0"/>
          <w:marTop w:val="0"/>
          <w:marBottom w:val="0"/>
          <w:divBdr>
            <w:top w:val="none" w:sz="0" w:space="0" w:color="auto"/>
            <w:left w:val="none" w:sz="0" w:space="0" w:color="auto"/>
            <w:bottom w:val="none" w:sz="0" w:space="0" w:color="auto"/>
            <w:right w:val="none" w:sz="0" w:space="0" w:color="auto"/>
          </w:divBdr>
        </w:div>
      </w:divsChild>
    </w:div>
    <w:div w:id="1883712664">
      <w:bodyDiv w:val="1"/>
      <w:marLeft w:val="0"/>
      <w:marRight w:val="0"/>
      <w:marTop w:val="0"/>
      <w:marBottom w:val="0"/>
      <w:divBdr>
        <w:top w:val="none" w:sz="0" w:space="0" w:color="auto"/>
        <w:left w:val="none" w:sz="0" w:space="0" w:color="auto"/>
        <w:bottom w:val="none" w:sz="0" w:space="0" w:color="auto"/>
        <w:right w:val="none" w:sz="0" w:space="0" w:color="auto"/>
      </w:divBdr>
    </w:div>
    <w:div w:id="1893619683">
      <w:bodyDiv w:val="1"/>
      <w:marLeft w:val="0"/>
      <w:marRight w:val="0"/>
      <w:marTop w:val="0"/>
      <w:marBottom w:val="0"/>
      <w:divBdr>
        <w:top w:val="none" w:sz="0" w:space="0" w:color="auto"/>
        <w:left w:val="none" w:sz="0" w:space="0" w:color="auto"/>
        <w:bottom w:val="none" w:sz="0" w:space="0" w:color="auto"/>
        <w:right w:val="none" w:sz="0" w:space="0" w:color="auto"/>
      </w:divBdr>
    </w:div>
    <w:div w:id="1902280403">
      <w:bodyDiv w:val="1"/>
      <w:marLeft w:val="0"/>
      <w:marRight w:val="0"/>
      <w:marTop w:val="0"/>
      <w:marBottom w:val="0"/>
      <w:divBdr>
        <w:top w:val="none" w:sz="0" w:space="0" w:color="auto"/>
        <w:left w:val="none" w:sz="0" w:space="0" w:color="auto"/>
        <w:bottom w:val="none" w:sz="0" w:space="0" w:color="auto"/>
        <w:right w:val="none" w:sz="0" w:space="0" w:color="auto"/>
      </w:divBdr>
    </w:div>
    <w:div w:id="1926262026">
      <w:bodyDiv w:val="1"/>
      <w:marLeft w:val="0"/>
      <w:marRight w:val="0"/>
      <w:marTop w:val="0"/>
      <w:marBottom w:val="0"/>
      <w:divBdr>
        <w:top w:val="none" w:sz="0" w:space="0" w:color="auto"/>
        <w:left w:val="none" w:sz="0" w:space="0" w:color="auto"/>
        <w:bottom w:val="none" w:sz="0" w:space="0" w:color="auto"/>
        <w:right w:val="none" w:sz="0" w:space="0" w:color="auto"/>
      </w:divBdr>
    </w:div>
    <w:div w:id="1932002613">
      <w:bodyDiv w:val="1"/>
      <w:marLeft w:val="0"/>
      <w:marRight w:val="0"/>
      <w:marTop w:val="0"/>
      <w:marBottom w:val="0"/>
      <w:divBdr>
        <w:top w:val="none" w:sz="0" w:space="0" w:color="auto"/>
        <w:left w:val="none" w:sz="0" w:space="0" w:color="auto"/>
        <w:bottom w:val="none" w:sz="0" w:space="0" w:color="auto"/>
        <w:right w:val="none" w:sz="0" w:space="0" w:color="auto"/>
      </w:divBdr>
    </w:div>
    <w:div w:id="1941907541">
      <w:bodyDiv w:val="1"/>
      <w:marLeft w:val="0"/>
      <w:marRight w:val="0"/>
      <w:marTop w:val="0"/>
      <w:marBottom w:val="0"/>
      <w:divBdr>
        <w:top w:val="none" w:sz="0" w:space="0" w:color="auto"/>
        <w:left w:val="none" w:sz="0" w:space="0" w:color="auto"/>
        <w:bottom w:val="none" w:sz="0" w:space="0" w:color="auto"/>
        <w:right w:val="none" w:sz="0" w:space="0" w:color="auto"/>
      </w:divBdr>
    </w:div>
    <w:div w:id="1964337160">
      <w:bodyDiv w:val="1"/>
      <w:marLeft w:val="0"/>
      <w:marRight w:val="0"/>
      <w:marTop w:val="0"/>
      <w:marBottom w:val="0"/>
      <w:divBdr>
        <w:top w:val="none" w:sz="0" w:space="0" w:color="auto"/>
        <w:left w:val="none" w:sz="0" w:space="0" w:color="auto"/>
        <w:bottom w:val="none" w:sz="0" w:space="0" w:color="auto"/>
        <w:right w:val="none" w:sz="0" w:space="0" w:color="auto"/>
      </w:divBdr>
      <w:divsChild>
        <w:div w:id="1679575949">
          <w:marLeft w:val="0"/>
          <w:marRight w:val="0"/>
          <w:marTop w:val="0"/>
          <w:marBottom w:val="0"/>
          <w:divBdr>
            <w:top w:val="none" w:sz="0" w:space="0" w:color="auto"/>
            <w:left w:val="none" w:sz="0" w:space="0" w:color="auto"/>
            <w:bottom w:val="none" w:sz="0" w:space="0" w:color="auto"/>
            <w:right w:val="none" w:sz="0" w:space="0" w:color="auto"/>
          </w:divBdr>
        </w:div>
      </w:divsChild>
    </w:div>
    <w:div w:id="1977909142">
      <w:bodyDiv w:val="1"/>
      <w:marLeft w:val="0"/>
      <w:marRight w:val="0"/>
      <w:marTop w:val="0"/>
      <w:marBottom w:val="0"/>
      <w:divBdr>
        <w:top w:val="none" w:sz="0" w:space="0" w:color="auto"/>
        <w:left w:val="none" w:sz="0" w:space="0" w:color="auto"/>
        <w:bottom w:val="none" w:sz="0" w:space="0" w:color="auto"/>
        <w:right w:val="none" w:sz="0" w:space="0" w:color="auto"/>
      </w:divBdr>
      <w:divsChild>
        <w:div w:id="880746820">
          <w:marLeft w:val="0"/>
          <w:marRight w:val="0"/>
          <w:marTop w:val="0"/>
          <w:marBottom w:val="0"/>
          <w:divBdr>
            <w:top w:val="none" w:sz="0" w:space="0" w:color="auto"/>
            <w:left w:val="none" w:sz="0" w:space="0" w:color="auto"/>
            <w:bottom w:val="none" w:sz="0" w:space="0" w:color="auto"/>
            <w:right w:val="none" w:sz="0" w:space="0" w:color="auto"/>
          </w:divBdr>
        </w:div>
        <w:div w:id="1040017058">
          <w:marLeft w:val="0"/>
          <w:marRight w:val="0"/>
          <w:marTop w:val="0"/>
          <w:marBottom w:val="0"/>
          <w:divBdr>
            <w:top w:val="none" w:sz="0" w:space="0" w:color="auto"/>
            <w:left w:val="none" w:sz="0" w:space="0" w:color="auto"/>
            <w:bottom w:val="none" w:sz="0" w:space="0" w:color="auto"/>
            <w:right w:val="none" w:sz="0" w:space="0" w:color="auto"/>
          </w:divBdr>
        </w:div>
      </w:divsChild>
    </w:div>
    <w:div w:id="2001733210">
      <w:bodyDiv w:val="1"/>
      <w:marLeft w:val="0"/>
      <w:marRight w:val="0"/>
      <w:marTop w:val="0"/>
      <w:marBottom w:val="0"/>
      <w:divBdr>
        <w:top w:val="none" w:sz="0" w:space="0" w:color="auto"/>
        <w:left w:val="none" w:sz="0" w:space="0" w:color="auto"/>
        <w:bottom w:val="none" w:sz="0" w:space="0" w:color="auto"/>
        <w:right w:val="none" w:sz="0" w:space="0" w:color="auto"/>
      </w:divBdr>
    </w:div>
    <w:div w:id="2001734078">
      <w:bodyDiv w:val="1"/>
      <w:marLeft w:val="0"/>
      <w:marRight w:val="0"/>
      <w:marTop w:val="0"/>
      <w:marBottom w:val="0"/>
      <w:divBdr>
        <w:top w:val="none" w:sz="0" w:space="0" w:color="auto"/>
        <w:left w:val="none" w:sz="0" w:space="0" w:color="auto"/>
        <w:bottom w:val="none" w:sz="0" w:space="0" w:color="auto"/>
        <w:right w:val="none" w:sz="0" w:space="0" w:color="auto"/>
      </w:divBdr>
    </w:div>
    <w:div w:id="2002929889">
      <w:bodyDiv w:val="1"/>
      <w:marLeft w:val="0"/>
      <w:marRight w:val="0"/>
      <w:marTop w:val="0"/>
      <w:marBottom w:val="0"/>
      <w:divBdr>
        <w:top w:val="none" w:sz="0" w:space="0" w:color="auto"/>
        <w:left w:val="none" w:sz="0" w:space="0" w:color="auto"/>
        <w:bottom w:val="none" w:sz="0" w:space="0" w:color="auto"/>
        <w:right w:val="none" w:sz="0" w:space="0" w:color="auto"/>
      </w:divBdr>
    </w:div>
    <w:div w:id="2018534107">
      <w:bodyDiv w:val="1"/>
      <w:marLeft w:val="0"/>
      <w:marRight w:val="0"/>
      <w:marTop w:val="0"/>
      <w:marBottom w:val="0"/>
      <w:divBdr>
        <w:top w:val="none" w:sz="0" w:space="0" w:color="auto"/>
        <w:left w:val="none" w:sz="0" w:space="0" w:color="auto"/>
        <w:bottom w:val="none" w:sz="0" w:space="0" w:color="auto"/>
        <w:right w:val="none" w:sz="0" w:space="0" w:color="auto"/>
      </w:divBdr>
      <w:divsChild>
        <w:div w:id="255791925">
          <w:marLeft w:val="0"/>
          <w:marRight w:val="0"/>
          <w:marTop w:val="0"/>
          <w:marBottom w:val="0"/>
          <w:divBdr>
            <w:top w:val="none" w:sz="0" w:space="0" w:color="auto"/>
            <w:left w:val="none" w:sz="0" w:space="0" w:color="auto"/>
            <w:bottom w:val="none" w:sz="0" w:space="0" w:color="auto"/>
            <w:right w:val="none" w:sz="0" w:space="0" w:color="auto"/>
          </w:divBdr>
        </w:div>
      </w:divsChild>
    </w:div>
    <w:div w:id="2028213380">
      <w:bodyDiv w:val="1"/>
      <w:marLeft w:val="0"/>
      <w:marRight w:val="0"/>
      <w:marTop w:val="0"/>
      <w:marBottom w:val="0"/>
      <w:divBdr>
        <w:top w:val="none" w:sz="0" w:space="0" w:color="auto"/>
        <w:left w:val="none" w:sz="0" w:space="0" w:color="auto"/>
        <w:bottom w:val="none" w:sz="0" w:space="0" w:color="auto"/>
        <w:right w:val="none" w:sz="0" w:space="0" w:color="auto"/>
      </w:divBdr>
    </w:div>
    <w:div w:id="2037654119">
      <w:bodyDiv w:val="1"/>
      <w:marLeft w:val="0"/>
      <w:marRight w:val="0"/>
      <w:marTop w:val="0"/>
      <w:marBottom w:val="0"/>
      <w:divBdr>
        <w:top w:val="none" w:sz="0" w:space="0" w:color="auto"/>
        <w:left w:val="none" w:sz="0" w:space="0" w:color="auto"/>
        <w:bottom w:val="none" w:sz="0" w:space="0" w:color="auto"/>
        <w:right w:val="none" w:sz="0" w:space="0" w:color="auto"/>
      </w:divBdr>
    </w:div>
    <w:div w:id="2040887958">
      <w:bodyDiv w:val="1"/>
      <w:marLeft w:val="0"/>
      <w:marRight w:val="0"/>
      <w:marTop w:val="0"/>
      <w:marBottom w:val="0"/>
      <w:divBdr>
        <w:top w:val="none" w:sz="0" w:space="0" w:color="auto"/>
        <w:left w:val="none" w:sz="0" w:space="0" w:color="auto"/>
        <w:bottom w:val="none" w:sz="0" w:space="0" w:color="auto"/>
        <w:right w:val="none" w:sz="0" w:space="0" w:color="auto"/>
      </w:divBdr>
    </w:div>
    <w:div w:id="2044818530">
      <w:bodyDiv w:val="1"/>
      <w:marLeft w:val="0"/>
      <w:marRight w:val="0"/>
      <w:marTop w:val="0"/>
      <w:marBottom w:val="0"/>
      <w:divBdr>
        <w:top w:val="none" w:sz="0" w:space="0" w:color="auto"/>
        <w:left w:val="none" w:sz="0" w:space="0" w:color="auto"/>
        <w:bottom w:val="none" w:sz="0" w:space="0" w:color="auto"/>
        <w:right w:val="none" w:sz="0" w:space="0" w:color="auto"/>
      </w:divBdr>
    </w:div>
    <w:div w:id="2056462351">
      <w:bodyDiv w:val="1"/>
      <w:marLeft w:val="0"/>
      <w:marRight w:val="0"/>
      <w:marTop w:val="0"/>
      <w:marBottom w:val="0"/>
      <w:divBdr>
        <w:top w:val="none" w:sz="0" w:space="0" w:color="auto"/>
        <w:left w:val="none" w:sz="0" w:space="0" w:color="auto"/>
        <w:bottom w:val="none" w:sz="0" w:space="0" w:color="auto"/>
        <w:right w:val="none" w:sz="0" w:space="0" w:color="auto"/>
      </w:divBdr>
    </w:div>
    <w:div w:id="2061781449">
      <w:bodyDiv w:val="1"/>
      <w:marLeft w:val="0"/>
      <w:marRight w:val="0"/>
      <w:marTop w:val="0"/>
      <w:marBottom w:val="0"/>
      <w:divBdr>
        <w:top w:val="none" w:sz="0" w:space="0" w:color="auto"/>
        <w:left w:val="none" w:sz="0" w:space="0" w:color="auto"/>
        <w:bottom w:val="none" w:sz="0" w:space="0" w:color="auto"/>
        <w:right w:val="none" w:sz="0" w:space="0" w:color="auto"/>
      </w:divBdr>
    </w:div>
    <w:div w:id="2098624128">
      <w:bodyDiv w:val="1"/>
      <w:marLeft w:val="0"/>
      <w:marRight w:val="0"/>
      <w:marTop w:val="0"/>
      <w:marBottom w:val="0"/>
      <w:divBdr>
        <w:top w:val="none" w:sz="0" w:space="0" w:color="auto"/>
        <w:left w:val="none" w:sz="0" w:space="0" w:color="auto"/>
        <w:bottom w:val="none" w:sz="0" w:space="0" w:color="auto"/>
        <w:right w:val="none" w:sz="0" w:space="0" w:color="auto"/>
      </w:divBdr>
    </w:div>
    <w:div w:id="2102749751">
      <w:bodyDiv w:val="1"/>
      <w:marLeft w:val="0"/>
      <w:marRight w:val="0"/>
      <w:marTop w:val="0"/>
      <w:marBottom w:val="0"/>
      <w:divBdr>
        <w:top w:val="none" w:sz="0" w:space="0" w:color="auto"/>
        <w:left w:val="none" w:sz="0" w:space="0" w:color="auto"/>
        <w:bottom w:val="none" w:sz="0" w:space="0" w:color="auto"/>
        <w:right w:val="none" w:sz="0" w:space="0" w:color="auto"/>
      </w:divBdr>
    </w:div>
    <w:div w:id="2105607707">
      <w:bodyDiv w:val="1"/>
      <w:marLeft w:val="0"/>
      <w:marRight w:val="0"/>
      <w:marTop w:val="0"/>
      <w:marBottom w:val="0"/>
      <w:divBdr>
        <w:top w:val="none" w:sz="0" w:space="0" w:color="auto"/>
        <w:left w:val="none" w:sz="0" w:space="0" w:color="auto"/>
        <w:bottom w:val="none" w:sz="0" w:space="0" w:color="auto"/>
        <w:right w:val="none" w:sz="0" w:space="0" w:color="auto"/>
      </w:divBdr>
    </w:div>
    <w:div w:id="2109424433">
      <w:bodyDiv w:val="1"/>
      <w:marLeft w:val="0"/>
      <w:marRight w:val="0"/>
      <w:marTop w:val="0"/>
      <w:marBottom w:val="0"/>
      <w:divBdr>
        <w:top w:val="none" w:sz="0" w:space="0" w:color="auto"/>
        <w:left w:val="none" w:sz="0" w:space="0" w:color="auto"/>
        <w:bottom w:val="none" w:sz="0" w:space="0" w:color="auto"/>
        <w:right w:val="none" w:sz="0" w:space="0" w:color="auto"/>
      </w:divBdr>
    </w:div>
    <w:div w:id="2138133574">
      <w:bodyDiv w:val="1"/>
      <w:marLeft w:val="0"/>
      <w:marRight w:val="0"/>
      <w:marTop w:val="0"/>
      <w:marBottom w:val="0"/>
      <w:divBdr>
        <w:top w:val="none" w:sz="0" w:space="0" w:color="auto"/>
        <w:left w:val="none" w:sz="0" w:space="0" w:color="auto"/>
        <w:bottom w:val="none" w:sz="0" w:space="0" w:color="auto"/>
        <w:right w:val="none" w:sz="0" w:space="0" w:color="auto"/>
      </w:divBdr>
      <w:divsChild>
        <w:div w:id="244456480">
          <w:marLeft w:val="0"/>
          <w:marRight w:val="0"/>
          <w:marTop w:val="0"/>
          <w:marBottom w:val="0"/>
          <w:divBdr>
            <w:top w:val="none" w:sz="0" w:space="0" w:color="auto"/>
            <w:left w:val="none" w:sz="0" w:space="0" w:color="auto"/>
            <w:bottom w:val="none" w:sz="0" w:space="0" w:color="auto"/>
            <w:right w:val="none" w:sz="0" w:space="0" w:color="auto"/>
          </w:divBdr>
        </w:div>
        <w:div w:id="4192566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prstClr val="white"/>
        </a:solidFill>
        <a:ln>
          <a:noFill/>
        </a:ln>
      </a:spPr>
      <a:bodyPr rot="0" spcFirstLastPara="0" vertOverflow="overflow" horzOverflow="overflow" vert="horz" wrap="square" lIns="0" tIns="0" rIns="0" bIns="0" numCol="1" spcCol="0" rtlCol="0" fromWordArt="0" anchor="t" anchorCtr="0" forceAA="0" compatLnSpc="1">
        <a:prstTxWarp prst="textNoShape">
          <a:avLst/>
        </a:prstTxWarp>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44B45F-A623-434D-8BFD-31322A08A7E6}">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1250E-2288-424D-9EEB-225008F44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Thesis-template-by-AA_v1.1.dotx</Template>
  <TotalTime>1</TotalTime>
  <Pages>24</Pages>
  <Words>1255</Words>
  <Characters>7156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Thesis Template</vt:lpstr>
    </vt:vector>
  </TitlesOfParts>
  <Manager/>
  <Company/>
  <LinksUpToDate>false</LinksUpToDate>
  <CharactersWithSpaces>8395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Template</dc:title>
  <dc:subject/>
  <dc:creator>Aidi Ahmi</dc:creator>
  <cp:keywords/>
  <dc:description/>
  <cp:lastModifiedBy>Prof. Madya Ts Dr. Aidi bin Ahmi</cp:lastModifiedBy>
  <cp:revision>2</cp:revision>
  <cp:lastPrinted>2021-11-15T18:51:00Z</cp:lastPrinted>
  <dcterms:created xsi:type="dcterms:W3CDTF">2024-06-11T08:13:00Z</dcterms:created>
  <dcterms:modified xsi:type="dcterms:W3CDTF">2024-06-11T08:13:00Z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6426c676-97a9-38b3-8230-ef817bc682d6</vt:lpwstr>
  </property>
  <property fmtid="{D5CDD505-2E9C-101B-9397-08002B2CF9AE}" pid="24" name="Mendeley Citation Style_1">
    <vt:lpwstr>http://www.zotero.org/styles/apa</vt:lpwstr>
  </property>
</Properties>
</file>